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1E044A" w14:textId="77777777" w:rsidR="00AD1B6C" w:rsidRPr="00286245" w:rsidRDefault="00AD1B6C" w:rsidP="00AD1B6C">
      <w:pPr>
        <w:jc w:val="center"/>
        <w:rPr>
          <w:rFonts w:ascii="標楷體" w:eastAsia="標楷體" w:hAnsi="標楷體"/>
          <w:b/>
          <w:bCs/>
          <w:sz w:val="72"/>
          <w:szCs w:val="28"/>
        </w:rPr>
      </w:pPr>
      <w:r w:rsidRPr="00286245">
        <w:rPr>
          <w:rFonts w:ascii="標楷體" w:eastAsia="標楷體" w:hAnsi="標楷體" w:hint="eastAsia"/>
          <w:b/>
          <w:color w:val="000000"/>
          <w:sz w:val="72"/>
          <w:szCs w:val="32"/>
        </w:rPr>
        <w:t>常識科專題研習</w:t>
      </w:r>
      <w:r>
        <w:rPr>
          <w:rFonts w:ascii="標楷體" w:eastAsia="標楷體" w:hAnsi="標楷體" w:hint="eastAsia"/>
          <w:b/>
          <w:color w:val="000000"/>
          <w:sz w:val="72"/>
          <w:szCs w:val="32"/>
        </w:rPr>
        <w:t xml:space="preserve"> </w:t>
      </w:r>
      <w:r w:rsidRPr="00286245">
        <w:rPr>
          <w:rFonts w:ascii="標楷體" w:eastAsia="標楷體" w:hAnsi="標楷體" w:hint="eastAsia"/>
          <w:b/>
          <w:bCs/>
          <w:sz w:val="72"/>
          <w:szCs w:val="28"/>
        </w:rPr>
        <w:t>(小組)</w:t>
      </w:r>
    </w:p>
    <w:p w14:paraId="5597937A" w14:textId="77777777" w:rsidR="00AD1B6C" w:rsidRPr="00286245" w:rsidRDefault="008254EE" w:rsidP="00AD1B6C">
      <w:pPr>
        <w:jc w:val="center"/>
        <w:rPr>
          <w:rFonts w:ascii="標楷體" w:eastAsia="標楷體" w:hAnsi="標楷體"/>
          <w:b/>
          <w:color w:val="000000"/>
          <w:sz w:val="72"/>
          <w:szCs w:val="32"/>
        </w:rPr>
      </w:pPr>
      <w:r>
        <w:rPr>
          <w:noProof/>
          <w:sz w:val="24"/>
          <w:szCs w:val="24"/>
        </w:rPr>
        <w:pict w14:anchorId="7284125F">
          <v:roundrect id="圓角矩形 72" o:spid="_x0000_s2232" style="position:absolute;left:0;text-align:left;margin-left:66.2pt;margin-top:15.95pt;width:402.75pt;height:90.05pt;z-index:251637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" strokeweight="2.25pt">
            <v:stroke dashstyle="dash"/>
            <v:textbox>
              <w:txbxContent>
                <w:p w14:paraId="190AEDCA" w14:textId="77777777" w:rsidR="00ED2A0B" w:rsidRDefault="00ED2A0B" w:rsidP="00AD1B6C">
                  <w:pPr>
                    <w:spacing w:line="700" w:lineRule="exact"/>
                    <w:jc w:val="center"/>
                    <w:rPr>
                      <w:rFonts w:ascii="標楷體" w:eastAsia="標楷體" w:hAnsi="標楷體"/>
                      <w:bCs/>
                      <w:sz w:val="56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 w:val="56"/>
                      <w:szCs w:val="32"/>
                      <w:lang w:eastAsia="zh-HK"/>
                    </w:rPr>
                    <w:t>四</w:t>
                  </w:r>
                  <w:r w:rsidRPr="009D6BA5">
                    <w:rPr>
                      <w:rFonts w:ascii="標楷體" w:eastAsia="標楷體" w:hAnsi="標楷體" w:hint="eastAsia"/>
                      <w:bCs/>
                      <w:sz w:val="56"/>
                      <w:szCs w:val="32"/>
                    </w:rPr>
                    <w:t xml:space="preserve">年級  </w:t>
                  </w:r>
                </w:p>
                <w:p w14:paraId="21AB2409" w14:textId="5AE18728" w:rsidR="00ED2A0B" w:rsidRPr="00773382" w:rsidRDefault="00ED2A0B" w:rsidP="00AD1B6C">
                  <w:pPr>
                    <w:spacing w:line="700" w:lineRule="exact"/>
                    <w:jc w:val="center"/>
                    <w:rPr>
                      <w:rFonts w:ascii="標楷體" w:eastAsia="標楷體" w:hAnsi="標楷體"/>
                      <w:sz w:val="56"/>
                      <w:lang w:eastAsia="zh-HK"/>
                    </w:rPr>
                  </w:pPr>
                  <w:r w:rsidRPr="00773382">
                    <w:rPr>
                      <w:rFonts w:ascii="標楷體" w:eastAsia="標楷體" w:hAnsi="標楷體" w:hint="eastAsia"/>
                      <w:sz w:val="56"/>
                      <w:lang w:eastAsia="zh-HK"/>
                    </w:rPr>
                    <w:t>交通安全過路裝置</w:t>
                  </w:r>
                </w:p>
              </w:txbxContent>
            </v:textbox>
          </v:roundrect>
        </w:pict>
      </w:r>
    </w:p>
    <w:p w14:paraId="33018E41" w14:textId="77777777" w:rsidR="00AD1B6C" w:rsidRPr="001C394D" w:rsidRDefault="00AD1B6C" w:rsidP="00AD1B6C">
      <w:pPr>
        <w:jc w:val="center"/>
        <w:rPr>
          <w:rFonts w:ascii="標楷體" w:eastAsia="標楷體" w:hAnsi="標楷體"/>
          <w:b/>
          <w:color w:val="000000"/>
          <w:sz w:val="72"/>
          <w:szCs w:val="32"/>
        </w:rPr>
      </w:pPr>
      <w:r>
        <w:rPr>
          <w:rFonts w:ascii="標楷體" w:eastAsia="標楷體" w:hAnsi="標楷體" w:hint="eastAsia"/>
          <w:b/>
          <w:color w:val="000000"/>
          <w:sz w:val="72"/>
          <w:szCs w:val="32"/>
        </w:rPr>
        <w:t xml:space="preserve"> </w:t>
      </w:r>
    </w:p>
    <w:p w14:paraId="5DBB32C5" w14:textId="77777777" w:rsidR="00A80D2E" w:rsidRDefault="00A80D2E" w:rsidP="00AC75E5">
      <w:pPr>
        <w:pStyle w:val="p0"/>
        <w:jc w:val="center"/>
      </w:pPr>
    </w:p>
    <w:p w14:paraId="7197A3A1" w14:textId="77777777" w:rsidR="00A80D2E" w:rsidRPr="00477274" w:rsidRDefault="00A80D2E" w:rsidP="00A80D2E">
      <w:pPr>
        <w:pStyle w:val="p0"/>
        <w:rPr>
          <w:rFonts w:eastAsia="新細明體"/>
        </w:rPr>
      </w:pPr>
    </w:p>
    <w:p w14:paraId="65DD25E1" w14:textId="2515B9A2" w:rsidR="00AC75E5" w:rsidRPr="00773382" w:rsidRDefault="008254EE" w:rsidP="00211D21">
      <w:pPr>
        <w:pStyle w:val="p0"/>
        <w:ind w:firstLineChars="400" w:firstLine="840"/>
        <w:rPr>
          <w:rFonts w:eastAsia="新細明體"/>
        </w:rPr>
      </w:pPr>
      <w:r>
        <w:pict w14:anchorId="4D5ABD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295.2pt">
            <v:imagedata r:id="rId8" o:title="images"/>
          </v:shape>
        </w:pict>
      </w:r>
    </w:p>
    <w:p w14:paraId="70030306" w14:textId="77777777" w:rsidR="00122FB1" w:rsidRDefault="00D20FD2" w:rsidP="00293F55">
      <w:pPr>
        <w:rPr>
          <w:rFonts w:ascii="標楷體" w:eastAsia="標楷體" w:hAnsi="標楷體"/>
          <w:bCs/>
          <w:sz w:val="36"/>
          <w:szCs w:val="36"/>
        </w:rPr>
      </w:pPr>
      <w:r w:rsidRPr="00293F55">
        <w:rPr>
          <w:rFonts w:ascii="標楷體" w:eastAsia="標楷體" w:hAnsi="標楷體" w:hint="eastAsia"/>
          <w:bCs/>
          <w:sz w:val="36"/>
          <w:szCs w:val="36"/>
        </w:rPr>
        <w:t>組員：___</w:t>
      </w:r>
      <w:r w:rsidR="00122FB1" w:rsidRPr="00293F55">
        <w:rPr>
          <w:rFonts w:ascii="標楷體" w:eastAsia="標楷體" w:hAnsi="標楷體" w:hint="eastAsia"/>
          <w:bCs/>
          <w:sz w:val="36"/>
          <w:szCs w:val="36"/>
        </w:rPr>
        <w:t>______________________</w:t>
      </w:r>
      <w:r w:rsidR="00293F55">
        <w:rPr>
          <w:rFonts w:ascii="標楷體" w:eastAsia="標楷體" w:hAnsi="標楷體"/>
          <w:bCs/>
          <w:sz w:val="36"/>
          <w:szCs w:val="36"/>
        </w:rPr>
        <w:t>________________________</w:t>
      </w:r>
    </w:p>
    <w:p w14:paraId="3E97F8A9" w14:textId="77777777" w:rsidR="00293F55" w:rsidRPr="00293F55" w:rsidRDefault="00293F55" w:rsidP="00293F55">
      <w:pPr>
        <w:rPr>
          <w:rFonts w:ascii="標楷體" w:eastAsia="標楷體" w:hAnsi="標楷體"/>
          <w:bCs/>
          <w:sz w:val="36"/>
          <w:szCs w:val="36"/>
        </w:rPr>
      </w:pPr>
      <w:r>
        <w:rPr>
          <w:rFonts w:ascii="標楷體" w:eastAsia="標楷體" w:hAnsi="標楷體"/>
          <w:bCs/>
          <w:sz w:val="36"/>
          <w:szCs w:val="36"/>
        </w:rPr>
        <w:t xml:space="preserve">      _________________________________________________</w:t>
      </w:r>
    </w:p>
    <w:p w14:paraId="672B526B" w14:textId="77777777" w:rsidR="00A80495" w:rsidRPr="00293F55" w:rsidRDefault="00A80495">
      <w:pPr>
        <w:jc w:val="both"/>
        <w:rPr>
          <w:rFonts w:ascii="標楷體" w:eastAsia="標楷體" w:hAnsi="標楷體"/>
          <w:bCs/>
          <w:sz w:val="36"/>
          <w:szCs w:val="36"/>
        </w:rPr>
      </w:pPr>
      <w:r w:rsidRPr="00293F55">
        <w:rPr>
          <w:rFonts w:ascii="標楷體" w:eastAsia="標楷體" w:hAnsi="標楷體" w:hint="eastAsia"/>
          <w:bCs/>
          <w:sz w:val="36"/>
          <w:szCs w:val="36"/>
        </w:rPr>
        <w:t>組別：</w:t>
      </w:r>
      <w:r w:rsidR="00AD1B6C" w:rsidRPr="00AD1B6C">
        <w:rPr>
          <w:rFonts w:ascii="標楷體" w:eastAsia="標楷體" w:hAnsi="標楷體"/>
          <w:bCs/>
          <w:sz w:val="36"/>
          <w:szCs w:val="36"/>
        </w:rPr>
        <w:t>紅</w:t>
      </w:r>
      <w:r w:rsidR="00AD1B6C" w:rsidRPr="00AD1B6C">
        <w:rPr>
          <w:rFonts w:ascii="標楷體" w:eastAsia="標楷體" w:hAnsi="標楷體" w:hint="eastAsia"/>
          <w:bCs/>
          <w:sz w:val="36"/>
          <w:szCs w:val="36"/>
        </w:rPr>
        <w:t xml:space="preserve"> /</w:t>
      </w:r>
      <w:r w:rsidR="00AD1B6C" w:rsidRPr="00AD1B6C">
        <w:rPr>
          <w:rFonts w:ascii="標楷體" w:eastAsia="標楷體" w:hAnsi="標楷體"/>
          <w:bCs/>
          <w:sz w:val="36"/>
          <w:szCs w:val="36"/>
        </w:rPr>
        <w:t xml:space="preserve"> </w:t>
      </w:r>
      <w:r w:rsidR="00AD1B6C" w:rsidRPr="00AD1B6C">
        <w:rPr>
          <w:rFonts w:ascii="標楷體" w:eastAsia="標楷體" w:hAnsi="標楷體" w:hint="eastAsia"/>
          <w:bCs/>
          <w:sz w:val="36"/>
          <w:szCs w:val="36"/>
        </w:rPr>
        <w:t>橙 / 黃 / 綠 / 藍 / 紫 / 白</w:t>
      </w:r>
    </w:p>
    <w:p w14:paraId="0405C9B6" w14:textId="77777777" w:rsidR="00AD1B6C" w:rsidRDefault="00D20FD2" w:rsidP="00AD1B6C">
      <w:pPr>
        <w:jc w:val="both"/>
        <w:rPr>
          <w:rFonts w:ascii="標楷體" w:eastAsia="標楷體" w:hAnsi="標楷體"/>
          <w:bCs/>
          <w:sz w:val="36"/>
          <w:szCs w:val="36"/>
        </w:rPr>
      </w:pPr>
      <w:r w:rsidRPr="00293F55">
        <w:rPr>
          <w:rFonts w:ascii="標楷體" w:eastAsia="標楷體" w:hAnsi="標楷體" w:hint="eastAsia"/>
          <w:bCs/>
          <w:sz w:val="36"/>
          <w:szCs w:val="36"/>
        </w:rPr>
        <w:t>班別：4</w:t>
      </w:r>
      <w:r w:rsidR="00AD1B6C">
        <w:rPr>
          <w:rFonts w:ascii="標楷體" w:eastAsia="標楷體" w:hAnsi="標楷體" w:hint="eastAsia"/>
          <w:bCs/>
          <w:sz w:val="36"/>
          <w:szCs w:val="36"/>
        </w:rPr>
        <w:t xml:space="preserve"> </w:t>
      </w:r>
      <w:r w:rsidRPr="00293F55">
        <w:rPr>
          <w:rFonts w:ascii="標楷體" w:eastAsia="標楷體" w:hAnsi="標楷體" w:hint="eastAsia"/>
          <w:bCs/>
          <w:sz w:val="36"/>
          <w:szCs w:val="36"/>
        </w:rPr>
        <w:t>____</w:t>
      </w:r>
      <w:r w:rsidR="00A80495" w:rsidRPr="00293F55">
        <w:rPr>
          <w:rFonts w:ascii="標楷體" w:eastAsia="標楷體" w:hAnsi="標楷體" w:hint="eastAsia"/>
          <w:bCs/>
          <w:sz w:val="36"/>
          <w:szCs w:val="36"/>
        </w:rPr>
        <w:t>__</w:t>
      </w:r>
      <w:r w:rsidRPr="00293F55">
        <w:rPr>
          <w:rFonts w:ascii="標楷體" w:eastAsia="標楷體" w:hAnsi="標楷體"/>
          <w:bCs/>
          <w:sz w:val="36"/>
          <w:szCs w:val="36"/>
        </w:rPr>
        <w:tab/>
      </w:r>
    </w:p>
    <w:p w14:paraId="6D1801BD" w14:textId="77777777" w:rsidR="00D20FD2" w:rsidRPr="00AD1B6C" w:rsidRDefault="00AD1B6C" w:rsidP="00AD1B6C">
      <w:pPr>
        <w:jc w:val="both"/>
        <w:rPr>
          <w:rFonts w:eastAsia="方正粗圓"/>
          <w:b/>
          <w:sz w:val="40"/>
          <w:szCs w:val="32"/>
        </w:rPr>
      </w:pPr>
      <w:r>
        <w:rPr>
          <w:rFonts w:ascii="標楷體" w:eastAsia="標楷體" w:hAnsi="標楷體" w:hint="eastAsia"/>
          <w:bCs/>
          <w:sz w:val="36"/>
          <w:szCs w:val="36"/>
          <w:lang w:eastAsia="zh-HK"/>
        </w:rPr>
        <w:t>日期： __________</w:t>
      </w:r>
      <w:r w:rsidR="00D20FD2" w:rsidRPr="00293F55">
        <w:rPr>
          <w:rFonts w:ascii="標楷體" w:eastAsia="標楷體" w:hAnsi="標楷體" w:hint="eastAsia"/>
          <w:bCs/>
          <w:sz w:val="36"/>
          <w:szCs w:val="36"/>
        </w:rPr>
        <w:t xml:space="preserve">   </w:t>
      </w:r>
      <w:r w:rsidR="00D20FD2" w:rsidRPr="00293F55">
        <w:rPr>
          <w:rFonts w:eastAsia="方正粗圓" w:hint="eastAsia"/>
          <w:bCs/>
          <w:sz w:val="36"/>
          <w:szCs w:val="36"/>
        </w:rPr>
        <w:t xml:space="preserve">   </w:t>
      </w:r>
      <w:r w:rsidR="00D20FD2">
        <w:rPr>
          <w:rFonts w:eastAsia="方正粗圓" w:hint="eastAsia"/>
          <w:bCs/>
          <w:sz w:val="32"/>
          <w:szCs w:val="32"/>
        </w:rPr>
        <w:t xml:space="preserve">               </w:t>
      </w:r>
    </w:p>
    <w:p w14:paraId="379709A0" w14:textId="0AD311ED" w:rsidR="00D20FD2" w:rsidRPr="0087728A" w:rsidRDefault="008254EE" w:rsidP="0087728A">
      <w:pPr>
        <w:pStyle w:val="Head-01"/>
        <w:textAlignment w:val="center"/>
      </w:pPr>
      <w:r>
        <w:br w:type="page"/>
      </w:r>
      <w:r>
        <w:rPr>
          <w:noProof/>
        </w:rPr>
        <w:lastRenderedPageBreak/>
        <w:pict w14:anchorId="308743A9">
          <v:shape id="_x0000_s2641" type="#_x0000_t75" style="position:absolute;left:0;text-align:left;margin-left:278.1pt;margin-top:-14.25pt;width:93.05pt;height:73pt;z-index:251801088;mso-position-horizontal-relative:text;mso-position-vertical-relative:text;mso-width-relative:page;mso-height-relative:page">
            <v:imagedata r:id="rId9" o:title="P04_LGS PW4AU02" chromakey="white"/>
          </v:shape>
        </w:pict>
      </w:r>
      <w:r w:rsidR="00A80495" w:rsidRPr="00A80495">
        <w:rPr>
          <w:rFonts w:hint="eastAsia"/>
        </w:rPr>
        <w:t>目錄</w:t>
      </w:r>
    </w:p>
    <w:tbl>
      <w:tblPr>
        <w:tblpPr w:leftFromText="180" w:rightFromText="180" w:vertAnchor="page" w:horzAnchor="margin" w:tblpY="2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9"/>
        <w:gridCol w:w="2178"/>
      </w:tblGrid>
      <w:tr w:rsidR="008254EE" w14:paraId="6D365300" w14:textId="77777777" w:rsidTr="008254EE">
        <w:trPr>
          <w:trHeight w:val="889"/>
        </w:trPr>
        <w:tc>
          <w:tcPr>
            <w:tcW w:w="7229" w:type="dxa"/>
          </w:tcPr>
          <w:p w14:paraId="43F08662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>
              <w:rPr>
                <w:rFonts w:hint="eastAsia"/>
                <w:sz w:val="40"/>
                <w:lang w:eastAsia="zh-HK"/>
              </w:rPr>
              <w:t>正向活動</w:t>
            </w:r>
            <w:r>
              <w:rPr>
                <w:rFonts w:hint="eastAsia"/>
                <w:sz w:val="40"/>
              </w:rPr>
              <w:t>1</w:t>
            </w:r>
          </w:p>
        </w:tc>
        <w:tc>
          <w:tcPr>
            <w:tcW w:w="2178" w:type="dxa"/>
          </w:tcPr>
          <w:p w14:paraId="7D6029F3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 w:rsidRPr="00150F1D">
              <w:rPr>
                <w:rFonts w:hint="eastAsia"/>
                <w:sz w:val="40"/>
              </w:rPr>
              <w:t>3</w:t>
            </w:r>
            <w:r w:rsidRPr="00150F1D">
              <w:rPr>
                <w:sz w:val="40"/>
              </w:rPr>
              <w:t xml:space="preserve"> 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24484E30" w14:textId="77777777" w:rsidTr="008254EE">
        <w:trPr>
          <w:trHeight w:val="889"/>
        </w:trPr>
        <w:tc>
          <w:tcPr>
            <w:tcW w:w="7229" w:type="dxa"/>
          </w:tcPr>
          <w:p w14:paraId="581B0D6D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活動一：</w:t>
            </w:r>
            <w:r>
              <w:rPr>
                <w:rFonts w:hint="eastAsia"/>
                <w:sz w:val="40"/>
              </w:rPr>
              <w:t>閱讀材料</w:t>
            </w:r>
          </w:p>
        </w:tc>
        <w:tc>
          <w:tcPr>
            <w:tcW w:w="2178" w:type="dxa"/>
          </w:tcPr>
          <w:p w14:paraId="20DEF421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4</w:t>
            </w:r>
            <w:r w:rsidRPr="00150F1D">
              <w:rPr>
                <w:rFonts w:hint="eastAsia"/>
                <w:sz w:val="40"/>
              </w:rPr>
              <w:t>-</w:t>
            </w:r>
            <w:r>
              <w:rPr>
                <w:sz w:val="40"/>
              </w:rPr>
              <w:t>6</w:t>
            </w:r>
            <w:r w:rsidRPr="00150F1D">
              <w:rPr>
                <w:sz w:val="40"/>
              </w:rPr>
              <w:t xml:space="preserve"> 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75D85FB2" w14:textId="77777777" w:rsidTr="008254EE">
        <w:trPr>
          <w:trHeight w:val="889"/>
        </w:trPr>
        <w:tc>
          <w:tcPr>
            <w:tcW w:w="7229" w:type="dxa"/>
          </w:tcPr>
          <w:p w14:paraId="04EC43C2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活動二：</w:t>
            </w:r>
            <w:r>
              <w:rPr>
                <w:rFonts w:hint="eastAsia"/>
                <w:sz w:val="40"/>
              </w:rPr>
              <w:t>資料搜集</w:t>
            </w:r>
          </w:p>
        </w:tc>
        <w:tc>
          <w:tcPr>
            <w:tcW w:w="2178" w:type="dxa"/>
          </w:tcPr>
          <w:p w14:paraId="76F0256B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7-11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29CA785C" w14:textId="77777777" w:rsidTr="008254EE">
        <w:trPr>
          <w:trHeight w:val="889"/>
        </w:trPr>
        <w:tc>
          <w:tcPr>
            <w:tcW w:w="7229" w:type="dxa"/>
          </w:tcPr>
          <w:p w14:paraId="08DC2A2D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>
              <w:rPr>
                <w:rFonts w:hint="eastAsia"/>
                <w:sz w:val="40"/>
                <w:lang w:eastAsia="zh-HK"/>
              </w:rPr>
              <w:t>正向活動</w:t>
            </w:r>
            <w:r>
              <w:rPr>
                <w:rFonts w:hint="eastAsia"/>
                <w:sz w:val="40"/>
              </w:rPr>
              <w:t>1</w:t>
            </w:r>
            <w:r>
              <w:rPr>
                <w:sz w:val="40"/>
              </w:rPr>
              <w:t>&amp;2</w:t>
            </w:r>
          </w:p>
        </w:tc>
        <w:tc>
          <w:tcPr>
            <w:tcW w:w="2178" w:type="dxa"/>
          </w:tcPr>
          <w:p w14:paraId="014AB33A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12-13</w:t>
            </w:r>
            <w:r w:rsidRPr="00150F1D">
              <w:rPr>
                <w:sz w:val="40"/>
              </w:rPr>
              <w:t xml:space="preserve"> 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353D841F" w14:textId="77777777" w:rsidTr="008254EE">
        <w:trPr>
          <w:trHeight w:val="889"/>
        </w:trPr>
        <w:tc>
          <w:tcPr>
            <w:tcW w:w="7229" w:type="dxa"/>
          </w:tcPr>
          <w:p w14:paraId="5778356B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</w:t>
            </w:r>
            <w:r>
              <w:rPr>
                <w:rFonts w:hint="eastAsia"/>
                <w:sz w:val="40"/>
                <w:lang w:eastAsia="zh-HK"/>
              </w:rPr>
              <w:t>三</w:t>
            </w:r>
            <w:r w:rsidRPr="00AD1B6C">
              <w:rPr>
                <w:rFonts w:hint="eastAsia"/>
                <w:sz w:val="40"/>
                <w:lang w:eastAsia="zh-HK"/>
              </w:rPr>
              <w:t>：</w:t>
            </w:r>
            <w:r w:rsidRPr="005E32A0">
              <w:rPr>
                <w:rFonts w:hint="eastAsia"/>
                <w:sz w:val="40"/>
              </w:rPr>
              <w:t>歸納資料</w:t>
            </w:r>
            <w:r>
              <w:rPr>
                <w:rFonts w:hint="eastAsia"/>
                <w:sz w:val="40"/>
              </w:rPr>
              <w:t>，分析</w:t>
            </w:r>
          </w:p>
        </w:tc>
        <w:tc>
          <w:tcPr>
            <w:tcW w:w="2178" w:type="dxa"/>
          </w:tcPr>
          <w:p w14:paraId="39A6209A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1</w:t>
            </w:r>
            <w:r>
              <w:rPr>
                <w:rFonts w:hint="eastAsia"/>
                <w:sz w:val="40"/>
              </w:rPr>
              <w:t>4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165C9E5F" w14:textId="77777777" w:rsidTr="008254EE">
        <w:trPr>
          <w:trHeight w:val="889"/>
        </w:trPr>
        <w:tc>
          <w:tcPr>
            <w:tcW w:w="7229" w:type="dxa"/>
          </w:tcPr>
          <w:p w14:paraId="14025A61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</w:t>
            </w:r>
            <w:r>
              <w:rPr>
                <w:rFonts w:hint="eastAsia"/>
                <w:sz w:val="40"/>
                <w:lang w:eastAsia="zh-HK"/>
              </w:rPr>
              <w:t>四</w:t>
            </w:r>
            <w:r w:rsidRPr="00AD1B6C">
              <w:rPr>
                <w:rFonts w:hint="eastAsia"/>
                <w:sz w:val="40"/>
                <w:lang w:eastAsia="zh-HK"/>
              </w:rPr>
              <w:t>：</w:t>
            </w:r>
            <w:r>
              <w:rPr>
                <w:rFonts w:hint="eastAsia"/>
                <w:sz w:val="40"/>
              </w:rPr>
              <w:t>高階思維及創意</w:t>
            </w:r>
          </w:p>
        </w:tc>
        <w:tc>
          <w:tcPr>
            <w:tcW w:w="2178" w:type="dxa"/>
          </w:tcPr>
          <w:p w14:paraId="3951E8CC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15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32015D07" w14:textId="77777777" w:rsidTr="008254EE">
        <w:trPr>
          <w:trHeight w:val="889"/>
        </w:trPr>
        <w:tc>
          <w:tcPr>
            <w:tcW w:w="7229" w:type="dxa"/>
          </w:tcPr>
          <w:p w14:paraId="7A346831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  <w:lang w:eastAsia="zh-HK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</w:t>
            </w:r>
            <w:r>
              <w:rPr>
                <w:rFonts w:hint="eastAsia"/>
                <w:sz w:val="40"/>
                <w:lang w:eastAsia="zh-HK"/>
              </w:rPr>
              <w:t>五：凸面鏡的應用</w:t>
            </w:r>
          </w:p>
        </w:tc>
        <w:tc>
          <w:tcPr>
            <w:tcW w:w="2178" w:type="dxa"/>
          </w:tcPr>
          <w:p w14:paraId="478E1D28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16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5A492EC5" w14:textId="77777777" w:rsidTr="008254EE">
        <w:trPr>
          <w:trHeight w:val="889"/>
        </w:trPr>
        <w:tc>
          <w:tcPr>
            <w:tcW w:w="7229" w:type="dxa"/>
          </w:tcPr>
          <w:p w14:paraId="795A92AE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</w:t>
            </w:r>
            <w:r>
              <w:rPr>
                <w:rFonts w:hint="eastAsia"/>
                <w:sz w:val="40"/>
                <w:lang w:eastAsia="zh-HK"/>
              </w:rPr>
              <w:t>六</w:t>
            </w:r>
            <w:r w:rsidRPr="00AD1B6C">
              <w:rPr>
                <w:rFonts w:hint="eastAsia"/>
                <w:sz w:val="40"/>
                <w:lang w:eastAsia="zh-HK"/>
              </w:rPr>
              <w:t>：</w:t>
            </w:r>
            <w:r>
              <w:rPr>
                <w:rFonts w:hint="eastAsia"/>
                <w:sz w:val="40"/>
              </w:rPr>
              <w:t>行人過路燈</w:t>
            </w:r>
          </w:p>
        </w:tc>
        <w:tc>
          <w:tcPr>
            <w:tcW w:w="2178" w:type="dxa"/>
          </w:tcPr>
          <w:p w14:paraId="22BA25CF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17-20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180681C5" w14:textId="77777777" w:rsidTr="008254EE">
        <w:trPr>
          <w:trHeight w:val="889"/>
        </w:trPr>
        <w:tc>
          <w:tcPr>
            <w:tcW w:w="7229" w:type="dxa"/>
          </w:tcPr>
          <w:p w14:paraId="44941ABA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>
              <w:rPr>
                <w:rFonts w:hint="eastAsia"/>
                <w:sz w:val="40"/>
                <w:lang w:eastAsia="zh-HK"/>
              </w:rPr>
              <w:t>正向活動</w:t>
            </w:r>
            <w:r>
              <w:rPr>
                <w:rFonts w:hint="eastAsia"/>
                <w:sz w:val="40"/>
              </w:rPr>
              <w:t>2</w:t>
            </w:r>
          </w:p>
        </w:tc>
        <w:tc>
          <w:tcPr>
            <w:tcW w:w="2178" w:type="dxa"/>
          </w:tcPr>
          <w:p w14:paraId="00D21F46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21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24F1F0C2" w14:textId="77777777" w:rsidTr="008254EE">
        <w:trPr>
          <w:trHeight w:val="889"/>
        </w:trPr>
        <w:tc>
          <w:tcPr>
            <w:tcW w:w="7229" w:type="dxa"/>
          </w:tcPr>
          <w:p w14:paraId="4CAD2507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</w:t>
            </w:r>
            <w:r>
              <w:rPr>
                <w:rFonts w:hint="eastAsia"/>
                <w:sz w:val="40"/>
                <w:lang w:eastAsia="zh-HK"/>
              </w:rPr>
              <w:t>七</w:t>
            </w:r>
            <w:r w:rsidRPr="00AD1B6C">
              <w:rPr>
                <w:rFonts w:hint="eastAsia"/>
                <w:sz w:val="40"/>
                <w:lang w:eastAsia="zh-HK"/>
              </w:rPr>
              <w:t>：</w:t>
            </w:r>
            <w:r w:rsidRPr="005E32A0">
              <w:rPr>
                <w:rFonts w:hint="eastAsia"/>
                <w:sz w:val="40"/>
              </w:rPr>
              <w:t>撰寫信函</w:t>
            </w:r>
          </w:p>
        </w:tc>
        <w:tc>
          <w:tcPr>
            <w:tcW w:w="2178" w:type="dxa"/>
          </w:tcPr>
          <w:p w14:paraId="2972674E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22-23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03F2B1AB" w14:textId="77777777" w:rsidTr="008254EE">
        <w:trPr>
          <w:trHeight w:val="889"/>
        </w:trPr>
        <w:tc>
          <w:tcPr>
            <w:tcW w:w="7229" w:type="dxa"/>
          </w:tcPr>
          <w:p w14:paraId="70ADF8A6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  <w:lang w:eastAsia="zh-HK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</w:t>
            </w:r>
            <w:r>
              <w:rPr>
                <w:rFonts w:hint="eastAsia"/>
                <w:sz w:val="40"/>
                <w:lang w:eastAsia="zh-HK"/>
              </w:rPr>
              <w:t>八</w:t>
            </w:r>
            <w:r w:rsidRPr="00AD1B6C">
              <w:rPr>
                <w:rFonts w:hint="eastAsia"/>
                <w:sz w:val="40"/>
                <w:lang w:eastAsia="zh-HK"/>
              </w:rPr>
              <w:t>：</w:t>
            </w:r>
            <w:r>
              <w:rPr>
                <w:rFonts w:hint="eastAsia"/>
                <w:sz w:val="40"/>
              </w:rPr>
              <w:t>匯報</w:t>
            </w:r>
          </w:p>
        </w:tc>
        <w:tc>
          <w:tcPr>
            <w:tcW w:w="2178" w:type="dxa"/>
          </w:tcPr>
          <w:p w14:paraId="5D28DEA8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24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43D9E0EF" w14:textId="77777777" w:rsidTr="008254EE">
        <w:trPr>
          <w:trHeight w:val="889"/>
        </w:trPr>
        <w:tc>
          <w:tcPr>
            <w:tcW w:w="7229" w:type="dxa"/>
          </w:tcPr>
          <w:p w14:paraId="1096B069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>
              <w:rPr>
                <w:rFonts w:hint="eastAsia"/>
                <w:sz w:val="40"/>
                <w:lang w:eastAsia="zh-HK"/>
              </w:rPr>
              <w:t>總結正向活動</w:t>
            </w:r>
          </w:p>
        </w:tc>
        <w:tc>
          <w:tcPr>
            <w:tcW w:w="2178" w:type="dxa"/>
          </w:tcPr>
          <w:p w14:paraId="7FFA63F6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25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040623EA" w14:textId="77777777" w:rsidTr="008254EE">
        <w:trPr>
          <w:trHeight w:val="901"/>
        </w:trPr>
        <w:tc>
          <w:tcPr>
            <w:tcW w:w="7229" w:type="dxa"/>
          </w:tcPr>
          <w:p w14:paraId="18970160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 w:rsidRPr="00AD1B6C">
              <w:rPr>
                <w:rFonts w:hint="eastAsia"/>
                <w:sz w:val="40"/>
                <w:lang w:eastAsia="zh-HK"/>
              </w:rPr>
              <w:t>活動</w:t>
            </w:r>
            <w:r>
              <w:rPr>
                <w:rFonts w:hint="eastAsia"/>
                <w:sz w:val="40"/>
                <w:lang w:eastAsia="zh-HK"/>
              </w:rPr>
              <w:t>九</w:t>
            </w:r>
            <w:r w:rsidRPr="00AD1B6C">
              <w:rPr>
                <w:rFonts w:hint="eastAsia"/>
                <w:sz w:val="40"/>
                <w:lang w:eastAsia="zh-HK"/>
              </w:rPr>
              <w:t>：</w:t>
            </w:r>
            <w:r>
              <w:rPr>
                <w:rFonts w:hint="eastAsia"/>
                <w:sz w:val="40"/>
              </w:rPr>
              <w:t>反思及互評</w:t>
            </w:r>
          </w:p>
        </w:tc>
        <w:tc>
          <w:tcPr>
            <w:tcW w:w="2178" w:type="dxa"/>
          </w:tcPr>
          <w:p w14:paraId="741C7D77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26-27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534FADE1" w14:textId="77777777" w:rsidTr="008254EE">
        <w:trPr>
          <w:trHeight w:val="901"/>
        </w:trPr>
        <w:tc>
          <w:tcPr>
            <w:tcW w:w="7229" w:type="dxa"/>
          </w:tcPr>
          <w:p w14:paraId="7A9C67D9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</w:rPr>
            </w:pPr>
            <w:r>
              <w:rPr>
                <w:rFonts w:hint="eastAsia"/>
                <w:sz w:val="40"/>
                <w:lang w:eastAsia="zh-HK"/>
              </w:rPr>
              <w:t>參考資料</w:t>
            </w:r>
          </w:p>
        </w:tc>
        <w:tc>
          <w:tcPr>
            <w:tcW w:w="2178" w:type="dxa"/>
          </w:tcPr>
          <w:p w14:paraId="5D48F79A" w14:textId="77777777" w:rsidR="008254EE" w:rsidRPr="00150F1D" w:rsidRDefault="008254EE" w:rsidP="008254EE">
            <w:pPr>
              <w:pStyle w:val="Head-01"/>
              <w:textAlignment w:val="center"/>
              <w:rPr>
                <w:sz w:val="40"/>
                <w:lang w:eastAsia="zh-HK"/>
              </w:rPr>
            </w:pPr>
            <w:r w:rsidRPr="00150F1D">
              <w:rPr>
                <w:rFonts w:hint="eastAsia"/>
                <w:sz w:val="40"/>
                <w:lang w:eastAsia="zh-HK"/>
              </w:rPr>
              <w:t>第</w:t>
            </w:r>
            <w:r>
              <w:rPr>
                <w:sz w:val="40"/>
              </w:rPr>
              <w:t>28</w:t>
            </w:r>
            <w:r w:rsidRPr="00150F1D">
              <w:rPr>
                <w:rFonts w:hint="eastAsia"/>
                <w:sz w:val="40"/>
                <w:lang w:eastAsia="zh-HK"/>
              </w:rPr>
              <w:t>頁</w:t>
            </w:r>
          </w:p>
        </w:tc>
      </w:tr>
      <w:tr w:rsidR="008254EE" w14:paraId="34A79842" w14:textId="77777777" w:rsidTr="008254EE">
        <w:trPr>
          <w:trHeight w:val="901"/>
        </w:trPr>
        <w:tc>
          <w:tcPr>
            <w:tcW w:w="9407" w:type="dxa"/>
            <w:gridSpan w:val="2"/>
            <w:tcBorders>
              <w:left w:val="nil"/>
              <w:bottom w:val="nil"/>
              <w:right w:val="nil"/>
            </w:tcBorders>
          </w:tcPr>
          <w:p w14:paraId="32CE6FE6" w14:textId="77777777" w:rsidR="008254EE" w:rsidRPr="00AD1B6C" w:rsidRDefault="008254EE" w:rsidP="008254EE">
            <w:pPr>
              <w:pStyle w:val="Head-01"/>
              <w:jc w:val="left"/>
              <w:textAlignment w:val="center"/>
              <w:rPr>
                <w:sz w:val="40"/>
                <w:lang w:eastAsia="zh-HK"/>
              </w:rPr>
            </w:pPr>
          </w:p>
        </w:tc>
      </w:tr>
    </w:tbl>
    <w:p w14:paraId="3AD05C22" w14:textId="572605DB" w:rsidR="00CA7E38" w:rsidRPr="002E3824" w:rsidRDefault="00A80495" w:rsidP="00A3028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標楷體" w:eastAsia="標楷體" w:hAnsi="標楷體" w:cs="MKaiHK-SemiBold"/>
          <w:b/>
          <w:color w:val="000000"/>
          <w:sz w:val="32"/>
          <w:szCs w:val="32"/>
          <w:u w:val="single"/>
        </w:rPr>
      </w:pPr>
      <w:r>
        <w:br w:type="page"/>
      </w:r>
      <w:r w:rsidR="00CA7E38" w:rsidRPr="00A3028A">
        <w:rPr>
          <w:rFonts w:ascii="標楷體" w:eastAsia="標楷體" w:hAnsi="標楷體" w:cs="MKaiHK-SemiBold"/>
          <w:b/>
          <w:color w:val="000000"/>
          <w:sz w:val="52"/>
          <w:szCs w:val="32"/>
          <w:u w:val="single"/>
        </w:rPr>
        <w:lastRenderedPageBreak/>
        <w:t>正向活動</w:t>
      </w:r>
      <w:r w:rsidR="0087728A">
        <w:rPr>
          <w:rFonts w:ascii="標楷體" w:eastAsia="標楷體" w:hAnsi="標楷體" w:cs="MKaiHK-SemiBold" w:hint="eastAsia"/>
          <w:b/>
          <w:color w:val="000000"/>
          <w:sz w:val="52"/>
          <w:szCs w:val="32"/>
          <w:u w:val="single"/>
        </w:rPr>
        <w:t>1</w:t>
      </w:r>
    </w:p>
    <w:p w14:paraId="666B5ECA" w14:textId="7C23B78C" w:rsidR="00CA7E38" w:rsidRPr="00554393" w:rsidRDefault="00CA7E38" w:rsidP="00CA7E38">
      <w:pPr>
        <w:rPr>
          <w:rFonts w:ascii="標楷體" w:eastAsia="標楷體" w:hAnsi="標楷體" w:cs="MKaiHK-SemiBold"/>
          <w:sz w:val="32"/>
          <w:szCs w:val="32"/>
        </w:rPr>
      </w:pPr>
      <w:r w:rsidRPr="00CA7E38">
        <w:rPr>
          <w:rFonts w:ascii="標楷體" w:eastAsia="標楷體" w:hAnsi="標楷體" w:cs="MKaiHK-SemiBold"/>
          <w:b/>
          <w:sz w:val="32"/>
          <w:szCs w:val="32"/>
        </w:rPr>
        <w:t xml:space="preserve"> </w:t>
      </w:r>
      <w:r w:rsidRPr="00554393">
        <w:rPr>
          <w:rFonts w:ascii="標楷體" w:eastAsia="標楷體" w:hAnsi="標楷體" w:cs="MKaiHK-SemiBold"/>
          <w:sz w:val="32"/>
          <w:szCs w:val="32"/>
        </w:rPr>
        <w:t>開始</w:t>
      </w:r>
    </w:p>
    <w:p w14:paraId="7247EC57" w14:textId="77777777" w:rsidR="00F00921" w:rsidRDefault="00CA7E38" w:rsidP="00CA7E38">
      <w:pPr>
        <w:spacing w:line="360" w:lineRule="auto"/>
        <w:rPr>
          <w:rFonts w:ascii="標楷體" w:eastAsia="標楷體" w:hAnsi="標楷體" w:cs="MKaiHK-SemiBold"/>
          <w:sz w:val="32"/>
          <w:szCs w:val="32"/>
        </w:rPr>
      </w:pPr>
      <w:r w:rsidRPr="00CA7E38">
        <w:rPr>
          <w:rFonts w:ascii="標楷體" w:eastAsia="標楷體" w:hAnsi="標楷體" w:cs="MKaiHK-SemiBold"/>
          <w:sz w:val="32"/>
          <w:szCs w:val="32"/>
        </w:rPr>
        <w:t>1. 傑出小精兵宣誓儀式 - 我今天必定與組員一起成為</w:t>
      </w:r>
    </w:p>
    <w:p w14:paraId="326DFD79" w14:textId="154BB88F" w:rsidR="00CA7E38" w:rsidRPr="00CA7E38" w:rsidRDefault="00CA7E38" w:rsidP="00F00921">
      <w:pPr>
        <w:spacing w:line="360" w:lineRule="auto"/>
        <w:rPr>
          <w:rFonts w:ascii="標楷體" w:eastAsia="標楷體" w:hAnsi="標楷體" w:cs="MKaiHK-SemiBold"/>
          <w:sz w:val="32"/>
          <w:szCs w:val="32"/>
        </w:rPr>
      </w:pPr>
      <w:r w:rsidRPr="00CA7E38">
        <w:rPr>
          <w:rFonts w:ascii="標楷體" w:eastAsia="標楷體" w:hAnsi="標楷體" w:cs="MKaiHK-SemiBold"/>
          <w:sz w:val="32"/>
          <w:szCs w:val="32"/>
        </w:rPr>
        <w:t>_______________(</w:t>
      </w:r>
      <w:r w:rsidRPr="00CA7E38">
        <w:rPr>
          <w:rFonts w:ascii="標楷體" w:eastAsia="標楷體" w:hAnsi="標楷體" w:cs="MKaiHK-SemiBold"/>
          <w:i/>
          <w:sz w:val="32"/>
          <w:szCs w:val="32"/>
        </w:rPr>
        <w:t>請選擇下列的價值，並將星星填色</w:t>
      </w:r>
      <w:r w:rsidRPr="00CA7E38">
        <w:rPr>
          <w:rFonts w:ascii="標楷體" w:eastAsia="標楷體" w:hAnsi="標楷體" w:cs="MKaiHK-SemiBold"/>
          <w:sz w:val="32"/>
          <w:szCs w:val="32"/>
        </w:rPr>
        <w:t>) 的小精兵。</w:t>
      </w:r>
    </w:p>
    <w:p w14:paraId="40A1DC2E" w14:textId="77777777" w:rsidR="00CA7E38" w:rsidRPr="00CA7E38" w:rsidRDefault="00CA7E38" w:rsidP="00CA7E38">
      <w:pPr>
        <w:rPr>
          <w:rFonts w:ascii="標楷體" w:eastAsia="標楷體" w:hAnsi="標楷體" w:cs="MKaiHK-SemiBold"/>
          <w:sz w:val="32"/>
          <w:szCs w:val="32"/>
        </w:rPr>
      </w:pPr>
      <w:r w:rsidRPr="00CA7E38">
        <w:rPr>
          <w:rFonts w:ascii="標楷體" w:eastAsia="標楷體" w:hAnsi="標楷體" w:cs="MKaiHK-SemiBold"/>
          <w:sz w:val="32"/>
          <w:szCs w:val="32"/>
        </w:rPr>
        <w:t>在每一天的專題研習中盡力探究，做到最好。</w:t>
      </w:r>
    </w:p>
    <w:p w14:paraId="1C88A6A8" w14:textId="4C595A54" w:rsidR="00CA7E38" w:rsidRPr="00CA7E38" w:rsidRDefault="008254EE" w:rsidP="00CA7E38">
      <w:pPr>
        <w:rPr>
          <w:rFonts w:ascii="標楷體" w:eastAsia="標楷體" w:hAnsi="標楷體" w:cs="MKaiHK-SemiBold"/>
          <w:sz w:val="32"/>
          <w:szCs w:val="32"/>
        </w:rPr>
      </w:pPr>
      <w:r>
        <w:rPr>
          <w:noProof/>
        </w:rPr>
        <w:pict w14:anchorId="774F2323">
          <v:shape id="_x0000_s2500" type="#_x0000_t75" alt="学生卡通图片- 图片搜索" style="position:absolute;margin-left:-17.35pt;margin-top:40.35pt;width:151.65pt;height:104.4pt;z-index:251756032;mso-position-horizontal-relative:text;mso-position-vertical-relative:text;mso-width-relative:page;mso-height-relative:page">
            <v:imagedata r:id="rId10" o:title="b0dd8c8a443d175d"/>
          </v:shape>
        </w:pict>
      </w:r>
      <w:r>
        <w:rPr>
          <w:rFonts w:ascii="標楷體" w:eastAsia="標楷體" w:hAnsi="標楷體"/>
          <w:noProof/>
          <w:sz w:val="32"/>
          <w:szCs w:val="32"/>
        </w:rPr>
        <w:pict w14:anchorId="070EE14E">
          <v:oval id="橢圓 448" o:spid="_x0000_s2470" style="position:absolute;margin-left:206pt;margin-top:14pt;width:65.75pt;height:61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" fillcolor="window" strokecolor="windowText" strokeweight="2pt">
            <v:stroke startarrowwidth="narrow" startarrowlength="short" endarrowwidth="narrow" endarrowlength="short"/>
            <v:textbox style="mso-next-textbox:#橢圓 448" inset="2.53958mm,1.2694mm,2.53958mm,1.2694mm">
              <w:txbxContent>
                <w:p w14:paraId="45D4001E" w14:textId="77777777" w:rsidR="00ED2A0B" w:rsidRPr="00F00921" w:rsidRDefault="00ED2A0B" w:rsidP="00CA7E38">
                  <w:pPr>
                    <w:spacing w:line="360" w:lineRule="exact"/>
                    <w:jc w:val="center"/>
                    <w:textDirection w:val="btLr"/>
                    <w:rPr>
                      <w:rFonts w:ascii="標楷體" w:eastAsia="標楷體" w:hAnsi="標楷體"/>
                    </w:rPr>
                  </w:pPr>
                  <w:r w:rsidRPr="00F00921">
                    <w:rPr>
                      <w:rFonts w:ascii="標楷體" w:eastAsia="標楷體" w:hAnsi="標楷體" w:cs="MKaiHK-SemiBold"/>
                      <w:color w:val="000000"/>
                      <w:sz w:val="32"/>
                    </w:rPr>
                    <w:t>盡責</w:t>
                  </w:r>
                </w:p>
              </w:txbxContent>
            </v:textbox>
          </v:oval>
        </w:pict>
      </w:r>
      <w:r>
        <w:rPr>
          <w:rFonts w:ascii="標楷體" w:eastAsia="標楷體" w:hAnsi="標楷體"/>
          <w:noProof/>
          <w:sz w:val="32"/>
          <w:szCs w:val="32"/>
        </w:rPr>
        <w:pict w14:anchorId="2C02CFE7">
          <v:oval id="橢圓 422" o:spid="_x0000_s2469" style="position:absolute;margin-left:436pt;margin-top:20pt;width:65.75pt;height:61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" fillcolor="window" strokecolor="windowText" strokeweight="2pt">
            <v:stroke startarrowwidth="narrow" startarrowlength="short" endarrowwidth="narrow" endarrowlength="short"/>
            <v:textbox style="mso-next-textbox:#橢圓 422" inset="2.53958mm,1.2694mm,2.53958mm,1.2694mm">
              <w:txbxContent>
                <w:p w14:paraId="711548DA" w14:textId="77777777" w:rsidR="00ED2A0B" w:rsidRPr="00F00921" w:rsidRDefault="00ED2A0B" w:rsidP="00CA7E38">
                  <w:pPr>
                    <w:spacing w:line="360" w:lineRule="exact"/>
                    <w:jc w:val="center"/>
                    <w:textDirection w:val="btLr"/>
                    <w:rPr>
                      <w:rFonts w:ascii="標楷體" w:eastAsia="標楷體" w:hAnsi="標楷體"/>
                    </w:rPr>
                  </w:pPr>
                  <w:r w:rsidRPr="00F00921">
                    <w:rPr>
                      <w:rFonts w:ascii="標楷體" w:eastAsia="標楷體" w:hAnsi="標楷體" w:cs="MKaiHK-SemiBold"/>
                      <w:color w:val="000000"/>
                      <w:sz w:val="32"/>
                    </w:rPr>
                    <w:t>創新</w:t>
                  </w:r>
                </w:p>
              </w:txbxContent>
            </v:textbox>
          </v:oval>
        </w:pict>
      </w:r>
      <w:r>
        <w:rPr>
          <w:rFonts w:ascii="標楷體" w:eastAsia="標楷體" w:hAnsi="標楷體"/>
          <w:noProof/>
          <w:sz w:val="32"/>
          <w:szCs w:val="32"/>
        </w:rPr>
        <w:pict w14:anchorId="3E673A37">
          <v:oval id="橢圓 404" o:spid="_x0000_s2468" style="position:absolute;margin-left:283pt;margin-top:14pt;width:65.75pt;height:61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" fillcolor="window" strokecolor="windowText" strokeweight="2pt">
            <v:stroke startarrowwidth="narrow" startarrowlength="short" endarrowwidth="narrow" endarrowlength="short"/>
            <v:textbox style="mso-next-textbox:#橢圓 404" inset="2.53958mm,1.2694mm,2.53958mm,1.2694mm">
              <w:txbxContent>
                <w:p w14:paraId="5898B7BF" w14:textId="77777777" w:rsidR="00ED2A0B" w:rsidRPr="00F00921" w:rsidRDefault="00ED2A0B" w:rsidP="00CA7E38">
                  <w:pPr>
                    <w:spacing w:line="360" w:lineRule="exact"/>
                    <w:jc w:val="center"/>
                    <w:textDirection w:val="btLr"/>
                    <w:rPr>
                      <w:rFonts w:ascii="標楷體" w:eastAsia="標楷體" w:hAnsi="標楷體"/>
                    </w:rPr>
                  </w:pPr>
                  <w:r w:rsidRPr="00F00921">
                    <w:rPr>
                      <w:rFonts w:ascii="標楷體" w:eastAsia="標楷體" w:hAnsi="標楷體" w:cs="MKaiHK-SemiBold"/>
                      <w:color w:val="000000"/>
                      <w:sz w:val="32"/>
                    </w:rPr>
                    <w:t>誠實</w:t>
                  </w:r>
                </w:p>
              </w:txbxContent>
            </v:textbox>
          </v:oval>
        </w:pict>
      </w:r>
      <w:r>
        <w:rPr>
          <w:rFonts w:ascii="標楷體" w:eastAsia="標楷體" w:hAnsi="標楷體"/>
          <w:noProof/>
          <w:sz w:val="32"/>
          <w:szCs w:val="32"/>
        </w:rPr>
        <w:pict w14:anchorId="597E0287">
          <v:oval id="橢圓 420" o:spid="_x0000_s2467" style="position:absolute;margin-left:361pt;margin-top:0;width:65.75pt;height:61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" fillcolor="window" strokecolor="windowText" strokeweight="2pt">
            <v:stroke startarrowwidth="narrow" startarrowlength="short" endarrowwidth="narrow" endarrowlength="short"/>
            <v:textbox style="mso-next-textbox:#橢圓 420" inset="2.53958mm,1.2694mm,2.53958mm,1.2694mm">
              <w:txbxContent>
                <w:p w14:paraId="75CE1198" w14:textId="77777777" w:rsidR="00ED2A0B" w:rsidRPr="00F00921" w:rsidRDefault="00ED2A0B" w:rsidP="00CA7E38">
                  <w:pPr>
                    <w:spacing w:line="360" w:lineRule="exact"/>
                    <w:jc w:val="center"/>
                    <w:textDirection w:val="btLr"/>
                    <w:rPr>
                      <w:rFonts w:ascii="標楷體" w:eastAsia="標楷體" w:hAnsi="標楷體"/>
                    </w:rPr>
                  </w:pPr>
                  <w:r w:rsidRPr="00F00921">
                    <w:rPr>
                      <w:rFonts w:ascii="標楷體" w:eastAsia="標楷體" w:hAnsi="標楷體" w:cs="MKaiHK-SemiBold"/>
                      <w:color w:val="000000"/>
                      <w:sz w:val="32"/>
                    </w:rPr>
                    <w:t>關愛</w:t>
                  </w:r>
                </w:p>
              </w:txbxContent>
            </v:textbox>
          </v:oval>
        </w:pict>
      </w:r>
    </w:p>
    <w:p w14:paraId="416E3B9F" w14:textId="4E8EBEF4" w:rsidR="00CA7E38" w:rsidRPr="00CA7E38" w:rsidRDefault="008254EE" w:rsidP="00CA7E38">
      <w:pPr>
        <w:rPr>
          <w:rFonts w:ascii="標楷體" w:eastAsia="標楷體" w:hAnsi="標楷體" w:cs="MKaiHK-SemiBold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 w14:anchorId="55DB5774">
          <v:oval id="橢圓 453" o:spid="_x0000_s2466" style="position:absolute;margin-left:139pt;margin-top:6pt;width:65.75pt;height:6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" fillcolor="window" strokecolor="windowText" strokeweight="2pt">
            <v:stroke startarrowwidth="narrow" startarrowlength="short" endarrowwidth="narrow" endarrowlength="short"/>
            <v:textbox style="mso-next-textbox:#橢圓 453" inset="2.53958mm,1.2694mm,2.53958mm,1.2694mm">
              <w:txbxContent>
                <w:p w14:paraId="7D85F40B" w14:textId="77777777" w:rsidR="00ED2A0B" w:rsidRPr="00F00921" w:rsidRDefault="00ED2A0B" w:rsidP="00CA7E38">
                  <w:pPr>
                    <w:spacing w:line="360" w:lineRule="exact"/>
                    <w:jc w:val="center"/>
                    <w:textDirection w:val="btLr"/>
                    <w:rPr>
                      <w:rFonts w:ascii="標楷體" w:eastAsia="標楷體" w:hAnsi="標楷體"/>
                    </w:rPr>
                  </w:pPr>
                  <w:r w:rsidRPr="00F00921">
                    <w:rPr>
                      <w:rFonts w:ascii="標楷體" w:eastAsia="標楷體" w:hAnsi="標楷體" w:cs="MKaiHK-SemiBold"/>
                      <w:color w:val="000000"/>
                      <w:sz w:val="32"/>
                    </w:rPr>
                    <w:t>禮貌</w:t>
                  </w:r>
                </w:p>
              </w:txbxContent>
            </v:textbox>
          </v:oval>
        </w:pict>
      </w:r>
    </w:p>
    <w:p w14:paraId="3CF20C44" w14:textId="7CBBD14C" w:rsidR="00CA7E38" w:rsidRPr="00CA7E38" w:rsidRDefault="008254EE" w:rsidP="00CA7E38">
      <w:pPr>
        <w:rPr>
          <w:rFonts w:ascii="標楷體" w:eastAsia="標楷體" w:hAnsi="標楷體" w:cs="MKaiHK-SemiBold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 w14:anchorId="7710CDE6">
          <v:shape id="五角星形 418" o:spid="_x0000_s2465" style="position:absolute;margin-left:441pt;margin-top:29pt;width:51.5pt;height:52.2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37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" adj="-11796480,,5400" path="m1,243518r240123,2l314325,r74201,243520l628649,243518,434384,394020r74204,243518l314325,487034,120062,637538,194266,394020,1,243518xe" fillcolor="window" strokecolor="windowText" strokeweight="2pt">
            <v:stroke startarrowwidth="narrow" startarrowlength="short" endarrowwidth="narrow" endarrowlength="short" joinstyle="round"/>
            <v:formulas/>
            <v:path arrowok="t" o:connecttype="custom" o:connectlocs="1,243518;240124,243520;314325,0;388526,243520;628649,243518;434384,394020;508588,637538;314325,487034;120062,637538;194266,394020;1,243518" o:connectangles="0,0,0,0,0,0,0,0,0,0,0" textboxrect="0,0,628650,637540"/>
            <v:textbox inset="2.53958mm,2.53958mm,2.53958mm,2.53958mm">
              <w:txbxContent>
                <w:p w14:paraId="16F045B5" w14:textId="77777777" w:rsidR="00ED2A0B" w:rsidRDefault="00ED2A0B" w:rsidP="00CA7E38">
                  <w:pPr>
                    <w:textDirection w:val="btLr"/>
                  </w:pP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32"/>
          <w:szCs w:val="32"/>
        </w:rPr>
        <w:pict w14:anchorId="17A94DA2">
          <v:shape id="五角星形 419" o:spid="_x0000_s2464" style="position:absolute;margin-left:366pt;margin-top:13pt;width:51.5pt;height:52.2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37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" adj="-11796480,,5400" path="m1,243518r240123,2l314325,r74201,243520l628649,243518,434384,394020r74204,243518l314325,487034,120062,637538,194266,394020,1,243518xe" fillcolor="window" strokecolor="windowText" strokeweight="2pt">
            <v:stroke startarrowwidth="narrow" startarrowlength="short" endarrowwidth="narrow" endarrowlength="short" joinstyle="round"/>
            <v:formulas/>
            <v:path arrowok="t" o:connecttype="custom" o:connectlocs="1,243518;240124,243520;314325,0;388526,243520;628649,243518;434384,394020;508588,637538;314325,487034;120062,637538;194266,394020;1,243518" o:connectangles="0,0,0,0,0,0,0,0,0,0,0" textboxrect="0,0,628650,637540"/>
            <v:textbox inset="2.53958mm,2.53958mm,2.53958mm,2.53958mm">
              <w:txbxContent>
                <w:p w14:paraId="1AAEE009" w14:textId="77777777" w:rsidR="00ED2A0B" w:rsidRDefault="00ED2A0B" w:rsidP="00CA7E38">
                  <w:pPr>
                    <w:textDirection w:val="btLr"/>
                  </w:pP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32"/>
          <w:szCs w:val="32"/>
        </w:rPr>
        <w:pict w14:anchorId="4F5539D8">
          <v:shape id="五角星形 447" o:spid="_x0000_s2463" style="position:absolute;margin-left:4in;margin-top:24pt;width:51.5pt;height:52.2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37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" adj="-11796480,,5400" path="m1,243518r240123,2l314325,r74201,243520l628649,243518,434384,394020r74204,243518l314325,487034,120062,637538,194266,394020,1,243518xe" fillcolor="window" strokecolor="windowText" strokeweight="2pt">
            <v:stroke startarrowwidth="narrow" startarrowlength="short" endarrowwidth="narrow" endarrowlength="short" joinstyle="round"/>
            <v:formulas/>
            <v:path arrowok="t" o:connecttype="custom" o:connectlocs="1,243518;240124,243520;314325,0;388526,243520;628649,243518;434384,394020;508588,637538;314325,487034;120062,637538;194266,394020;1,243518" o:connectangles="0,0,0,0,0,0,0,0,0,0,0" textboxrect="0,0,628650,637540"/>
            <v:textbox inset="2.53958mm,2.53958mm,2.53958mm,2.53958mm">
              <w:txbxContent>
                <w:p w14:paraId="41D58459" w14:textId="77777777" w:rsidR="00ED2A0B" w:rsidRDefault="00ED2A0B" w:rsidP="00CA7E38">
                  <w:pPr>
                    <w:textDirection w:val="btLr"/>
                  </w:pP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32"/>
          <w:szCs w:val="32"/>
        </w:rPr>
        <w:pict w14:anchorId="47CA6E66">
          <v:shape id="五角星形 429" o:spid="_x0000_s2462" style="position:absolute;margin-left:214pt;margin-top:19pt;width:51.5pt;height:52.2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37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" adj="-11796480,,5400" path="m1,243518r240123,2l314325,r74201,243520l628649,243518,434384,394020r74204,243518l314325,487034,120062,637538,194266,394020,1,243518xe" fillcolor="window" strokecolor="windowText" strokeweight="2pt">
            <v:stroke startarrowwidth="narrow" startarrowlength="short" endarrowwidth="narrow" endarrowlength="short" joinstyle="round"/>
            <v:formulas/>
            <v:path arrowok="t" o:connecttype="custom" o:connectlocs="1,243518;240124,243520;314325,0;388526,243520;628649,243518;434384,394020;508588,637538;314325,487034;120062,637538;194266,394020;1,243518" o:connectangles="0,0,0,0,0,0,0,0,0,0,0" textboxrect="0,0,628650,637540"/>
            <v:textbox inset="2.53958mm,2.53958mm,2.53958mm,2.53958mm">
              <w:txbxContent>
                <w:p w14:paraId="37432452" w14:textId="77777777" w:rsidR="00ED2A0B" w:rsidRDefault="00ED2A0B" w:rsidP="00CA7E38">
                  <w:pPr>
                    <w:textDirection w:val="btLr"/>
                  </w:pPr>
                </w:p>
              </w:txbxContent>
            </v:textbox>
          </v:shape>
        </w:pict>
      </w:r>
    </w:p>
    <w:p w14:paraId="2CCD6DD0" w14:textId="4CF5F3C5" w:rsidR="00CA7E38" w:rsidRPr="00CA7E38" w:rsidRDefault="008254EE" w:rsidP="00CA7E38">
      <w:pPr>
        <w:rPr>
          <w:rFonts w:ascii="標楷體" w:eastAsia="標楷體" w:hAnsi="標楷體" w:cs="MKaiHK-SemiBold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 w14:anchorId="2BC8AF33">
          <v:shape id="五角星形 431" o:spid="_x0000_s2461" style="position:absolute;margin-left:147pt;margin-top:16pt;width:51.5pt;height:52.2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37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" adj="-11796480,,5400" path="m1,243518r240123,2l314325,r74201,243520l628649,243518,434384,394020r74204,243518l314325,487034,120062,637538,194266,394020,1,243518xe" fillcolor="window" strokecolor="windowText" strokeweight="2pt">
            <v:stroke startarrowwidth="narrow" startarrowlength="short" endarrowwidth="narrow" endarrowlength="short" joinstyle="round"/>
            <v:formulas/>
            <v:path arrowok="t" o:connecttype="custom" o:connectlocs="1,243518;240124,243520;314325,0;388526,243520;628649,243518;434384,394020;508588,637538;314325,487034;120062,637538;194266,394020;1,243518" o:connectangles="0,0,0,0,0,0,0,0,0,0,0" textboxrect="0,0,628650,637540"/>
            <v:textbox inset="2.53958mm,2.53958mm,2.53958mm,2.53958mm">
              <w:txbxContent>
                <w:p w14:paraId="25D53D66" w14:textId="77777777" w:rsidR="00ED2A0B" w:rsidRDefault="00ED2A0B" w:rsidP="00CA7E38">
                  <w:pPr>
                    <w:textDirection w:val="btLr"/>
                  </w:pPr>
                </w:p>
              </w:txbxContent>
            </v:textbox>
          </v:shape>
        </w:pict>
      </w:r>
    </w:p>
    <w:p w14:paraId="5FFA879F" w14:textId="77777777" w:rsidR="00CA7E38" w:rsidRPr="00CA7E38" w:rsidRDefault="00CA7E38" w:rsidP="00CA7E38">
      <w:pPr>
        <w:tabs>
          <w:tab w:val="left" w:pos="1245"/>
        </w:tabs>
        <w:rPr>
          <w:rFonts w:ascii="標楷體" w:eastAsia="標楷體" w:hAnsi="標楷體" w:cs="MKaiHK-SemiBold"/>
          <w:sz w:val="32"/>
          <w:szCs w:val="32"/>
        </w:rPr>
      </w:pPr>
      <w:r w:rsidRPr="00CA7E38">
        <w:rPr>
          <w:rFonts w:ascii="標楷體" w:eastAsia="標楷體" w:hAnsi="標楷體" w:cs="MKaiHK-SemiBold"/>
          <w:sz w:val="32"/>
          <w:szCs w:val="32"/>
        </w:rPr>
        <w:tab/>
      </w:r>
    </w:p>
    <w:p w14:paraId="2931CE68" w14:textId="77777777" w:rsidR="00CA7E38" w:rsidRPr="00CA7E38" w:rsidRDefault="00CA7E38" w:rsidP="00CA7E38">
      <w:pPr>
        <w:rPr>
          <w:rFonts w:ascii="標楷體" w:eastAsia="標楷體" w:hAnsi="標楷體" w:cs="MKaiHK-SemiBold"/>
          <w:sz w:val="32"/>
          <w:szCs w:val="32"/>
        </w:rPr>
      </w:pPr>
    </w:p>
    <w:p w14:paraId="76C837FB" w14:textId="77777777" w:rsidR="00CA7E38" w:rsidRPr="00CA7E38" w:rsidRDefault="00CA7E38" w:rsidP="00CA7E38">
      <w:pPr>
        <w:ind w:left="425" w:hanging="421"/>
        <w:rPr>
          <w:rFonts w:ascii="標楷體" w:eastAsia="標楷體" w:hAnsi="標楷體" w:cs="MKaiHK-SemiBold"/>
          <w:sz w:val="32"/>
          <w:szCs w:val="32"/>
        </w:rPr>
      </w:pPr>
      <w:r w:rsidRPr="00CA7E38">
        <w:rPr>
          <w:rFonts w:ascii="標楷體" w:eastAsia="標楷體" w:hAnsi="標楷體" w:cs="MKaiHK-SemiBold"/>
          <w:sz w:val="32"/>
          <w:szCs w:val="32"/>
        </w:rPr>
        <w:t>2. 我今天會在組內付出______分的力量？</w:t>
      </w:r>
    </w:p>
    <w:p w14:paraId="7A188DF8" w14:textId="7C25A78F" w:rsidR="00CA7E38" w:rsidRPr="00CA7E38" w:rsidRDefault="00CA7E38" w:rsidP="00CA7E38">
      <w:pPr>
        <w:ind w:left="224" w:firstLine="180"/>
        <w:rPr>
          <w:rFonts w:ascii="標楷體" w:eastAsia="標楷體" w:hAnsi="標楷體" w:cs="MKaiHK-SemiBold"/>
          <w:sz w:val="32"/>
          <w:szCs w:val="32"/>
        </w:rPr>
      </w:pPr>
      <w:r w:rsidRPr="00CA7E38">
        <w:rPr>
          <w:rFonts w:ascii="標楷體" w:eastAsia="標楷體" w:hAnsi="標楷體" w:cs="MKaiHK-SemiBold"/>
          <w:sz w:val="32"/>
          <w:szCs w:val="32"/>
        </w:rPr>
        <w:t>(請</w:t>
      </w:r>
      <w:r w:rsidR="00023EC8">
        <w:rPr>
          <w:rFonts w:ascii="標楷體" w:eastAsia="標楷體" w:hAnsi="標楷體" w:cs="MKaiHK-SemiBold" w:hint="eastAsia"/>
          <w:sz w:val="32"/>
          <w:szCs w:val="32"/>
        </w:rPr>
        <w:t>把</w:t>
      </w:r>
      <w:r w:rsidRPr="00CA7E38">
        <w:rPr>
          <w:rFonts w:ascii="標楷體" w:eastAsia="標楷體" w:hAnsi="標楷體" w:cs="MKaiHK-SemiBold"/>
          <w:sz w:val="32"/>
          <w:szCs w:val="32"/>
        </w:rPr>
        <w:t>數字</w:t>
      </w:r>
      <w:r w:rsidR="00023EC8">
        <w:rPr>
          <w:rFonts w:ascii="標楷體" w:eastAsia="標楷體" w:hAnsi="標楷體" w:cs="MKaiHK-SemiBold" w:hint="eastAsia"/>
          <w:sz w:val="32"/>
          <w:szCs w:val="32"/>
        </w:rPr>
        <w:t>填色</w:t>
      </w:r>
      <w:r w:rsidRPr="00CA7E38">
        <w:rPr>
          <w:rFonts w:ascii="標楷體" w:eastAsia="標楷體" w:hAnsi="標楷體" w:cs="MKaiHK-SemiBold"/>
          <w:sz w:val="32"/>
          <w:szCs w:val="32"/>
        </w:rPr>
        <w:t xml:space="preserve">。1=很少 … 20=強大) </w:t>
      </w:r>
    </w:p>
    <w:p w14:paraId="1B0B519E" w14:textId="36975037" w:rsidR="00CA7E38" w:rsidRPr="00CA7E38" w:rsidRDefault="008254EE" w:rsidP="00CA7E38">
      <w:pPr>
        <w:rPr>
          <w:rFonts w:ascii="標楷體" w:eastAsia="標楷體" w:hAnsi="標楷體" w:cs="MKaiHK-SemiBold"/>
          <w:sz w:val="32"/>
          <w:szCs w:val="32"/>
        </w:rPr>
      </w:pPr>
      <w:r>
        <w:rPr>
          <w:rFonts w:ascii="標楷體" w:eastAsia="標楷體" w:hAnsi="標楷體" w:cs="MKaiHK-SemiBold"/>
          <w:noProof/>
          <w:sz w:val="32"/>
          <w:szCs w:val="32"/>
        </w:rPr>
        <w:pict w14:anchorId="599B6225">
          <v:shape id="_x0000_s2477" type="#_x0000_t75" style="position:absolute;margin-left:419.6pt;margin-top:35.45pt;width:105.4pt;height:126.15pt;z-index:251704832">
            <v:imagedata r:id="rId11" o:title=""/>
          </v:shape>
        </w:pict>
      </w:r>
      <w:r>
        <w:rPr>
          <w:rFonts w:ascii="標楷體" w:eastAsia="標楷體" w:hAnsi="標楷體" w:cs="MKaiHK-SemiBold"/>
          <w:noProof/>
          <w:sz w:val="32"/>
          <w:szCs w:val="32"/>
        </w:rPr>
        <w:pict w14:anchorId="599B6225">
          <v:shape id="_x0000_s2472" type="#_x0000_t75" style="position:absolute;margin-left:-34.25pt;margin-top:35.45pt;width:105.4pt;height:126.15pt;z-index:251700736">
            <v:imagedata r:id="rId11" o:title=""/>
          </v:shape>
        </w:pict>
      </w:r>
    </w:p>
    <w:p w14:paraId="1C46CAE1" w14:textId="07206378" w:rsidR="00CA7E38" w:rsidRPr="00CA7E38" w:rsidRDefault="008254EE" w:rsidP="00CA7E38">
      <w:pPr>
        <w:rPr>
          <w:rFonts w:ascii="標楷體" w:eastAsia="標楷體" w:hAnsi="標楷體" w:cs="MKaiHK-SemiBold"/>
          <w:sz w:val="36"/>
          <w:szCs w:val="36"/>
        </w:rPr>
      </w:pPr>
      <w:r>
        <w:rPr>
          <w:noProof/>
        </w:rPr>
        <w:pict w14:anchorId="5FE47DE3">
          <v:oval id="橢圓 398" o:spid="_x0000_s2456" style="position:absolute;margin-left:450.15pt;margin-top:28.35pt;width:45.5pt;height:46.05pt;z-index:2517099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" fillcolor="window" strokecolor="windowText" strokeweight="2pt">
            <v:stroke startarrowwidth="narrow" startarrowlength="short" endarrowwidth="narrow" endarrowlength="short"/>
            <v:textbox style="mso-next-textbox:#橢圓 398" inset="2.53958mm,0,2.53958mm,0">
              <w:txbxContent>
                <w:p w14:paraId="0A74395D" w14:textId="77777777" w:rsidR="00ED2A0B" w:rsidRDefault="00ED2A0B" w:rsidP="00CA7E38">
                  <w:pPr>
                    <w:spacing w:line="400" w:lineRule="auto"/>
                    <w:jc w:val="center"/>
                    <w:textDirection w:val="btLr"/>
                  </w:pPr>
                  <w:r>
                    <w:rPr>
                      <w:rFonts w:eastAsia="Times New Roman"/>
                      <w:b/>
                      <w:color w:val="000000"/>
                      <w:sz w:val="28"/>
                    </w:rPr>
                    <w:t>20</w:t>
                  </w:r>
                </w:p>
              </w:txbxContent>
            </v:textbox>
          </v:oval>
        </w:pict>
      </w:r>
      <w:r>
        <w:rPr>
          <w:noProof/>
        </w:rPr>
        <w:pict w14:anchorId="3CF24BB8">
          <v:oval id="橢圓 384" o:spid="_x0000_s2457" style="position:absolute;margin-left:335.55pt;margin-top:26.85pt;width:45.5pt;height:46.05pt;z-index:2517089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" fillcolor="window" strokecolor="windowText" strokeweight="2pt">
            <v:stroke startarrowwidth="narrow" startarrowlength="short" endarrowwidth="narrow" endarrowlength="short"/>
            <v:textbox style="mso-next-textbox:#橢圓 384" inset="2.53958mm,0,2.53958mm,0">
              <w:txbxContent>
                <w:p w14:paraId="459BF0DD" w14:textId="77777777" w:rsidR="00ED2A0B" w:rsidRDefault="00ED2A0B" w:rsidP="00CA7E38">
                  <w:pPr>
                    <w:spacing w:line="400" w:lineRule="auto"/>
                    <w:jc w:val="center"/>
                    <w:textDirection w:val="btLr"/>
                  </w:pPr>
                  <w:r>
                    <w:rPr>
                      <w:rFonts w:eastAsia="Times New Roman"/>
                      <w:b/>
                      <w:color w:val="000000"/>
                      <w:sz w:val="28"/>
                    </w:rPr>
                    <w:t>15</w:t>
                  </w:r>
                </w:p>
              </w:txbxContent>
            </v:textbox>
          </v:oval>
        </w:pict>
      </w:r>
      <w:r>
        <w:rPr>
          <w:noProof/>
        </w:rPr>
        <w:pict w14:anchorId="659E415A">
          <v:oval id="橢圓 392" o:spid="_x0000_s2458" style="position:absolute;margin-left:227.85pt;margin-top:27.6pt;width:45.5pt;height:46.05pt;z-index:2517079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" fillcolor="window" strokecolor="windowText" strokeweight="2pt">
            <v:stroke startarrowwidth="narrow" startarrowlength="short" endarrowwidth="narrow" endarrowlength="short"/>
            <v:textbox style="mso-next-textbox:#橢圓 392" inset="2.53958mm,0,2.53958mm,0">
              <w:txbxContent>
                <w:p w14:paraId="00A14335" w14:textId="77777777" w:rsidR="00ED2A0B" w:rsidRDefault="00ED2A0B" w:rsidP="00CA7E38">
                  <w:pPr>
                    <w:spacing w:line="400" w:lineRule="auto"/>
                    <w:jc w:val="center"/>
                    <w:textDirection w:val="btLr"/>
                  </w:pPr>
                  <w:r>
                    <w:rPr>
                      <w:rFonts w:eastAsia="Times New Roman"/>
                      <w:b/>
                      <w:color w:val="000000"/>
                      <w:sz w:val="28"/>
                    </w:rPr>
                    <w:t>10</w:t>
                  </w:r>
                </w:p>
              </w:txbxContent>
            </v:textbox>
          </v:oval>
        </w:pict>
      </w:r>
      <w:r>
        <w:rPr>
          <w:noProof/>
        </w:rPr>
        <w:pict w14:anchorId="3CF24974">
          <v:oval id="橢圓 400" o:spid="_x0000_s2455" style="position:absolute;margin-left:107.85pt;margin-top:26.85pt;width:45.5pt;height:46.05pt;z-index:2517068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" fillcolor="window" strokecolor="windowText" strokeweight="2pt">
            <v:stroke startarrowwidth="narrow" startarrowlength="short" endarrowwidth="narrow" endarrowlength="short"/>
            <v:textbox style="mso-next-textbox:#橢圓 400" inset="2.53958mm,0,2.53958mm,0">
              <w:txbxContent>
                <w:p w14:paraId="27C95305" w14:textId="77777777" w:rsidR="00ED2A0B" w:rsidRDefault="00ED2A0B" w:rsidP="00CA7E38">
                  <w:pPr>
                    <w:spacing w:line="400" w:lineRule="auto"/>
                    <w:jc w:val="center"/>
                    <w:textDirection w:val="btLr"/>
                  </w:pPr>
                  <w:r>
                    <w:rPr>
                      <w:rFonts w:eastAsia="Times New Roman"/>
                      <w:b/>
                      <w:color w:val="000000"/>
                      <w:sz w:val="28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 w14:anchorId="4184C87C">
          <v:oval id="橢圓 396" o:spid="_x0000_s2454" style="position:absolute;margin-left:-4.5pt;margin-top:29.05pt;width:45.5pt;height:46.05pt;z-index:2517058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" fillcolor="window" strokecolor="windowText" strokeweight="2pt">
            <v:stroke startarrowwidth="narrow" startarrowlength="short" endarrowwidth="narrow" endarrowlength="short"/>
            <v:textbox style="mso-next-textbox:#橢圓 396" inset="2.53958mm,0,2.53958mm,0">
              <w:txbxContent>
                <w:p w14:paraId="71829D10" w14:textId="77777777" w:rsidR="00ED2A0B" w:rsidRDefault="00ED2A0B" w:rsidP="00CA7E38">
                  <w:pPr>
                    <w:spacing w:line="400" w:lineRule="auto"/>
                    <w:jc w:val="center"/>
                    <w:textDirection w:val="btLr"/>
                  </w:pPr>
                  <w:r>
                    <w:rPr>
                      <w:rFonts w:eastAsia="Times New Roman"/>
                      <w:b/>
                      <w:color w:val="000000"/>
                      <w:sz w:val="28"/>
                    </w:rPr>
                    <w:t>1</w:t>
                  </w:r>
                </w:p>
              </w:txbxContent>
            </v:textbox>
          </v:oval>
        </w:pict>
      </w:r>
      <w:r>
        <w:rPr>
          <w:rFonts w:ascii="標楷體" w:eastAsia="標楷體" w:hAnsi="標楷體" w:cs="MKaiHK-SemiBold"/>
          <w:noProof/>
          <w:sz w:val="36"/>
          <w:szCs w:val="36"/>
        </w:rPr>
        <w:pict w14:anchorId="599B6225">
          <v:shape id="_x0000_s2476" type="#_x0000_t75" style="position:absolute;margin-left:306.4pt;margin-top:2.35pt;width:105.4pt;height:126.15pt;z-index:251703808">
            <v:imagedata r:id="rId11" o:title=""/>
          </v:shape>
        </w:pict>
      </w:r>
      <w:r>
        <w:rPr>
          <w:rFonts w:ascii="標楷體" w:eastAsia="標楷體" w:hAnsi="標楷體" w:cs="MKaiHK-SemiBold"/>
          <w:noProof/>
          <w:sz w:val="36"/>
          <w:szCs w:val="36"/>
        </w:rPr>
        <w:pict w14:anchorId="599B6225">
          <v:shape id="_x0000_s2475" type="#_x0000_t75" style="position:absolute;margin-left:195.85pt;margin-top:1.5pt;width:105.4pt;height:126.15pt;z-index:251702784">
            <v:imagedata r:id="rId11" o:title=""/>
          </v:shape>
        </w:pict>
      </w:r>
      <w:r>
        <w:rPr>
          <w:rFonts w:ascii="標楷體" w:eastAsia="標楷體" w:hAnsi="標楷體" w:cs="MKaiHK-SemiBold"/>
          <w:noProof/>
          <w:sz w:val="36"/>
          <w:szCs w:val="36"/>
        </w:rPr>
        <w:pict w14:anchorId="599B6225">
          <v:shape id="_x0000_s2474" type="#_x0000_t75" style="position:absolute;margin-left:79.65pt;margin-top:1.5pt;width:105.4pt;height:126.15pt;z-index:251701760">
            <v:imagedata r:id="rId11" o:title=""/>
          </v:shape>
        </w:pict>
      </w:r>
    </w:p>
    <w:p w14:paraId="62E1E138" w14:textId="2C7DF420" w:rsidR="00CA7E38" w:rsidRPr="00CA7E38" w:rsidRDefault="00CA7E38" w:rsidP="00CA7E38">
      <w:pPr>
        <w:rPr>
          <w:rFonts w:ascii="標楷體" w:eastAsia="標楷體" w:hAnsi="標楷體" w:cs="MKaiHK-SemiBold"/>
          <w:sz w:val="36"/>
          <w:szCs w:val="36"/>
        </w:rPr>
      </w:pPr>
    </w:p>
    <w:p w14:paraId="0E8A0620" w14:textId="65ED1EE7" w:rsidR="00CA7E38" w:rsidRPr="00CA7E38" w:rsidRDefault="00CA7E38" w:rsidP="00CA7E38">
      <w:pPr>
        <w:rPr>
          <w:rFonts w:ascii="標楷體" w:eastAsia="標楷體" w:hAnsi="標楷體" w:cs="MKaiHK-SemiBold"/>
          <w:sz w:val="36"/>
          <w:szCs w:val="36"/>
        </w:rPr>
      </w:pPr>
    </w:p>
    <w:p w14:paraId="6019B8DD" w14:textId="4B9700EE" w:rsidR="00CA7E38" w:rsidRPr="00CA7E38" w:rsidRDefault="00CA7E38" w:rsidP="00CA7E38">
      <w:pPr>
        <w:rPr>
          <w:rFonts w:ascii="標楷體" w:eastAsia="標楷體" w:hAnsi="標楷體" w:cs="MKaiHK-SemiBold"/>
          <w:sz w:val="36"/>
          <w:szCs w:val="36"/>
        </w:rPr>
      </w:pPr>
    </w:p>
    <w:p w14:paraId="55D5DBD0" w14:textId="497A51E0" w:rsidR="00CA7E38" w:rsidRPr="00CA7E38" w:rsidRDefault="00CA7E38" w:rsidP="00CA7E38">
      <w:pPr>
        <w:rPr>
          <w:rFonts w:ascii="標楷體" w:eastAsia="標楷體" w:hAnsi="標楷體" w:cs="MKaiHK-SemiBold"/>
          <w:sz w:val="36"/>
          <w:szCs w:val="36"/>
        </w:rPr>
      </w:pPr>
      <w:r w:rsidRPr="00CA7E38">
        <w:rPr>
          <w:rFonts w:ascii="標楷體" w:eastAsia="標楷體" w:hAnsi="標楷體" w:cs="MKaiHK-SemiBold"/>
          <w:sz w:val="36"/>
          <w:szCs w:val="36"/>
        </w:rPr>
        <w:t xml:space="preserve"> </w:t>
      </w:r>
    </w:p>
    <w:p w14:paraId="085E9920" w14:textId="68184BCA" w:rsidR="00CA7E38" w:rsidRPr="00CA7E38" w:rsidRDefault="00CA7E38" w:rsidP="00CA7E38">
      <w:pPr>
        <w:rPr>
          <w:rFonts w:ascii="MKaiHK-SemiBold" w:eastAsia="MKaiHK-SemiBold" w:hAnsi="MKaiHK-SemiBold" w:cs="MKaiHK-SemiBold"/>
          <w:b/>
          <w:sz w:val="36"/>
          <w:szCs w:val="36"/>
        </w:rPr>
      </w:pPr>
    </w:p>
    <w:p w14:paraId="7E3B7439" w14:textId="77777777" w:rsidR="00F00921" w:rsidRDefault="00F00921" w:rsidP="00E137D5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3F2FCE81" w14:textId="6FA0932F" w:rsidR="00A80495" w:rsidRPr="00E137D5" w:rsidRDefault="00E137D5" w:rsidP="00E137D5">
      <w:pPr>
        <w:jc w:val="center"/>
        <w:rPr>
          <w:rFonts w:ascii="標楷體" w:eastAsia="標楷體" w:hAnsi="標楷體"/>
          <w:b/>
          <w:sz w:val="48"/>
          <w:szCs w:val="48"/>
          <w:bdr w:val="single" w:sz="4" w:space="0" w:color="auto"/>
          <w:lang w:val="en-GB"/>
        </w:rPr>
      </w:pPr>
      <w:r w:rsidRPr="00615A96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lastRenderedPageBreak/>
        <w:t>活動</w:t>
      </w:r>
      <w:proofErr w:type="gramStart"/>
      <w:r w:rsidRPr="00615A96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一</w:t>
      </w:r>
      <w:proofErr w:type="gramEnd"/>
      <w:r w:rsidRPr="00615A96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：</w:t>
      </w:r>
      <w:r w:rsidR="00B20C70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閱讀材料</w:t>
      </w:r>
    </w:p>
    <w:p w14:paraId="28120501" w14:textId="77777777" w:rsidR="00615A96" w:rsidRPr="004D6F62" w:rsidRDefault="00615A96" w:rsidP="004D6F62">
      <w:pPr>
        <w:spacing w:line="200" w:lineRule="exact"/>
        <w:jc w:val="both"/>
        <w:rPr>
          <w:color w:val="000000"/>
          <w:sz w:val="16"/>
          <w:szCs w:val="16"/>
        </w:rPr>
      </w:pPr>
    </w:p>
    <w:p w14:paraId="5D7FB3B4" w14:textId="1A37312F" w:rsidR="00773382" w:rsidRPr="00AA47AF" w:rsidRDefault="00B20C70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AA47AF">
        <w:rPr>
          <w:rFonts w:ascii="標楷體" w:eastAsia="標楷體" w:hAnsi="標楷體" w:hint="eastAsia"/>
          <w:color w:val="000000"/>
          <w:sz w:val="32"/>
          <w:szCs w:val="32"/>
        </w:rPr>
        <w:t>過路設施的基本原則:</w:t>
      </w:r>
    </w:p>
    <w:p w14:paraId="478A32C5" w14:textId="5A423B79" w:rsidR="00A17631" w:rsidRPr="00A17631" w:rsidRDefault="00A17631" w:rsidP="00A17631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A17631">
        <w:rPr>
          <w:rFonts w:ascii="標楷體" w:eastAsia="標楷體" w:hAnsi="標楷體" w:hint="eastAsia"/>
          <w:color w:val="000000"/>
          <w:sz w:val="32"/>
          <w:szCs w:val="32"/>
        </w:rPr>
        <w:t>I.</w:t>
      </w:r>
      <w:r w:rsidR="00CA300F">
        <w:rPr>
          <w:rFonts w:ascii="標楷體" w:eastAsia="標楷體" w:hAnsi="標楷體"/>
          <w:color w:val="000000"/>
          <w:sz w:val="32"/>
          <w:szCs w:val="32"/>
        </w:rPr>
        <w:t xml:space="preserve">    </w:t>
      </w:r>
      <w:proofErr w:type="gramStart"/>
      <w:r w:rsidRPr="00A17631">
        <w:rPr>
          <w:rFonts w:ascii="標楷體" w:eastAsia="標楷體" w:hAnsi="標楷體" w:hint="eastAsia"/>
          <w:color w:val="000000"/>
          <w:sz w:val="32"/>
          <w:szCs w:val="32"/>
        </w:rPr>
        <w:t>關顧駕駛者</w:t>
      </w:r>
      <w:proofErr w:type="gramEnd"/>
      <w:r w:rsidRPr="00A17631">
        <w:rPr>
          <w:rFonts w:ascii="標楷體" w:eastAsia="標楷體" w:hAnsi="標楷體" w:hint="eastAsia"/>
          <w:color w:val="000000"/>
          <w:sz w:val="32"/>
          <w:szCs w:val="32"/>
        </w:rPr>
        <w:t>和行人的需要，並減少交通意外的風險</w:t>
      </w:r>
    </w:p>
    <w:p w14:paraId="1BCA93E6" w14:textId="33EADE55" w:rsidR="00A17631" w:rsidRPr="00A17631" w:rsidRDefault="00A17631" w:rsidP="00A17631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A17631">
        <w:rPr>
          <w:rFonts w:ascii="標楷體" w:eastAsia="標楷體" w:hAnsi="標楷體" w:hint="eastAsia"/>
          <w:color w:val="000000"/>
          <w:sz w:val="32"/>
          <w:szCs w:val="32"/>
        </w:rPr>
        <w:t>II.</w:t>
      </w:r>
      <w:r w:rsidR="00CA300F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A17631">
        <w:rPr>
          <w:rFonts w:ascii="標楷體" w:eastAsia="標楷體" w:hAnsi="標楷體" w:hint="eastAsia"/>
          <w:color w:val="000000"/>
          <w:sz w:val="32"/>
          <w:szCs w:val="32"/>
        </w:rPr>
        <w:tab/>
        <w:t>減少行車延誤</w:t>
      </w:r>
    </w:p>
    <w:p w14:paraId="220FB8DB" w14:textId="45989A59" w:rsidR="00773382" w:rsidRDefault="00A17631" w:rsidP="00A17631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A17631">
        <w:rPr>
          <w:rFonts w:ascii="標楷體" w:eastAsia="標楷體" w:hAnsi="標楷體" w:hint="eastAsia"/>
          <w:color w:val="000000"/>
          <w:sz w:val="32"/>
          <w:szCs w:val="32"/>
        </w:rPr>
        <w:t>III.</w:t>
      </w:r>
      <w:r w:rsidRPr="00A17631">
        <w:rPr>
          <w:rFonts w:ascii="標楷體" w:eastAsia="標楷體" w:hAnsi="標楷體" w:hint="eastAsia"/>
          <w:color w:val="000000"/>
          <w:sz w:val="32"/>
          <w:szCs w:val="32"/>
        </w:rPr>
        <w:tab/>
        <w:t>提升行人過路處的易行度</w:t>
      </w:r>
      <w:r w:rsidR="00B20C70" w:rsidRPr="00AA47AF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14:paraId="3775314C" w14:textId="5EE54D15" w:rsidR="000F5806" w:rsidRDefault="000F5806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1BA62B7B" w14:textId="1686E462" w:rsidR="000F5806" w:rsidRDefault="008254EE" w:rsidP="000F5806">
      <w:pPr>
        <w:tabs>
          <w:tab w:val="left" w:pos="1369"/>
        </w:tabs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noProof/>
          <w:sz w:val="24"/>
          <w:szCs w:val="24"/>
        </w:rPr>
        <w:pict w14:anchorId="6AA68992">
          <v:shape id="_x0000_s2242" type="#_x0000_t75" style="position:absolute;left:0;text-align:left;margin-left:98.6pt;margin-top:204.25pt;width:153.4pt;height:157.9pt;z-index:251639296;mso-position-horizontal-relative:text;mso-position-vertical-relative:page;mso-width-relative:page;mso-height-relative:page">
            <v:imagedata r:id="rId12" o:title=""/>
            <w10:wrap anchory="page"/>
          </v:shape>
        </w:pict>
      </w:r>
      <w:r w:rsidR="000F5806">
        <w:rPr>
          <w:rFonts w:ascii="標楷體" w:eastAsia="標楷體" w:hAnsi="標楷體"/>
          <w:color w:val="000000"/>
          <w:sz w:val="32"/>
          <w:szCs w:val="32"/>
        </w:rPr>
        <w:tab/>
      </w:r>
    </w:p>
    <w:p w14:paraId="0DFB242E" w14:textId="41364B6B" w:rsidR="000F5806" w:rsidRDefault="000F5806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2A7B5757" w14:textId="5F3BDC7F" w:rsidR="000F5806" w:rsidRDefault="000F5806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/>
          <w:color w:val="000000"/>
          <w:sz w:val="32"/>
          <w:szCs w:val="32"/>
        </w:rPr>
        <w:t xml:space="preserve">                                </w:t>
      </w:r>
      <w:r>
        <w:rPr>
          <w:rFonts w:ascii="標楷體" w:eastAsia="標楷體" w:hAnsi="標楷體" w:hint="eastAsia"/>
          <w:color w:val="000000"/>
          <w:sz w:val="32"/>
          <w:szCs w:val="32"/>
        </w:rPr>
        <w:t>掃瞄Q</w:t>
      </w:r>
      <w:r>
        <w:rPr>
          <w:rFonts w:ascii="標楷體" w:eastAsia="標楷體" w:hAnsi="標楷體"/>
          <w:color w:val="000000"/>
          <w:sz w:val="32"/>
          <w:szCs w:val="32"/>
        </w:rPr>
        <w:t xml:space="preserve">R </w:t>
      </w:r>
      <w:r>
        <w:rPr>
          <w:rFonts w:ascii="標楷體" w:eastAsia="標楷體" w:hAnsi="標楷體" w:hint="eastAsia"/>
          <w:color w:val="000000"/>
          <w:sz w:val="32"/>
          <w:szCs w:val="32"/>
        </w:rPr>
        <w:t>c</w:t>
      </w:r>
      <w:r>
        <w:rPr>
          <w:rFonts w:ascii="標楷體" w:eastAsia="標楷體" w:hAnsi="標楷體"/>
          <w:color w:val="000000"/>
          <w:sz w:val="32"/>
          <w:szCs w:val="32"/>
        </w:rPr>
        <w:t>ode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</w:p>
    <w:p w14:paraId="01600E12" w14:textId="3F164B6A" w:rsidR="008E277A" w:rsidRDefault="008E277A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/>
          <w:color w:val="000000"/>
          <w:sz w:val="32"/>
          <w:szCs w:val="32"/>
        </w:rPr>
        <w:t xml:space="preserve">                                </w:t>
      </w:r>
      <w:r>
        <w:rPr>
          <w:rFonts w:ascii="標楷體" w:eastAsia="標楷體" w:hAnsi="標楷體" w:hint="eastAsia"/>
          <w:color w:val="000000"/>
          <w:sz w:val="32"/>
          <w:szCs w:val="32"/>
        </w:rPr>
        <w:t>回答有關香港的過路設施的問題。</w:t>
      </w:r>
    </w:p>
    <w:p w14:paraId="6DCA0257" w14:textId="79C8B831" w:rsidR="000F5806" w:rsidRDefault="000F5806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244F21EB" w14:textId="65E089B4" w:rsidR="000F5806" w:rsidRPr="00CA300F" w:rsidRDefault="00A811C9" w:rsidP="00615A96">
      <w:pPr>
        <w:spacing w:line="440" w:lineRule="exact"/>
        <w:jc w:val="both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40"/>
          <w:szCs w:val="40"/>
        </w:rPr>
        <w:t xml:space="preserve"> </w:t>
      </w:r>
      <w:r>
        <w:rPr>
          <w:rFonts w:ascii="標楷體" w:eastAsia="標楷體" w:hAnsi="標楷體"/>
          <w:color w:val="000000"/>
          <w:sz w:val="40"/>
          <w:szCs w:val="40"/>
        </w:rPr>
        <w:t xml:space="preserve">                              </w:t>
      </w:r>
    </w:p>
    <w:p w14:paraId="287E1716" w14:textId="77777777" w:rsidR="000F5806" w:rsidRDefault="000F5806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02CAEC2B" w14:textId="3DD2F16F" w:rsidR="00AA47AF" w:rsidRDefault="00AA47AF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92"/>
      </w:tblGrid>
      <w:tr w:rsidR="008E277A" w14:paraId="51D2D03B" w14:textId="77777777" w:rsidTr="00A24B89">
        <w:trPr>
          <w:trHeight w:val="1283"/>
        </w:trPr>
        <w:tc>
          <w:tcPr>
            <w:tcW w:w="9792" w:type="dxa"/>
            <w:shd w:val="clear" w:color="auto" w:fill="auto"/>
          </w:tcPr>
          <w:p w14:paraId="65B7A8C7" w14:textId="40365A5A" w:rsidR="008E277A" w:rsidRPr="00A24B89" w:rsidRDefault="008E277A" w:rsidP="001A18D9">
            <w:pPr>
              <w:numPr>
                <w:ilvl w:val="0"/>
                <w:numId w:val="1"/>
              </w:numPr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24B89">
              <w:rPr>
                <w:rFonts w:ascii="標楷體" w:eastAsia="標楷體" w:hAnsi="標楷體" w:cs="Open Sans"/>
                <w:color w:val="000000"/>
                <w:sz w:val="32"/>
                <w:szCs w:val="32"/>
                <w:shd w:val="clear" w:color="auto" w:fill="FFFFFF"/>
              </w:rPr>
              <w:t>行人天橋</w:t>
            </w:r>
            <w:r w:rsidRPr="00A24B89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  <w:shd w:val="clear" w:color="auto" w:fill="FFFFFF"/>
              </w:rPr>
              <w:t xml:space="preserve">或行人 </w:t>
            </w:r>
            <w:r w:rsidRPr="00A24B89"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  <w:t xml:space="preserve">________  </w:t>
            </w:r>
            <w:r w:rsidRPr="00A24B89">
              <w:rPr>
                <w:rFonts w:ascii="標楷體" w:eastAsia="標楷體" w:hAnsi="標楷體" w:cs="Open Sans"/>
                <w:color w:val="000000"/>
                <w:sz w:val="32"/>
                <w:szCs w:val="32"/>
                <w:shd w:val="clear" w:color="auto" w:fill="FFFFFF"/>
              </w:rPr>
              <w:t>為最安全的過路處模</w:t>
            </w:r>
            <w:r w:rsidRPr="00A24B89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  <w:shd w:val="clear" w:color="auto" w:fill="FFFFFF"/>
              </w:rPr>
              <w:t>式，</w:t>
            </w:r>
            <w:r w:rsidRPr="00A24B89">
              <w:rPr>
                <w:rFonts w:ascii="標楷體" w:eastAsia="標楷體" w:hAnsi="標楷體" w:cs="Open Sans"/>
                <w:color w:val="000000"/>
                <w:sz w:val="32"/>
                <w:szCs w:val="32"/>
                <w:shd w:val="clear" w:color="auto" w:fill="FFFFFF"/>
              </w:rPr>
              <w:t>提供不中斷的行人路徑，並對車流的影響減到</w:t>
            </w:r>
            <w:proofErr w:type="gramStart"/>
            <w:r w:rsidRPr="00A24B89">
              <w:rPr>
                <w:rFonts w:ascii="標楷體" w:eastAsia="標楷體" w:hAnsi="標楷體" w:cs="Open Sans"/>
                <w:color w:val="000000"/>
                <w:sz w:val="32"/>
                <w:szCs w:val="32"/>
                <w:shd w:val="clear" w:color="auto" w:fill="FFFFFF"/>
              </w:rPr>
              <w:t>最</w:t>
            </w:r>
            <w:proofErr w:type="gramEnd"/>
            <w:r w:rsidRPr="00A24B89">
              <w:rPr>
                <w:rFonts w:ascii="標楷體" w:eastAsia="標楷體" w:hAnsi="標楷體" w:cs="Open Sans" w:hint="eastAsia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A24B89"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  <w:t>________</w:t>
            </w:r>
            <w:r w:rsidRPr="00A24B89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  <w:shd w:val="clear" w:color="auto" w:fill="FFFFFF"/>
              </w:rPr>
              <w:t>。</w:t>
            </w:r>
          </w:p>
        </w:tc>
      </w:tr>
      <w:tr w:rsidR="00AC430E" w14:paraId="70D4CC4D" w14:textId="77777777" w:rsidTr="00A24B89">
        <w:trPr>
          <w:trHeight w:val="2535"/>
        </w:trPr>
        <w:tc>
          <w:tcPr>
            <w:tcW w:w="9792" w:type="dxa"/>
            <w:shd w:val="clear" w:color="auto" w:fill="auto"/>
          </w:tcPr>
          <w:p w14:paraId="079A14FC" w14:textId="3D23BEB2" w:rsidR="00AC430E" w:rsidRPr="00A24B89" w:rsidRDefault="00AC430E" w:rsidP="001A18D9">
            <w:pPr>
              <w:numPr>
                <w:ilvl w:val="0"/>
                <w:numId w:val="1"/>
              </w:numPr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地面行人過路處的設施:</w:t>
            </w:r>
          </w:p>
          <w:p w14:paraId="1F578084" w14:textId="77777777" w:rsidR="00AC430E" w:rsidRPr="00A24B89" w:rsidRDefault="00AC430E" w:rsidP="00A24B89">
            <w:pPr>
              <w:spacing w:line="440" w:lineRule="exact"/>
              <w:ind w:left="36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14:paraId="3CC28660" w14:textId="31F8494C" w:rsidR="00AC430E" w:rsidRPr="00A24B89" w:rsidRDefault="00D30A93" w:rsidP="00A24B89">
            <w:pPr>
              <w:spacing w:line="440" w:lineRule="exact"/>
              <w:jc w:val="both"/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</w:pPr>
            <w:r w:rsidRPr="00A24B89"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  <w:t>a)________</w:t>
            </w:r>
            <w:r w:rsidRPr="00A24B89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  <w:shd w:val="clear" w:color="auto" w:fill="FFFFFF"/>
              </w:rPr>
              <w:t>有黑白間條紋，並設有黃色指路燈。</w:t>
            </w:r>
          </w:p>
          <w:p w14:paraId="49F4A7C8" w14:textId="479E5A26" w:rsidR="00D30A93" w:rsidRPr="00A24B89" w:rsidRDefault="00D30A93" w:rsidP="00A24B89">
            <w:pPr>
              <w:spacing w:line="440" w:lineRule="exact"/>
              <w:jc w:val="both"/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</w:pPr>
            <w:r w:rsidRPr="00A24B89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  <w:shd w:val="clear" w:color="auto" w:fill="FFFFFF"/>
              </w:rPr>
              <w:t>b</w:t>
            </w:r>
            <w:r w:rsidRPr="00A24B89"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  <w:t xml:space="preserve">) </w:t>
            </w:r>
            <w:r w:rsidRPr="00A24B89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  <w:shd w:val="clear" w:color="auto" w:fill="FFFFFF"/>
              </w:rPr>
              <w:t>行人過路燈，有路釘作為界線並髹上黃色條紋</w:t>
            </w:r>
          </w:p>
          <w:p w14:paraId="20F54F1B" w14:textId="28697333" w:rsidR="00D30A93" w:rsidRPr="00A24B89" w:rsidRDefault="00D30A93" w:rsidP="00A24B89">
            <w:pPr>
              <w:spacing w:line="440" w:lineRule="exact"/>
              <w:jc w:val="both"/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</w:pPr>
            <w:r w:rsidRPr="00A24B89"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  <w:t xml:space="preserve">c) </w:t>
            </w:r>
            <w:r w:rsidRPr="00A24B89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  <w:shd w:val="clear" w:color="auto" w:fill="FFFFFF"/>
              </w:rPr>
              <w:t>行人輔助線設有下斜路綠。</w:t>
            </w:r>
          </w:p>
          <w:p w14:paraId="3BC43292" w14:textId="066A72CB" w:rsidR="00D30A93" w:rsidRPr="00A24B89" w:rsidRDefault="00D30A93" w:rsidP="00A24B89">
            <w:pPr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DF3661" w14:paraId="54D7793A" w14:textId="77777777" w:rsidTr="00A24B89">
        <w:trPr>
          <w:trHeight w:val="1682"/>
        </w:trPr>
        <w:tc>
          <w:tcPr>
            <w:tcW w:w="9792" w:type="dxa"/>
            <w:shd w:val="clear" w:color="auto" w:fill="auto"/>
          </w:tcPr>
          <w:p w14:paraId="14828045" w14:textId="53E7B25A" w:rsidR="00DF3661" w:rsidRPr="00A24B89" w:rsidRDefault="00DF3661" w:rsidP="001A18D9">
            <w:pPr>
              <w:numPr>
                <w:ilvl w:val="0"/>
                <w:numId w:val="1"/>
              </w:numPr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電子行人過路發聲裝置安裝於行人燈號之下，發出不同</w:t>
            </w:r>
            <w:proofErr w:type="gramStart"/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的響號代表</w:t>
            </w:r>
            <w:proofErr w:type="gramEnd"/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不同行人燈號狀態</w:t>
            </w:r>
          </w:p>
          <w:p w14:paraId="789DB28B" w14:textId="30E8728B" w:rsidR="00DF3661" w:rsidRPr="00A24B89" w:rsidRDefault="00DF3661" w:rsidP="001A18D9">
            <w:pPr>
              <w:numPr>
                <w:ilvl w:val="1"/>
                <w:numId w:val="1"/>
              </w:numPr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行人路按鍵功能:</w:t>
            </w:r>
            <w:r>
              <w:rPr>
                <w:rFonts w:hint="eastAsia"/>
              </w:rPr>
              <w:t xml:space="preserve"> </w:t>
            </w:r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當行人以手輕觸過路按鍵時，組件會以視訊及聲音確認，並盡快將行人過路燈號轉為</w:t>
            </w:r>
            <w:r w:rsidRPr="00A24B89">
              <w:rPr>
                <w:rFonts w:ascii="標楷體" w:eastAsia="標楷體" w:hAnsi="標楷體" w:cs="新細明體"/>
                <w:color w:val="000000"/>
                <w:sz w:val="32"/>
                <w:szCs w:val="32"/>
                <w:shd w:val="clear" w:color="auto" w:fill="FFFFFF"/>
              </w:rPr>
              <w:t>________</w:t>
            </w:r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。</w:t>
            </w:r>
          </w:p>
        </w:tc>
      </w:tr>
      <w:tr w:rsidR="005F387C" w14:paraId="16B18214" w14:textId="77777777" w:rsidTr="00A24B89">
        <w:trPr>
          <w:trHeight w:val="1629"/>
        </w:trPr>
        <w:tc>
          <w:tcPr>
            <w:tcW w:w="9792" w:type="dxa"/>
            <w:shd w:val="clear" w:color="auto" w:fill="auto"/>
          </w:tcPr>
          <w:p w14:paraId="54D139D0" w14:textId="77777777" w:rsidR="005F387C" w:rsidRPr="00A24B89" w:rsidRDefault="005F387C" w:rsidP="001A18D9">
            <w:pPr>
              <w:numPr>
                <w:ilvl w:val="0"/>
                <w:numId w:val="1"/>
              </w:numPr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實時交通燈號調節系統先導計劃</w:t>
            </w:r>
          </w:p>
          <w:p w14:paraId="200FBC24" w14:textId="7AE7650C" w:rsidR="005F387C" w:rsidRPr="00A24B89" w:rsidRDefault="005F387C" w:rsidP="00A24B89">
            <w:pPr>
              <w:spacing w:line="440" w:lineRule="exact"/>
              <w:ind w:left="36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24B8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透過應用感應和分析技術，收集路口的實時交通流量和自動調節最理想的綠燈時間。</w:t>
            </w:r>
          </w:p>
        </w:tc>
      </w:tr>
    </w:tbl>
    <w:p w14:paraId="6084F190" w14:textId="0F021C2B" w:rsidR="00AA47AF" w:rsidRDefault="00AA47AF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1D5D754A" w14:textId="77777777" w:rsidR="00AC72EC" w:rsidRDefault="00AC72EC" w:rsidP="00837C82"/>
    <w:p w14:paraId="54688F7D" w14:textId="77777777" w:rsidR="00AC72EC" w:rsidRDefault="00AC72EC" w:rsidP="00837C82"/>
    <w:p w14:paraId="4F614506" w14:textId="5905D1CC" w:rsidR="00AC72EC" w:rsidRDefault="008254EE" w:rsidP="00837C82">
      <w:r>
        <w:rPr>
          <w:noProof/>
        </w:rPr>
        <w:lastRenderedPageBreak/>
        <w:pict w14:anchorId="2C2EFD1A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313" type="#_x0000_t98" style="position:absolute;margin-left:15.9pt;margin-top:.25pt;width:494.25pt;height:104.25pt;z-index:251653632">
            <v:textbox style="mso-next-textbox:#_x0000_s2313">
              <w:txbxContent>
                <w:p w14:paraId="1F41718F" w14:textId="77777777" w:rsidR="00ED2A0B" w:rsidRDefault="00ED2A0B" w:rsidP="00244B9A">
                  <w:pPr>
                    <w:jc w:val="center"/>
                    <w:rPr>
                      <w:rFonts w:ascii="標楷體" w:eastAsia="標楷體" w:hAnsi="標楷體"/>
                      <w:sz w:val="44"/>
                    </w:rPr>
                  </w:pPr>
                  <w:r w:rsidRPr="00D92A90">
                    <w:rPr>
                      <w:rFonts w:ascii="標楷體" w:eastAsia="標楷體" w:hAnsi="標楷體" w:hint="eastAsia"/>
                      <w:sz w:val="44"/>
                    </w:rPr>
                    <w:t>小任務:</w:t>
                  </w:r>
                </w:p>
                <w:p w14:paraId="2CAE3552" w14:textId="5294ACB2" w:rsidR="00ED2A0B" w:rsidRPr="00D92A90" w:rsidRDefault="00ED2A0B" w:rsidP="00244B9A">
                  <w:pPr>
                    <w:jc w:val="center"/>
                    <w:rPr>
                      <w:rFonts w:ascii="標楷體" w:eastAsia="標楷體" w:hAnsi="標楷體"/>
                      <w:sz w:val="44"/>
                    </w:rPr>
                  </w:pPr>
                  <w:r>
                    <w:rPr>
                      <w:rFonts w:ascii="標楷體" w:eastAsia="標楷體" w:hAnsi="標楷體" w:hint="eastAsia"/>
                      <w:sz w:val="44"/>
                    </w:rPr>
                    <w:t>掃瞄以下的</w:t>
                  </w:r>
                  <w:r>
                    <w:rPr>
                      <w:rFonts w:ascii="標楷體" w:eastAsia="標楷體" w:hAnsi="標楷體"/>
                      <w:sz w:val="44"/>
                    </w:rPr>
                    <w:t>QR code</w:t>
                  </w:r>
                  <w:r>
                    <w:rPr>
                      <w:rFonts w:ascii="標楷體" w:eastAsia="標楷體" w:hAnsi="標楷體" w:hint="eastAsia"/>
                      <w:sz w:val="44"/>
                    </w:rPr>
                    <w:t>，閱讀不同的</w:t>
                  </w:r>
                  <w:r w:rsidRPr="00244B9A">
                    <w:rPr>
                      <w:rFonts w:ascii="標楷體" w:eastAsia="標楷體" w:hAnsi="標楷體" w:hint="eastAsia"/>
                      <w:sz w:val="44"/>
                    </w:rPr>
                    <w:t>新聞</w:t>
                  </w:r>
                  <w:r>
                    <w:rPr>
                      <w:rFonts w:ascii="標楷體" w:eastAsia="標楷體" w:hAnsi="標楷體" w:hint="eastAsia"/>
                      <w:sz w:val="44"/>
                    </w:rPr>
                    <w:t>。</w:t>
                  </w:r>
                </w:p>
              </w:txbxContent>
            </v:textbox>
          </v:shape>
        </w:pict>
      </w:r>
    </w:p>
    <w:p w14:paraId="1877B782" w14:textId="48832085" w:rsidR="00AC72EC" w:rsidRPr="00244B9A" w:rsidRDefault="00AC72EC" w:rsidP="00837C82">
      <w:pPr>
        <w:rPr>
          <w:rFonts w:ascii="標楷體" w:eastAsia="標楷體" w:hAnsi="標楷體"/>
          <w:color w:val="000000"/>
          <w:sz w:val="32"/>
          <w:szCs w:val="32"/>
        </w:rPr>
      </w:pPr>
    </w:p>
    <w:p w14:paraId="5EDA23A5" w14:textId="71B572E6" w:rsidR="00AC72EC" w:rsidRDefault="00AC72EC" w:rsidP="00837C82"/>
    <w:p w14:paraId="31A23F95" w14:textId="77777777" w:rsidR="00AC72EC" w:rsidRDefault="00AC72EC" w:rsidP="00837C82"/>
    <w:p w14:paraId="5F27909F" w14:textId="17AB6766" w:rsidR="00AC72EC" w:rsidRDefault="00AC72EC" w:rsidP="00837C82"/>
    <w:p w14:paraId="451A47E4" w14:textId="63A495E9" w:rsidR="00AC72EC" w:rsidRDefault="00AC72EC" w:rsidP="00837C82"/>
    <w:p w14:paraId="7B1C6BB5" w14:textId="703F4168" w:rsidR="00AC72EC" w:rsidRDefault="008254EE" w:rsidP="00837C82">
      <w:r>
        <w:rPr>
          <w:noProof/>
        </w:rPr>
        <w:pict w14:anchorId="4031EC09">
          <v:shape id="_x0000_s2316" type="#_x0000_t75" style="position:absolute;margin-left:189.45pt;margin-top:11.2pt;width:131.1pt;height:131.1pt;z-index:251656704;mso-position-horizontal-relative:text;mso-position-vertical-relative:text;mso-width-relative:page;mso-height-relative:page">
            <v:imagedata r:id="rId13" o:title=""/>
          </v:shape>
        </w:pict>
      </w:r>
      <w:r>
        <w:rPr>
          <w:noProof/>
        </w:rPr>
        <w:pict w14:anchorId="5F9EBD0E">
          <v:shape id="_x0000_s2315" type="#_x0000_t75" style="position:absolute;margin-left:10.75pt;margin-top:9.75pt;width:132.55pt;height:132.55pt;z-index:251655680;mso-position-horizontal-relative:text;mso-position-vertical-relative:text;mso-width-relative:page;mso-height-relative:page">
            <v:imagedata r:id="rId14" o:title="new 1"/>
          </v:shape>
        </w:pict>
      </w:r>
      <w:r>
        <w:rPr>
          <w:noProof/>
        </w:rPr>
        <w:pict w14:anchorId="164D33B4">
          <v:shape id="_x0000_s2317" type="#_x0000_t75" alt="" style="position:absolute;margin-left:364pt;margin-top:7.7pt;width:132.35pt;height:132.35pt;z-index:251657728;mso-position-horizontal-relative:text;mso-position-vertical-relative:text;mso-width-relative:page;mso-height-relative:page">
            <v:imagedata r:id="rId15" o:title="new3"/>
          </v:shape>
        </w:pict>
      </w:r>
    </w:p>
    <w:p w14:paraId="6515A11D" w14:textId="770AD974" w:rsidR="00AC72EC" w:rsidRDefault="00AC72EC" w:rsidP="00837C82"/>
    <w:p w14:paraId="750E8B7B" w14:textId="0C14CB87" w:rsidR="00AC72EC" w:rsidRDefault="00AC72EC" w:rsidP="00837C82"/>
    <w:p w14:paraId="781DA49F" w14:textId="3A4F1E6B" w:rsidR="00AC72EC" w:rsidRDefault="00AC72EC" w:rsidP="00837C82"/>
    <w:p w14:paraId="7CAE5B81" w14:textId="41547402" w:rsidR="00AC72EC" w:rsidRDefault="00AC72EC" w:rsidP="00837C82"/>
    <w:p w14:paraId="466F4743" w14:textId="77777777" w:rsidR="00AC72EC" w:rsidRDefault="00AC72EC" w:rsidP="00837C82"/>
    <w:p w14:paraId="48874C8B" w14:textId="2BA18CC4" w:rsidR="00AC72EC" w:rsidRDefault="00AC72EC" w:rsidP="00837C82"/>
    <w:p w14:paraId="7FB174B6" w14:textId="67BC2623" w:rsidR="00AC72EC" w:rsidRDefault="00AC72EC" w:rsidP="00837C82"/>
    <w:p w14:paraId="450532E0" w14:textId="7EC35F7E" w:rsidR="00AC72EC" w:rsidRDefault="008254EE" w:rsidP="00837C82">
      <w:r>
        <w:rPr>
          <w:noProof/>
        </w:rPr>
        <w:pict w14:anchorId="24EFA004">
          <v:roundrect id="_x0000_s2314" style="position:absolute;margin-left:.95pt;margin-top:16.75pt;width:527.55pt;height:450.5pt;z-index:251654656" arcsize="10923f">
            <v:textbox>
              <w:txbxContent>
                <w:p w14:paraId="566ADFEE" w14:textId="30F2FF83" w:rsidR="00ED2A0B" w:rsidRDefault="00ED2A0B">
                  <w:pPr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  <w:r w:rsidRPr="00E62249">
                    <w:rPr>
                      <w:rFonts w:ascii="標楷體" w:eastAsia="標楷體" w:hAnsi="標楷體" w:hint="eastAsia"/>
                      <w:sz w:val="44"/>
                      <w:szCs w:val="44"/>
                    </w:rPr>
                    <w:t>與組員討論以下問題</w:t>
                  </w:r>
                  <w:r>
                    <w:rPr>
                      <w:rFonts w:ascii="標楷體" w:eastAsia="標楷體" w:hAnsi="標楷體" w:hint="eastAsia"/>
                      <w:sz w:val="44"/>
                      <w:szCs w:val="44"/>
                    </w:rPr>
                    <w:t>:</w:t>
                  </w:r>
                </w:p>
                <w:p w14:paraId="5E32D0BA" w14:textId="1DB0E973" w:rsidR="00ED2A0B" w:rsidRDefault="00ED2A0B" w:rsidP="001A18D9">
                  <w:pPr>
                    <w:numPr>
                      <w:ilvl w:val="0"/>
                      <w:numId w:val="4"/>
                    </w:numPr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  <w:r w:rsidRPr="000D1246">
                    <w:rPr>
                      <w:rFonts w:ascii="標楷體" w:eastAsia="標楷體" w:hAnsi="標楷體" w:hint="eastAsia"/>
                      <w:sz w:val="44"/>
                      <w:szCs w:val="44"/>
                    </w:rPr>
                    <w:t>現時本港的行人在過路時有甚麼現象？</w:t>
                  </w:r>
                </w:p>
                <w:p w14:paraId="12911702" w14:textId="77777777" w:rsidR="00ED2A0B" w:rsidRDefault="00ED2A0B" w:rsidP="001437D4">
                  <w:pPr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</w:p>
                <w:p w14:paraId="37F5C897" w14:textId="77777777" w:rsidR="00ED2A0B" w:rsidRDefault="00ED2A0B" w:rsidP="001437D4">
                  <w:pPr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</w:p>
                <w:p w14:paraId="5502D847" w14:textId="77777777" w:rsidR="00ED2A0B" w:rsidRDefault="00ED2A0B" w:rsidP="001437D4">
                  <w:pPr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</w:p>
                <w:p w14:paraId="2D41C669" w14:textId="5A8A15C3" w:rsidR="00ED2A0B" w:rsidRDefault="00ED2A0B" w:rsidP="001A18D9">
                  <w:pPr>
                    <w:numPr>
                      <w:ilvl w:val="0"/>
                      <w:numId w:val="4"/>
                    </w:numPr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  <w:r w:rsidRPr="0049652B">
                    <w:rPr>
                      <w:rFonts w:ascii="標楷體" w:eastAsia="標楷體" w:hAnsi="標楷體" w:hint="eastAsia"/>
                      <w:sz w:val="44"/>
                      <w:szCs w:val="44"/>
                    </w:rPr>
                    <w:t>這些行人過路現象可能會引致甚麼問題？</w:t>
                  </w:r>
                </w:p>
                <w:p w14:paraId="3DBAC2E7" w14:textId="280611CF" w:rsidR="00ED2A0B" w:rsidRPr="00E62249" w:rsidRDefault="00ED2A0B" w:rsidP="001437D4">
                  <w:pPr>
                    <w:ind w:left="720"/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14:paraId="365333D0" w14:textId="77777777" w:rsidR="00AC72EC" w:rsidRDefault="00AC72EC" w:rsidP="00837C82"/>
    <w:p w14:paraId="2405DAC4" w14:textId="788F5D78" w:rsidR="00AC72EC" w:rsidRDefault="00AC72EC" w:rsidP="00837C82"/>
    <w:p w14:paraId="78F61542" w14:textId="77777777" w:rsidR="00AC72EC" w:rsidRDefault="00AC72EC" w:rsidP="00837C82"/>
    <w:p w14:paraId="29D748C1" w14:textId="69AFC445" w:rsidR="00AC72EC" w:rsidRDefault="00AC72EC" w:rsidP="00837C82"/>
    <w:p w14:paraId="2A730D5D" w14:textId="56510F43" w:rsidR="00AC72EC" w:rsidRDefault="00AC72EC" w:rsidP="00837C82"/>
    <w:p w14:paraId="631D42E5" w14:textId="77777777" w:rsidR="00AC72EC" w:rsidRDefault="00AC72EC" w:rsidP="00837C82"/>
    <w:p w14:paraId="262E4B1B" w14:textId="4BA83C7D" w:rsidR="00AC72EC" w:rsidRDefault="00AC72EC" w:rsidP="00837C82"/>
    <w:p w14:paraId="0AE8750E" w14:textId="77777777" w:rsidR="00AC72EC" w:rsidRDefault="00AC72EC" w:rsidP="00837C82"/>
    <w:p w14:paraId="1C33990A" w14:textId="591D1E62" w:rsidR="00AC72EC" w:rsidRDefault="00AC72EC" w:rsidP="00837C82"/>
    <w:p w14:paraId="6E88A8BD" w14:textId="77777777" w:rsidR="00AC72EC" w:rsidRDefault="00AC72EC" w:rsidP="00837C82"/>
    <w:p w14:paraId="1D4CA005" w14:textId="77777777" w:rsidR="00AC72EC" w:rsidRDefault="00AC72EC" w:rsidP="00837C82"/>
    <w:p w14:paraId="6273091D" w14:textId="77777777" w:rsidR="00AC72EC" w:rsidRDefault="00AC72EC" w:rsidP="00837C82"/>
    <w:p w14:paraId="70C5B823" w14:textId="77777777" w:rsidR="00AC72EC" w:rsidRDefault="00AC72EC" w:rsidP="00837C82"/>
    <w:p w14:paraId="6F7F251E" w14:textId="77777777" w:rsidR="00AC72EC" w:rsidRDefault="00AC72EC" w:rsidP="00837C82"/>
    <w:p w14:paraId="2D6C294D" w14:textId="77777777" w:rsidR="00244B9A" w:rsidRDefault="00244B9A" w:rsidP="00837C82"/>
    <w:p w14:paraId="2C38ED41" w14:textId="77777777" w:rsidR="00244B9A" w:rsidRDefault="00244B9A" w:rsidP="00837C82"/>
    <w:p w14:paraId="0077F01A" w14:textId="03D8BC10" w:rsidR="0037410A" w:rsidRDefault="0037410A" w:rsidP="00837C82">
      <w:pPr>
        <w:rPr>
          <w:rFonts w:ascii="標楷體" w:eastAsia="標楷體" w:hAnsi="標楷體"/>
          <w:sz w:val="48"/>
          <w:szCs w:val="48"/>
        </w:rPr>
      </w:pPr>
      <w:r>
        <w:lastRenderedPageBreak/>
        <w:fldChar w:fldCharType="begin"/>
      </w:r>
      <w:r>
        <w:instrText xml:space="preserve"> INCLUDEPICTURE "https://images.900.tw/upload_file/other_album/201510/335412.jpeg" \* MERGEFORMATINET </w:instrText>
      </w:r>
      <w:r>
        <w:fldChar w:fldCharType="separate"/>
      </w:r>
      <w:r w:rsidR="007F5107">
        <w:fldChar w:fldCharType="begin"/>
      </w:r>
      <w:r w:rsidR="007F5107">
        <w:instrText xml:space="preserve"> INCLUDEPICTURE  "https://images.900.tw/upload_file/other_album/201510/335412.jpeg" \* MERGEFORMATINET </w:instrText>
      </w:r>
      <w:r w:rsidR="007F5107">
        <w:fldChar w:fldCharType="separate"/>
      </w:r>
      <w:r w:rsidR="00726A64">
        <w:fldChar w:fldCharType="begin"/>
      </w:r>
      <w:r w:rsidR="00726A64">
        <w:instrText xml:space="preserve"> INCLUDEPICTURE  "https://images.900.tw/upload_file/other_album/201510/335412.jpeg" \* MERGEFORMATINET </w:instrText>
      </w:r>
      <w:r w:rsidR="00726A64">
        <w:fldChar w:fldCharType="separate"/>
      </w:r>
      <w:r w:rsidR="004C705A">
        <w:fldChar w:fldCharType="begin"/>
      </w:r>
      <w:r w:rsidR="004C705A">
        <w:instrText xml:space="preserve"> INCLUDEPICTURE  "https://images.900.tw/upload_file/other_album/201510/335412.jpeg" \* MERGEFORMATINET </w:instrText>
      </w:r>
      <w:r w:rsidR="004C705A">
        <w:fldChar w:fldCharType="separate"/>
      </w:r>
      <w:r w:rsidR="004775E2">
        <w:fldChar w:fldCharType="begin"/>
      </w:r>
      <w:r w:rsidR="004775E2">
        <w:instrText xml:space="preserve"> INCLUDEPICTURE  "https://images.900.tw/upload_file/other_album/201510/335412.jpeg" \* MERGEFORMATINET </w:instrText>
      </w:r>
      <w:r w:rsidR="004775E2">
        <w:fldChar w:fldCharType="separate"/>
      </w:r>
      <w:r w:rsidR="00E70C65">
        <w:fldChar w:fldCharType="begin"/>
      </w:r>
      <w:r w:rsidR="00E70C65">
        <w:instrText xml:space="preserve"> INCLUDEPICTURE  "https://images.900.tw/upload_file/other_album/201510/335412.jpeg" \* MERGEFORMATINET </w:instrText>
      </w:r>
      <w:r w:rsidR="00E70C65">
        <w:fldChar w:fldCharType="separate"/>
      </w:r>
      <w:r w:rsidR="00001953">
        <w:fldChar w:fldCharType="begin"/>
      </w:r>
      <w:r w:rsidR="00001953">
        <w:instrText xml:space="preserve"> INCLUDEPICTURE  "https://images.900.tw/upload_file/other_album/201510/335412.jpeg" \* MERGEFORMATINET </w:instrText>
      </w:r>
      <w:r w:rsidR="00001953">
        <w:fldChar w:fldCharType="separate"/>
      </w:r>
      <w:r w:rsidR="002059CA">
        <w:fldChar w:fldCharType="begin"/>
      </w:r>
      <w:r w:rsidR="002059CA">
        <w:instrText xml:space="preserve"> INCLUDEPICTURE  "https://images.900.tw/upload_file/other_album/201510/335412.jpeg" \* MERGEFORMATINET </w:instrText>
      </w:r>
      <w:r w:rsidR="002059CA">
        <w:fldChar w:fldCharType="separate"/>
      </w:r>
      <w:r w:rsidR="00F01FA7">
        <w:fldChar w:fldCharType="begin"/>
      </w:r>
      <w:r w:rsidR="00F01FA7">
        <w:instrText xml:space="preserve"> INCLUDEPICTURE  "https://images.900.tw/upload_file/other_album/201510/335412.jpeg" \* MERGEFORMATINET </w:instrText>
      </w:r>
      <w:r w:rsidR="00F01FA7">
        <w:fldChar w:fldCharType="separate"/>
      </w:r>
      <w:r w:rsidR="00DB7E01">
        <w:fldChar w:fldCharType="begin"/>
      </w:r>
      <w:r w:rsidR="00DB7E01">
        <w:instrText xml:space="preserve"> INCLUDEPICTURE  "https://images.900.tw/upload_file/other_album/201510/335412.jpeg" \* MERGEFORMATINET </w:instrText>
      </w:r>
      <w:r w:rsidR="00DB7E01">
        <w:fldChar w:fldCharType="separate"/>
      </w:r>
      <w:r w:rsidR="004F3C16">
        <w:fldChar w:fldCharType="begin"/>
      </w:r>
      <w:r w:rsidR="004F3C16">
        <w:instrText xml:space="preserve"> INCLUDEPICTURE  "https://images.900.tw/upload_file/other_album/201510/335412.jpeg" \* MERGEFORMATINET </w:instrText>
      </w:r>
      <w:r w:rsidR="004F3C16">
        <w:fldChar w:fldCharType="separate"/>
      </w:r>
      <w:r w:rsidR="0015478C">
        <w:fldChar w:fldCharType="begin"/>
      </w:r>
      <w:r w:rsidR="0015478C">
        <w:instrText xml:space="preserve"> INCLUDEPICTURE  "https://images.900.tw/upload_file/other_album/201510/335412.jpeg" \* MERGEFORMATINET </w:instrText>
      </w:r>
      <w:r w:rsidR="0015478C">
        <w:fldChar w:fldCharType="separate"/>
      </w:r>
      <w:r w:rsidR="002566FE">
        <w:fldChar w:fldCharType="begin"/>
      </w:r>
      <w:r w:rsidR="002566FE">
        <w:instrText xml:space="preserve"> INCLUDEPICTURE  "https://images.900.tw/upload_file/other_album/201510/335412.jpeg" \* MERGEFORMATINET </w:instrText>
      </w:r>
      <w:r w:rsidR="002566FE">
        <w:fldChar w:fldCharType="separate"/>
      </w:r>
      <w:r w:rsidR="008B511C">
        <w:fldChar w:fldCharType="begin"/>
      </w:r>
      <w:r w:rsidR="008B511C">
        <w:instrText xml:space="preserve"> INCLUDEPICTURE  "https://images.900.tw/upload_file/other_album/201510/335412.jpeg" \* MERGEFORMATINET </w:instrText>
      </w:r>
      <w:r w:rsidR="008B511C">
        <w:fldChar w:fldCharType="separate"/>
      </w:r>
      <w:r w:rsidR="00DD5C50">
        <w:fldChar w:fldCharType="begin"/>
      </w:r>
      <w:r w:rsidR="00DD5C50">
        <w:instrText xml:space="preserve"> INCLUDEPICTURE  "https://images.900.tw/upload_file/other_album/201510/335412.jpeg" \* MERGEFORMATINET </w:instrText>
      </w:r>
      <w:r w:rsidR="00DD5C50">
        <w:fldChar w:fldCharType="separate"/>
      </w:r>
      <w:r w:rsidR="00E97924">
        <w:fldChar w:fldCharType="begin"/>
      </w:r>
      <w:r w:rsidR="00E97924">
        <w:instrText xml:space="preserve"> INCLUDEPICTURE  "https://images.900.tw/upload_file/other_album/201510/335412.jpeg" \* MERGEFORMATINET </w:instrText>
      </w:r>
      <w:r w:rsidR="00E97924">
        <w:fldChar w:fldCharType="separate"/>
      </w:r>
      <w:r w:rsidR="00110BE0">
        <w:fldChar w:fldCharType="begin"/>
      </w:r>
      <w:r w:rsidR="00110BE0">
        <w:instrText xml:space="preserve"> INCLUDEPICTURE  "https://images.900.tw/upload_file/other_album/201510/335412.jpeg" \* MERGEFORMATINET </w:instrText>
      </w:r>
      <w:r w:rsidR="00110BE0">
        <w:fldChar w:fldCharType="separate"/>
      </w:r>
      <w:r w:rsidR="00C76F78">
        <w:fldChar w:fldCharType="begin"/>
      </w:r>
      <w:r w:rsidR="00C76F78">
        <w:instrText xml:space="preserve"> INCLUDEPICTURE  "https://images.900.tw/upload_file/other_album/201510/335412.jpeg" \* MERGEFORMATINET </w:instrText>
      </w:r>
      <w:r w:rsidR="00C76F78">
        <w:fldChar w:fldCharType="separate"/>
      </w:r>
      <w:r w:rsidR="000C2A34">
        <w:fldChar w:fldCharType="begin"/>
      </w:r>
      <w:r w:rsidR="000C2A34">
        <w:instrText xml:space="preserve"> INCLUDEPICTURE  "https://images.900.tw/upload_file/other_album/201510/335412.jpeg" \* MERGEFORMATINET </w:instrText>
      </w:r>
      <w:r w:rsidR="000C2A34">
        <w:fldChar w:fldCharType="separate"/>
      </w:r>
      <w:r w:rsidR="001B135D">
        <w:fldChar w:fldCharType="begin"/>
      </w:r>
      <w:r w:rsidR="001B135D">
        <w:instrText xml:space="preserve"> INCLUDEPICTURE  "https://images.900.tw/upload_file/other_album/201510/335412.jpeg" \* MERGEFORMATINET </w:instrText>
      </w:r>
      <w:r w:rsidR="001B135D">
        <w:fldChar w:fldCharType="separate"/>
      </w:r>
      <w:r w:rsidR="005F7D12">
        <w:fldChar w:fldCharType="begin"/>
      </w:r>
      <w:r w:rsidR="005F7D12">
        <w:instrText xml:space="preserve"> INCLUDEPICTURE  "https://images.900.tw/upload_file/other_album/201510/335412.jpeg" \* MERGEFORMATINET </w:instrText>
      </w:r>
      <w:r w:rsidR="005F7D12">
        <w:fldChar w:fldCharType="separate"/>
      </w:r>
      <w:r w:rsidR="00B6596C">
        <w:fldChar w:fldCharType="begin"/>
      </w:r>
      <w:r w:rsidR="00B6596C">
        <w:instrText xml:space="preserve"> INCLUDEPICTURE  "https://images.900.tw/upload_file/other_album/201510/335412.jpeg" \* MERGEFORMATINET </w:instrText>
      </w:r>
      <w:r w:rsidR="00B6596C">
        <w:fldChar w:fldCharType="separate"/>
      </w:r>
      <w:r w:rsidR="00554393">
        <w:fldChar w:fldCharType="begin"/>
      </w:r>
      <w:r w:rsidR="00554393">
        <w:instrText xml:space="preserve"> INCLUDEPICTURE  "https://images.900.tw/upload_file/other_album/201510/335412.jpeg" \* MERGEFORMATINET </w:instrText>
      </w:r>
      <w:r w:rsidR="00554393">
        <w:fldChar w:fldCharType="separate"/>
      </w:r>
      <w:r w:rsidR="00903AF9">
        <w:fldChar w:fldCharType="begin"/>
      </w:r>
      <w:r w:rsidR="00903AF9">
        <w:instrText xml:space="preserve"> INCLUDEPICTURE  "https://images.900.tw/upload_file/other_album/201510/335412.jpeg" \* MERGEFORMATINET </w:instrText>
      </w:r>
      <w:r w:rsidR="00903AF9">
        <w:fldChar w:fldCharType="separate"/>
      </w:r>
      <w:r w:rsidR="00ED2A0B">
        <w:fldChar w:fldCharType="begin"/>
      </w:r>
      <w:r w:rsidR="00ED2A0B">
        <w:instrText xml:space="preserve"> INCLUDEPICTURE  "https://images.900.tw/upload_file/other_album/201510/335412.jpeg" \* MERGEFORMATINET </w:instrText>
      </w:r>
      <w:r w:rsidR="00ED2A0B">
        <w:fldChar w:fldCharType="separate"/>
      </w:r>
      <w:r w:rsidR="008254EE">
        <w:fldChar w:fldCharType="begin"/>
      </w:r>
      <w:r w:rsidR="008254EE">
        <w:instrText xml:space="preserve"> </w:instrText>
      </w:r>
      <w:r w:rsidR="008254EE">
        <w:instrText>INCLUDEPICTURE  "https://images.900.tw/upload_file/other_album/201510/335412.jpeg" \* MERGEFORMA</w:instrText>
      </w:r>
      <w:r w:rsidR="008254EE">
        <w:instrText>TINET</w:instrText>
      </w:r>
      <w:r w:rsidR="008254EE">
        <w:instrText xml:space="preserve"> </w:instrText>
      </w:r>
      <w:r w:rsidR="008254EE">
        <w:fldChar w:fldCharType="separate"/>
      </w:r>
      <w:r w:rsidR="008254EE">
        <w:pict w14:anchorId="7662B955">
          <v:shape id="_x0000_i1026" type="#_x0000_t75" alt="LIFE生活網- 路為什麼這樣設計？道路設計的祕密" style="width:6in;height:187.2pt">
            <v:imagedata r:id="rId16" r:href="rId17"/>
          </v:shape>
        </w:pict>
      </w:r>
      <w:r w:rsidR="008254EE">
        <w:fldChar w:fldCharType="end"/>
      </w:r>
      <w:r w:rsidR="00ED2A0B">
        <w:fldChar w:fldCharType="end"/>
      </w:r>
      <w:r w:rsidR="00903AF9">
        <w:fldChar w:fldCharType="end"/>
      </w:r>
      <w:r w:rsidR="00554393">
        <w:fldChar w:fldCharType="end"/>
      </w:r>
      <w:r w:rsidR="00B6596C">
        <w:fldChar w:fldCharType="end"/>
      </w:r>
      <w:r w:rsidR="005F7D12">
        <w:fldChar w:fldCharType="end"/>
      </w:r>
      <w:r w:rsidR="001B135D">
        <w:fldChar w:fldCharType="end"/>
      </w:r>
      <w:r w:rsidR="000C2A34">
        <w:fldChar w:fldCharType="end"/>
      </w:r>
      <w:r w:rsidR="00C76F78">
        <w:fldChar w:fldCharType="end"/>
      </w:r>
      <w:r w:rsidR="00110BE0">
        <w:fldChar w:fldCharType="end"/>
      </w:r>
      <w:r w:rsidR="00E97924">
        <w:fldChar w:fldCharType="end"/>
      </w:r>
      <w:r w:rsidR="00DD5C50">
        <w:fldChar w:fldCharType="end"/>
      </w:r>
      <w:r w:rsidR="008B511C">
        <w:fldChar w:fldCharType="end"/>
      </w:r>
      <w:r w:rsidR="002566FE">
        <w:fldChar w:fldCharType="end"/>
      </w:r>
      <w:r w:rsidR="0015478C">
        <w:fldChar w:fldCharType="end"/>
      </w:r>
      <w:r w:rsidR="004F3C16">
        <w:fldChar w:fldCharType="end"/>
      </w:r>
      <w:r w:rsidR="00DB7E01">
        <w:fldChar w:fldCharType="end"/>
      </w:r>
      <w:r w:rsidR="00F01FA7">
        <w:fldChar w:fldCharType="end"/>
      </w:r>
      <w:r w:rsidR="002059CA">
        <w:fldChar w:fldCharType="end"/>
      </w:r>
      <w:r w:rsidR="00001953">
        <w:fldChar w:fldCharType="end"/>
      </w:r>
      <w:r w:rsidR="00E70C65">
        <w:fldChar w:fldCharType="end"/>
      </w:r>
      <w:r w:rsidR="004775E2">
        <w:fldChar w:fldCharType="end"/>
      </w:r>
      <w:r w:rsidR="004C705A">
        <w:fldChar w:fldCharType="end"/>
      </w:r>
      <w:r w:rsidR="00726A64">
        <w:fldChar w:fldCharType="end"/>
      </w:r>
      <w:r w:rsidR="007F5107">
        <w:fldChar w:fldCharType="end"/>
      </w:r>
      <w:r>
        <w:fldChar w:fldCharType="end"/>
      </w:r>
    </w:p>
    <w:p w14:paraId="5E3A58E7" w14:textId="77777777" w:rsidR="0037410A" w:rsidRDefault="0037410A" w:rsidP="00837C82">
      <w:pPr>
        <w:rPr>
          <w:rFonts w:ascii="標楷體" w:eastAsia="標楷體" w:hAnsi="標楷體"/>
          <w:sz w:val="48"/>
          <w:szCs w:val="48"/>
        </w:rPr>
      </w:pPr>
    </w:p>
    <w:p w14:paraId="661FD714" w14:textId="682D2EA7" w:rsidR="00726A64" w:rsidRDefault="00726A64" w:rsidP="00726A64">
      <w:pPr>
        <w:rPr>
          <w:rFonts w:eastAsia="標楷體"/>
          <w:sz w:val="36"/>
          <w:szCs w:val="36"/>
        </w:rPr>
      </w:pPr>
      <w:r w:rsidRPr="00B91511">
        <w:rPr>
          <w:rFonts w:eastAsia="標楷體"/>
          <w:sz w:val="36"/>
          <w:szCs w:val="36"/>
        </w:rPr>
        <w:t>同學、家長及本區其他的道路使用者於過路時，須多加注意兩邊來回行車的過路處，加上</w:t>
      </w:r>
      <w:proofErr w:type="gramStart"/>
      <w:r w:rsidRPr="00B91511">
        <w:rPr>
          <w:rFonts w:eastAsia="標楷體"/>
          <w:sz w:val="36"/>
          <w:szCs w:val="36"/>
        </w:rPr>
        <w:t>馬路彎位或</w:t>
      </w:r>
      <w:proofErr w:type="gramEnd"/>
      <w:r w:rsidRPr="00B91511">
        <w:rPr>
          <w:rFonts w:eastAsia="標楷體"/>
          <w:sz w:val="36"/>
          <w:szCs w:val="36"/>
        </w:rPr>
        <w:t>成盲點，導致過馬路時偶有驚險場面。</w:t>
      </w:r>
    </w:p>
    <w:p w14:paraId="3A2AC64C" w14:textId="72073665" w:rsidR="00070761" w:rsidRDefault="008254EE" w:rsidP="00726A64">
      <w:pPr>
        <w:rPr>
          <w:rFonts w:eastAsia="標楷體"/>
          <w:sz w:val="36"/>
          <w:szCs w:val="36"/>
        </w:rPr>
      </w:pPr>
      <w:r>
        <w:rPr>
          <w:rFonts w:eastAsia="標楷體"/>
          <w:noProof/>
          <w:sz w:val="36"/>
          <w:szCs w:val="36"/>
        </w:rPr>
        <w:pict w14:anchorId="58C05B88">
          <v:shape id="_x0000_s2318" type="#_x0000_t75" style="position:absolute;margin-left:40.65pt;margin-top:13.4pt;width:362.15pt;height:193.25pt;z-index:251658752">
            <v:imagedata r:id="rId18" o:title=""/>
          </v:shape>
        </w:pict>
      </w:r>
    </w:p>
    <w:p w14:paraId="0519EAD4" w14:textId="7335CD05" w:rsidR="00070761" w:rsidRPr="00B91511" w:rsidRDefault="00070761" w:rsidP="00726A64">
      <w:pPr>
        <w:rPr>
          <w:rFonts w:eastAsia="標楷體"/>
          <w:sz w:val="36"/>
          <w:szCs w:val="36"/>
        </w:rPr>
      </w:pPr>
    </w:p>
    <w:p w14:paraId="4D198FE3" w14:textId="1442B585" w:rsidR="008B6C94" w:rsidRPr="00726A64" w:rsidRDefault="008B6C94" w:rsidP="00837C82">
      <w:pPr>
        <w:rPr>
          <w:rFonts w:ascii="標楷體" w:eastAsia="標楷體" w:hAnsi="標楷體"/>
          <w:sz w:val="48"/>
          <w:szCs w:val="48"/>
        </w:rPr>
      </w:pPr>
    </w:p>
    <w:p w14:paraId="42B388B4" w14:textId="77777777" w:rsidR="00070761" w:rsidRDefault="00070761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4193D6C2" w14:textId="77777777" w:rsidR="00070761" w:rsidRDefault="00070761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7B421B90" w14:textId="77777777" w:rsidR="00070761" w:rsidRDefault="00070761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0A1BDEFA" w14:textId="5FA2952F" w:rsidR="008B6C94" w:rsidRDefault="008254EE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  <w:r>
        <w:rPr>
          <w:rFonts w:ascii="標楷體" w:eastAsia="標楷體" w:hAnsi="標楷體"/>
          <w:noProof/>
          <w:sz w:val="48"/>
          <w:szCs w:val="48"/>
        </w:rPr>
        <w:pict w14:anchorId="2634C24C">
          <v:shape id="_x0000_s2263" type="#_x0000_t98" style="position:absolute;left:0;text-align:left;margin-left:3.95pt;margin-top:2.6pt;width:496.8pt;height:189.9pt;z-index:251642368;mso-position-horizontal-relative:text;mso-position-vertical-relative:text" fillcolor="#f2f2f2">
            <v:textbox style="mso-next-textbox:#_x0000_s2263">
              <w:txbxContent>
                <w:p w14:paraId="3579981B" w14:textId="77777777" w:rsidR="00ED2A0B" w:rsidRDefault="00ED2A0B" w:rsidP="00726A64">
                  <w:pPr>
                    <w:jc w:val="center"/>
                    <w:rPr>
                      <w:rFonts w:ascii="標楷體" w:eastAsia="標楷體" w:hAnsi="標楷體"/>
                      <w:sz w:val="48"/>
                      <w:szCs w:val="48"/>
                    </w:rPr>
                  </w:pPr>
                  <w:r w:rsidRPr="009406DD"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任務:</w:t>
                  </w:r>
                </w:p>
                <w:p w14:paraId="2D3DA2F4" w14:textId="30A1424F" w:rsidR="00ED2A0B" w:rsidRDefault="00ED2A0B" w:rsidP="00726A64">
                  <w:pPr>
                    <w:jc w:val="center"/>
                    <w:rPr>
                      <w:rFonts w:ascii="標楷體" w:eastAsia="標楷體" w:hAnsi="標楷體"/>
                      <w:sz w:val="48"/>
                      <w:szCs w:val="48"/>
                    </w:rPr>
                  </w:pPr>
                  <w:r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請你擔任</w:t>
                  </w:r>
                  <w:r w:rsidRPr="00CC2483">
                    <w:rPr>
                      <w:rFonts w:ascii="標楷體" w:eastAsia="標楷體" w:hAnsi="標楷體" w:hint="eastAsia"/>
                      <w:b/>
                      <w:bCs/>
                      <w:sz w:val="48"/>
                      <w:szCs w:val="48"/>
                    </w:rPr>
                    <w:t>道路設計師</w:t>
                  </w:r>
                  <w:r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，</w:t>
                  </w:r>
                </w:p>
                <w:p w14:paraId="7C0D7FA5" w14:textId="2CE6CC70" w:rsidR="00ED2A0B" w:rsidRDefault="00ED2A0B" w:rsidP="00726A64">
                  <w:pPr>
                    <w:jc w:val="center"/>
                    <w:rPr>
                      <w:rFonts w:ascii="標楷體" w:eastAsia="標楷體" w:hAnsi="標楷體"/>
                      <w:sz w:val="48"/>
                      <w:szCs w:val="48"/>
                    </w:rPr>
                  </w:pPr>
                  <w:r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製作出</w:t>
                  </w:r>
                  <w:r w:rsidRPr="00837C82"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不同形式的行人過路輔助設施</w:t>
                  </w:r>
                  <w:r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，</w:t>
                  </w:r>
                </w:p>
                <w:p w14:paraId="183A203C" w14:textId="140417B0" w:rsidR="00ED2A0B" w:rsidRDefault="00ED2A0B" w:rsidP="00726A64">
                  <w:pPr>
                    <w:jc w:val="center"/>
                  </w:pPr>
                  <w:r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能夠</w:t>
                  </w:r>
                  <w:r w:rsidRPr="00630EC4">
                    <w:rPr>
                      <w:rFonts w:ascii="標楷體" w:eastAsia="標楷體" w:hAnsi="標楷體" w:hint="eastAsia"/>
                      <w:sz w:val="48"/>
                      <w:szCs w:val="48"/>
                    </w:rPr>
                    <w:t>改善本區的交通問題和現象。</w:t>
                  </w:r>
                </w:p>
              </w:txbxContent>
            </v:textbox>
          </v:shape>
        </w:pict>
      </w:r>
    </w:p>
    <w:p w14:paraId="116C1B45" w14:textId="77777777" w:rsidR="008B6C94" w:rsidRDefault="008B6C94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023C6A9E" w14:textId="2E447CC4" w:rsidR="008B6C94" w:rsidRDefault="008B6C94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50BAED03" w14:textId="77777777" w:rsidR="008B6C94" w:rsidRDefault="008B6C94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7E256D6A" w14:textId="77777777" w:rsidR="008B6C94" w:rsidRDefault="008B6C94" w:rsidP="00A846DD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3AD1766E" w14:textId="01F81A61" w:rsidR="00A846DD" w:rsidRPr="00E137D5" w:rsidRDefault="00A846DD" w:rsidP="00A846DD">
      <w:pPr>
        <w:jc w:val="center"/>
        <w:rPr>
          <w:rFonts w:ascii="標楷體" w:eastAsia="標楷體" w:hAnsi="標楷體"/>
          <w:b/>
          <w:sz w:val="48"/>
          <w:szCs w:val="48"/>
          <w:bdr w:val="single" w:sz="4" w:space="0" w:color="auto"/>
          <w:lang w:val="en-GB"/>
        </w:rPr>
      </w:pPr>
      <w:r w:rsidRPr="00615A96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lastRenderedPageBreak/>
        <w:t>活動</w:t>
      </w:r>
      <w:r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二</w:t>
      </w:r>
      <w:r w:rsidRPr="00615A96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：</w:t>
      </w:r>
      <w:r w:rsidR="00E71707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資料搜集</w:t>
      </w:r>
    </w:p>
    <w:p w14:paraId="7A09B076" w14:textId="77777777" w:rsidR="007543F9" w:rsidRDefault="007543F9" w:rsidP="00615A96">
      <w:pPr>
        <w:spacing w:line="440" w:lineRule="exact"/>
        <w:jc w:val="both"/>
        <w:rPr>
          <w:color w:val="000000"/>
          <w:sz w:val="32"/>
          <w:szCs w:val="32"/>
        </w:rPr>
      </w:pPr>
    </w:p>
    <w:p w14:paraId="66E9DD33" w14:textId="70F797A4" w:rsidR="007543F9" w:rsidRPr="00137D2F" w:rsidRDefault="00B3708B" w:rsidP="00615A96">
      <w:pPr>
        <w:spacing w:line="440" w:lineRule="exact"/>
        <w:jc w:val="both"/>
        <w:rPr>
          <w:rFonts w:ascii="標楷體" w:eastAsia="標楷體" w:hAnsi="標楷體"/>
          <w:color w:val="000000"/>
          <w:sz w:val="36"/>
          <w:szCs w:val="32"/>
        </w:rPr>
      </w:pPr>
      <w:r w:rsidRPr="00137D2F">
        <w:rPr>
          <w:rFonts w:ascii="標楷體" w:eastAsia="標楷體" w:hAnsi="標楷體" w:hint="eastAsia"/>
          <w:color w:val="000000"/>
          <w:sz w:val="36"/>
          <w:szCs w:val="32"/>
        </w:rPr>
        <w:t>研習能力：搜集及記錄一手資料</w:t>
      </w:r>
    </w:p>
    <w:p w14:paraId="4646376A" w14:textId="3CB17819" w:rsidR="004825AF" w:rsidRPr="00137D2F" w:rsidRDefault="00822C92" w:rsidP="00D92A90">
      <w:pPr>
        <w:pStyle w:val="BodyText-010"/>
        <w:snapToGrid w:val="0"/>
        <w:spacing w:after="300" w:line="360" w:lineRule="exact"/>
        <w:rPr>
          <w:rFonts w:ascii="標楷體" w:hAnsi="標楷體"/>
          <w:color w:val="000000"/>
          <w:szCs w:val="32"/>
        </w:rPr>
      </w:pPr>
      <w:r w:rsidRPr="00137D2F">
        <w:rPr>
          <w:rFonts w:ascii="標楷體" w:hAnsi="標楷體" w:hint="eastAsia"/>
        </w:rPr>
        <w:t>研習</w:t>
      </w:r>
      <w:r w:rsidRPr="00137D2F">
        <w:rPr>
          <w:rFonts w:ascii="標楷體" w:hAnsi="標楷體" w:hint="eastAsia"/>
          <w:color w:val="000000"/>
          <w:szCs w:val="32"/>
        </w:rPr>
        <w:t>目標：了解</w:t>
      </w:r>
      <w:r w:rsidR="004E5A6B" w:rsidRPr="00137D2F">
        <w:rPr>
          <w:rFonts w:ascii="標楷體" w:hAnsi="標楷體" w:hint="eastAsia"/>
          <w:color w:val="000000"/>
          <w:szCs w:val="32"/>
        </w:rPr>
        <w:t>學校門前的行人過路處運作情況</w:t>
      </w:r>
    </w:p>
    <w:p w14:paraId="56024791" w14:textId="00B1C7F8" w:rsidR="007543F9" w:rsidRPr="00137D2F" w:rsidRDefault="007543F9" w:rsidP="00615A96">
      <w:pPr>
        <w:spacing w:line="440" w:lineRule="exact"/>
        <w:jc w:val="both"/>
        <w:rPr>
          <w:rFonts w:ascii="標楷體" w:eastAsia="標楷體" w:hAnsi="標楷體"/>
          <w:color w:val="000000"/>
          <w:sz w:val="36"/>
          <w:szCs w:val="32"/>
        </w:rPr>
      </w:pPr>
      <w:r w:rsidRPr="00137D2F">
        <w:rPr>
          <w:rFonts w:ascii="標楷體" w:eastAsia="標楷體" w:hAnsi="標楷體" w:hint="eastAsia"/>
          <w:color w:val="000000"/>
          <w:sz w:val="36"/>
          <w:szCs w:val="32"/>
        </w:rPr>
        <w:t>觀察學校門口前的</w:t>
      </w:r>
      <w:r w:rsidR="006A7D9C" w:rsidRPr="00137D2F">
        <w:rPr>
          <w:rFonts w:ascii="標楷體" w:eastAsia="標楷體" w:hAnsi="標楷體" w:hint="eastAsia"/>
          <w:color w:val="000000"/>
          <w:sz w:val="36"/>
          <w:szCs w:val="32"/>
        </w:rPr>
        <w:t>行人過馬路處，</w:t>
      </w:r>
      <w:r w:rsidR="006A7D9C" w:rsidRPr="00137D2F">
        <w:rPr>
          <w:rFonts w:ascii="標楷體" w:eastAsia="標楷體" w:hAnsi="標楷體"/>
          <w:color w:val="000000"/>
          <w:sz w:val="36"/>
          <w:szCs w:val="32"/>
        </w:rPr>
        <w:t>學校旁的迴旋處是通往本區的繁忙路段，每天有不少車輛及公共交通工具使用。</w:t>
      </w:r>
    </w:p>
    <w:tbl>
      <w:tblPr>
        <w:tblpPr w:leftFromText="180" w:rightFromText="180" w:vertAnchor="text" w:horzAnchor="margin" w:tblpY="240"/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8"/>
      </w:tblGrid>
      <w:tr w:rsidR="00D92A90" w:rsidRPr="0046342E" w14:paraId="057221C3" w14:textId="77777777" w:rsidTr="00D92A90">
        <w:trPr>
          <w:trHeight w:val="2109"/>
        </w:trPr>
        <w:tc>
          <w:tcPr>
            <w:tcW w:w="10208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auto"/>
          </w:tcPr>
          <w:p w14:paraId="051EB0D2" w14:textId="77777777" w:rsidR="00D92A90" w:rsidRPr="007C0A05" w:rsidRDefault="00D92A90" w:rsidP="00D92A90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Chars="9" w:right="18"/>
              <w:textAlignment w:val="center"/>
              <w:rPr>
                <w:rFonts w:ascii="標楷體" w:hAnsi="標楷體"/>
                <w:sz w:val="40"/>
                <w:szCs w:val="40"/>
                <w:u w:val="single"/>
              </w:rPr>
            </w:pPr>
            <w:r w:rsidRPr="007C0A05">
              <w:rPr>
                <w:rFonts w:ascii="CordiaUPC" w:hAnsi="CordiaUPC" w:cs="CordiaUPC" w:hint="cs"/>
                <w:sz w:val="40"/>
                <w:szCs w:val="40"/>
              </w:rPr>
              <w:t>O</w:t>
            </w:r>
            <w:r>
              <w:rPr>
                <w:rFonts w:ascii="CordiaUPC" w:hAnsi="CordiaUPC" w:cs="CordiaUPC" w:hint="eastAsia"/>
                <w:sz w:val="40"/>
                <w:szCs w:val="40"/>
              </w:rPr>
              <w:t>寫出</w:t>
            </w:r>
            <w:r w:rsidRPr="007C0A05">
              <w:rPr>
                <w:rFonts w:ascii="標楷體" w:hAnsi="標楷體" w:hint="eastAsia"/>
                <w:color w:val="000000"/>
                <w:sz w:val="40"/>
                <w:szCs w:val="40"/>
              </w:rPr>
              <w:t>學校門口的交通過路設施有:</w:t>
            </w:r>
          </w:p>
        </w:tc>
      </w:tr>
    </w:tbl>
    <w:p w14:paraId="1FB5E476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8"/>
      </w:tblGrid>
      <w:tr w:rsidR="00D233D8" w:rsidRPr="0046342E" w14:paraId="26B95F8C" w14:textId="77777777" w:rsidTr="007C0A05">
        <w:trPr>
          <w:trHeight w:val="2109"/>
        </w:trPr>
        <w:tc>
          <w:tcPr>
            <w:tcW w:w="10208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auto"/>
          </w:tcPr>
          <w:p w14:paraId="1BB32D25" w14:textId="73BF1997" w:rsidR="00C45C55" w:rsidRPr="00A33132" w:rsidRDefault="007C0A05" w:rsidP="007C0A0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rFonts w:ascii="標楷體" w:hAnsi="標楷體"/>
                <w:szCs w:val="36"/>
              </w:rPr>
            </w:pPr>
            <w:bookmarkStart w:id="0" w:name="_Hlk101627006"/>
            <w:r w:rsidRPr="00A33132">
              <w:rPr>
                <w:rFonts w:ascii="CordiaUPC" w:hAnsi="CordiaUPC" w:cs="CordiaUPC" w:hint="cs"/>
                <w:szCs w:val="36"/>
              </w:rPr>
              <w:t>O</w:t>
            </w:r>
            <w:r w:rsidR="00644343" w:rsidRPr="00A33132">
              <w:rPr>
                <w:rFonts w:ascii="CordiaUPC" w:hAnsi="CordiaUPC" w:cs="CordiaUPC" w:hint="eastAsia"/>
                <w:szCs w:val="36"/>
              </w:rPr>
              <w:t>紀錄</w:t>
            </w:r>
            <w:r w:rsidR="00D233D8" w:rsidRPr="00A33132">
              <w:rPr>
                <w:rFonts w:ascii="標楷體" w:hAnsi="標楷體" w:hint="eastAsia"/>
                <w:szCs w:val="36"/>
              </w:rPr>
              <w:t>學校門口</w:t>
            </w:r>
            <w:r w:rsidR="00773DDF" w:rsidRPr="00A33132">
              <w:rPr>
                <w:rFonts w:ascii="CordiaUPC" w:hAnsi="CordiaUPC" w:cs="CordiaUPC" w:hint="eastAsia"/>
                <w:szCs w:val="36"/>
              </w:rPr>
              <w:t>不同時間</w:t>
            </w:r>
            <w:r w:rsidR="00D233D8" w:rsidRPr="00A33132">
              <w:rPr>
                <w:rFonts w:ascii="標楷體" w:hAnsi="標楷體" w:hint="eastAsia"/>
                <w:szCs w:val="36"/>
              </w:rPr>
              <w:t>的交通車流</w:t>
            </w:r>
            <w:r w:rsidR="00C04464" w:rsidRPr="00A33132">
              <w:rPr>
                <w:rFonts w:ascii="標楷體" w:hAnsi="標楷體" w:hint="eastAsia"/>
                <w:szCs w:val="36"/>
              </w:rPr>
              <w:t>量</w:t>
            </w:r>
            <w:r w:rsidRPr="00A33132">
              <w:rPr>
                <w:rFonts w:ascii="標楷體" w:hAnsi="標楷體" w:hint="eastAsia"/>
                <w:szCs w:val="36"/>
              </w:rPr>
              <w:t>:</w:t>
            </w:r>
          </w:p>
          <w:p w14:paraId="7464D697" w14:textId="764FB903" w:rsidR="007C0A05" w:rsidRPr="00A33132" w:rsidRDefault="00C45C55" w:rsidP="00644343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leftChars="100" w:left="200" w:rightChars="9" w:right="18"/>
              <w:textAlignment w:val="center"/>
              <w:rPr>
                <w:rFonts w:ascii="標楷體" w:hAnsi="標楷體"/>
                <w:szCs w:val="36"/>
              </w:rPr>
            </w:pPr>
            <w:r w:rsidRPr="00A33132">
              <w:rPr>
                <w:rFonts w:ascii="標楷體" w:hAnsi="標楷體" w:hint="eastAsia"/>
                <w:szCs w:val="36"/>
              </w:rPr>
              <w:t>8</w:t>
            </w:r>
            <w:r w:rsidR="00644343" w:rsidRPr="00A33132">
              <w:rPr>
                <w:rFonts w:ascii="標楷體" w:hAnsi="標楷體" w:hint="eastAsia"/>
                <w:szCs w:val="36"/>
              </w:rPr>
              <w:t>時正</w:t>
            </w:r>
            <w:r w:rsidR="00773DDF" w:rsidRPr="00A33132">
              <w:rPr>
                <w:rFonts w:ascii="標楷體" w:hAnsi="標楷體"/>
                <w:szCs w:val="36"/>
              </w:rPr>
              <w:t>:</w:t>
            </w:r>
            <w:r w:rsidR="004C5C59" w:rsidRPr="00A33132">
              <w:rPr>
                <w:rFonts w:ascii="標楷體" w:hAnsi="標楷體"/>
                <w:szCs w:val="36"/>
              </w:rPr>
              <w:t>*</w:t>
            </w:r>
            <w:r w:rsidR="00EE62CA" w:rsidRPr="00A33132">
              <w:rPr>
                <w:rFonts w:ascii="標楷體" w:hAnsi="標楷體" w:hint="eastAsia"/>
                <w:szCs w:val="36"/>
              </w:rPr>
              <w:t>多／中／少</w:t>
            </w:r>
            <w:r w:rsidR="00C04464" w:rsidRPr="00A33132">
              <w:rPr>
                <w:rFonts w:ascii="標楷體" w:hAnsi="標楷體" w:hint="eastAsia"/>
                <w:szCs w:val="36"/>
              </w:rPr>
              <w:t>，每</w:t>
            </w:r>
            <w:r w:rsidRPr="00A33132">
              <w:rPr>
                <w:rFonts w:ascii="標楷體" w:hAnsi="標楷體" w:hint="eastAsia"/>
                <w:szCs w:val="36"/>
              </w:rPr>
              <w:t>五分鐘</w:t>
            </w:r>
            <w:r w:rsidR="00C04464" w:rsidRPr="00A33132">
              <w:rPr>
                <w:rFonts w:ascii="標楷體" w:hAnsi="標楷體" w:hint="eastAsia"/>
                <w:szCs w:val="36"/>
              </w:rPr>
              <w:t>經過的車輛數量:</w:t>
            </w:r>
            <w:r w:rsidR="00C04464" w:rsidRPr="00A33132">
              <w:rPr>
                <w:rFonts w:ascii="標楷體" w:hAnsi="標楷體"/>
                <w:szCs w:val="36"/>
              </w:rPr>
              <w:t>______</w:t>
            </w:r>
          </w:p>
          <w:p w14:paraId="33202BAE" w14:textId="6B799FBF" w:rsidR="00644343" w:rsidRPr="00A33132" w:rsidRDefault="00644343" w:rsidP="00644343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leftChars="100" w:left="200" w:rightChars="9" w:right="18"/>
              <w:textAlignment w:val="center"/>
              <w:rPr>
                <w:rFonts w:ascii="標楷體" w:hAnsi="標楷體"/>
                <w:szCs w:val="36"/>
              </w:rPr>
            </w:pPr>
            <w:r w:rsidRPr="00A33132">
              <w:rPr>
                <w:rFonts w:ascii="標楷體" w:hAnsi="標楷體" w:hint="eastAsia"/>
                <w:szCs w:val="36"/>
              </w:rPr>
              <w:t>1時正:</w:t>
            </w:r>
            <w:r w:rsidR="004C5C59" w:rsidRPr="00A33132">
              <w:rPr>
                <w:rFonts w:ascii="標楷體" w:hAnsi="標楷體"/>
                <w:szCs w:val="36"/>
              </w:rPr>
              <w:t>*</w:t>
            </w:r>
            <w:r w:rsidRPr="00A33132">
              <w:rPr>
                <w:rFonts w:ascii="標楷體" w:hAnsi="標楷體" w:hint="eastAsia"/>
                <w:szCs w:val="36"/>
              </w:rPr>
              <w:t>多／中／少，每五分鐘經過的車輛數量:</w:t>
            </w:r>
            <w:r w:rsidRPr="00A33132">
              <w:rPr>
                <w:rFonts w:ascii="標楷體" w:hAnsi="標楷體"/>
                <w:szCs w:val="36"/>
              </w:rPr>
              <w:t>______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2"/>
              <w:gridCol w:w="2338"/>
              <w:gridCol w:w="2521"/>
              <w:gridCol w:w="2521"/>
            </w:tblGrid>
            <w:tr w:rsidR="00DB7E01" w:rsidRPr="00DB7E01" w14:paraId="65BB33CF" w14:textId="77777777" w:rsidTr="00DB7E01">
              <w:trPr>
                <w:trHeight w:val="572"/>
              </w:trPr>
              <w:tc>
                <w:tcPr>
                  <w:tcW w:w="2645" w:type="dxa"/>
                  <w:vMerge w:val="restart"/>
                  <w:shd w:val="clear" w:color="auto" w:fill="auto"/>
                </w:tcPr>
                <w:p w14:paraId="2B3B78FB" w14:textId="77246EBE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每五分鐘經過的車輛數量:</w:t>
                  </w:r>
                </w:p>
              </w:tc>
              <w:tc>
                <w:tcPr>
                  <w:tcW w:w="2378" w:type="dxa"/>
                  <w:shd w:val="clear" w:color="auto" w:fill="auto"/>
                </w:tcPr>
                <w:p w14:paraId="1372FFBD" w14:textId="35D443D8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多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3DC9B31A" w14:textId="541A2F88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中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7DE8C42F" w14:textId="79FE62E2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少</w:t>
                  </w:r>
                </w:p>
              </w:tc>
            </w:tr>
            <w:tr w:rsidR="00DB7E01" w:rsidRPr="00DB7E01" w14:paraId="4980719D" w14:textId="77777777" w:rsidTr="00DB7E01">
              <w:trPr>
                <w:trHeight w:val="572"/>
              </w:trPr>
              <w:tc>
                <w:tcPr>
                  <w:tcW w:w="2645" w:type="dxa"/>
                  <w:vMerge/>
                  <w:shd w:val="clear" w:color="auto" w:fill="auto"/>
                </w:tcPr>
                <w:p w14:paraId="24C2633C" w14:textId="77777777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</w:p>
              </w:tc>
              <w:tc>
                <w:tcPr>
                  <w:tcW w:w="2378" w:type="dxa"/>
                  <w:shd w:val="clear" w:color="auto" w:fill="auto"/>
                </w:tcPr>
                <w:p w14:paraId="59BF8C66" w14:textId="319463B8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/>
                      <w:szCs w:val="36"/>
                    </w:rPr>
                    <w:t>51</w:t>
                  </w:r>
                  <w:r w:rsidRPr="00DB7E01">
                    <w:rPr>
                      <w:rFonts w:ascii="標楷體" w:hAnsi="標楷體" w:hint="eastAsia"/>
                      <w:szCs w:val="36"/>
                    </w:rPr>
                    <w:t>輛或以上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247A1D18" w14:textId="38EFD68F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/>
                      <w:szCs w:val="36"/>
                    </w:rPr>
                    <w:t>31-50</w:t>
                  </w:r>
                  <w:r w:rsidRPr="00DB7E01">
                    <w:rPr>
                      <w:rFonts w:ascii="標楷體" w:hAnsi="標楷體" w:hint="eastAsia"/>
                      <w:szCs w:val="36"/>
                    </w:rPr>
                    <w:t>輛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7BBAD4BE" w14:textId="3B43E4A1" w:rsidR="00CB1B51" w:rsidRPr="00DB7E01" w:rsidRDefault="00CB1B51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/>
                      <w:szCs w:val="36"/>
                    </w:rPr>
                    <w:t>10-30</w:t>
                  </w:r>
                  <w:r w:rsidRPr="00DB7E01">
                    <w:rPr>
                      <w:rFonts w:ascii="標楷體" w:hAnsi="標楷體" w:hint="eastAsia"/>
                      <w:szCs w:val="36"/>
                    </w:rPr>
                    <w:t>輛</w:t>
                  </w:r>
                </w:p>
              </w:tc>
            </w:tr>
          </w:tbl>
          <w:p w14:paraId="3D1A65CE" w14:textId="74388EF8" w:rsidR="00644343" w:rsidRPr="00A33132" w:rsidRDefault="00644343" w:rsidP="00644343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leftChars="100" w:left="200" w:rightChars="9" w:right="18"/>
              <w:textAlignment w:val="center"/>
              <w:rPr>
                <w:rFonts w:ascii="標楷體" w:hAnsi="標楷體"/>
                <w:szCs w:val="36"/>
              </w:rPr>
            </w:pPr>
          </w:p>
          <w:p w14:paraId="7FEF377F" w14:textId="7A631753" w:rsidR="00C04464" w:rsidRPr="00A33132" w:rsidRDefault="00137D2F" w:rsidP="007C0A0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rFonts w:ascii="標楷體" w:hAnsi="標楷體"/>
                <w:szCs w:val="36"/>
              </w:rPr>
            </w:pPr>
            <w:r w:rsidRPr="00A33132">
              <w:rPr>
                <w:rFonts w:ascii="CordiaUPC" w:hAnsi="CordiaUPC" w:cs="CordiaUPC" w:hint="cs"/>
                <w:szCs w:val="36"/>
              </w:rPr>
              <w:t>O</w:t>
            </w:r>
            <w:r w:rsidR="00644343" w:rsidRPr="00A33132">
              <w:rPr>
                <w:rFonts w:ascii="CordiaUPC" w:hAnsi="CordiaUPC" w:cs="CordiaUPC" w:hint="eastAsia"/>
                <w:szCs w:val="36"/>
              </w:rPr>
              <w:t>紀錄</w:t>
            </w:r>
            <w:r w:rsidR="007C0A05" w:rsidRPr="00A33132">
              <w:rPr>
                <w:rFonts w:ascii="標楷體" w:hAnsi="標楷體" w:hint="eastAsia"/>
                <w:szCs w:val="36"/>
              </w:rPr>
              <w:t xml:space="preserve">學校門口的過馬路的人流量: </w:t>
            </w:r>
          </w:p>
          <w:p w14:paraId="644E529D" w14:textId="33F265BD" w:rsidR="009727B4" w:rsidRPr="00A33132" w:rsidRDefault="009727B4" w:rsidP="009727B4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leftChars="100" w:left="200" w:rightChars="9" w:right="18"/>
              <w:textAlignment w:val="center"/>
              <w:rPr>
                <w:rFonts w:ascii="標楷體" w:hAnsi="標楷體"/>
                <w:szCs w:val="36"/>
              </w:rPr>
            </w:pPr>
            <w:r w:rsidRPr="00A33132">
              <w:rPr>
                <w:rFonts w:ascii="標楷體" w:hAnsi="標楷體" w:hint="eastAsia"/>
                <w:szCs w:val="36"/>
              </w:rPr>
              <w:t>8時正</w:t>
            </w:r>
            <w:r w:rsidRPr="00A33132">
              <w:rPr>
                <w:rFonts w:ascii="標楷體" w:hAnsi="標楷體"/>
                <w:szCs w:val="36"/>
              </w:rPr>
              <w:t>:</w:t>
            </w:r>
            <w:r w:rsidR="004C5C59" w:rsidRPr="00A33132">
              <w:rPr>
                <w:rFonts w:ascii="標楷體" w:hAnsi="標楷體"/>
                <w:szCs w:val="36"/>
              </w:rPr>
              <w:t>*</w:t>
            </w:r>
            <w:r w:rsidRPr="00A33132">
              <w:rPr>
                <w:rFonts w:ascii="標楷體" w:hAnsi="標楷體" w:hint="eastAsia"/>
                <w:szCs w:val="36"/>
              </w:rPr>
              <w:t>多／中／少，每五分鐘經過的人</w:t>
            </w:r>
            <w:r w:rsidR="004C5C59" w:rsidRPr="00A33132">
              <w:rPr>
                <w:rFonts w:ascii="標楷體" w:hAnsi="標楷體" w:hint="eastAsia"/>
                <w:szCs w:val="36"/>
              </w:rPr>
              <w:t>流</w:t>
            </w:r>
            <w:r w:rsidRPr="00A33132">
              <w:rPr>
                <w:rFonts w:ascii="標楷體" w:hAnsi="標楷體" w:hint="eastAsia"/>
                <w:szCs w:val="36"/>
              </w:rPr>
              <w:t>量:</w:t>
            </w:r>
            <w:r w:rsidRPr="00A33132">
              <w:rPr>
                <w:rFonts w:ascii="標楷體" w:hAnsi="標楷體"/>
                <w:szCs w:val="36"/>
              </w:rPr>
              <w:t>______</w:t>
            </w:r>
          </w:p>
          <w:p w14:paraId="347CFC67" w14:textId="4B49F7AE" w:rsidR="00FB4714" w:rsidRPr="00A33132" w:rsidRDefault="009727B4" w:rsidP="00FB4714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leftChars="100" w:left="200" w:rightChars="9" w:right="18"/>
              <w:textAlignment w:val="center"/>
              <w:rPr>
                <w:rFonts w:ascii="標楷體" w:hAnsi="標楷體"/>
                <w:szCs w:val="36"/>
              </w:rPr>
            </w:pPr>
            <w:r w:rsidRPr="00A33132">
              <w:rPr>
                <w:rFonts w:ascii="標楷體" w:hAnsi="標楷體" w:hint="eastAsia"/>
                <w:szCs w:val="36"/>
              </w:rPr>
              <w:t>1時正:</w:t>
            </w:r>
            <w:r w:rsidR="004C5C59" w:rsidRPr="00A33132">
              <w:rPr>
                <w:rFonts w:ascii="標楷體" w:hAnsi="標楷體"/>
                <w:szCs w:val="36"/>
              </w:rPr>
              <w:t>*</w:t>
            </w:r>
            <w:r w:rsidRPr="00A33132">
              <w:rPr>
                <w:rFonts w:ascii="標楷體" w:hAnsi="標楷體" w:hint="eastAsia"/>
                <w:szCs w:val="36"/>
              </w:rPr>
              <w:t>多／中／少，每五分鐘經過的</w:t>
            </w:r>
            <w:r w:rsidR="004C5C59" w:rsidRPr="00A33132">
              <w:rPr>
                <w:rFonts w:ascii="標楷體" w:hAnsi="標楷體" w:hint="eastAsia"/>
                <w:szCs w:val="36"/>
              </w:rPr>
              <w:t>人流量</w:t>
            </w:r>
            <w:r w:rsidRPr="00A33132">
              <w:rPr>
                <w:rFonts w:ascii="標楷體" w:hAnsi="標楷體" w:hint="eastAsia"/>
                <w:szCs w:val="36"/>
              </w:rPr>
              <w:t>:</w:t>
            </w:r>
            <w:r w:rsidRPr="00A33132">
              <w:rPr>
                <w:rFonts w:ascii="標楷體" w:hAnsi="標楷體"/>
                <w:szCs w:val="36"/>
              </w:rPr>
              <w:t>______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2"/>
              <w:gridCol w:w="2338"/>
              <w:gridCol w:w="2521"/>
              <w:gridCol w:w="2521"/>
            </w:tblGrid>
            <w:tr w:rsidR="00DB7E01" w:rsidRPr="00DB7E01" w14:paraId="3B2A183C" w14:textId="77777777" w:rsidTr="00DB7E01">
              <w:trPr>
                <w:trHeight w:val="572"/>
              </w:trPr>
              <w:tc>
                <w:tcPr>
                  <w:tcW w:w="2645" w:type="dxa"/>
                  <w:vMerge w:val="restart"/>
                  <w:shd w:val="clear" w:color="auto" w:fill="auto"/>
                </w:tcPr>
                <w:p w14:paraId="39EBD808" w14:textId="3278FFE4" w:rsidR="00FB4714" w:rsidRPr="00DB7E01" w:rsidRDefault="00FB4714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每五分鐘經過的人流量:</w:t>
                  </w:r>
                </w:p>
              </w:tc>
              <w:tc>
                <w:tcPr>
                  <w:tcW w:w="2378" w:type="dxa"/>
                  <w:shd w:val="clear" w:color="auto" w:fill="auto"/>
                </w:tcPr>
                <w:p w14:paraId="27CB71DD" w14:textId="77777777" w:rsidR="00FB4714" w:rsidRPr="00DB7E01" w:rsidRDefault="00FB4714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多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42DC05A6" w14:textId="77777777" w:rsidR="00FB4714" w:rsidRPr="00DB7E01" w:rsidRDefault="00FB4714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中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0DD18D65" w14:textId="77777777" w:rsidR="00FB4714" w:rsidRPr="00DB7E01" w:rsidRDefault="00FB4714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少</w:t>
                  </w:r>
                </w:p>
              </w:tc>
            </w:tr>
            <w:tr w:rsidR="00DB7E01" w:rsidRPr="00DB7E01" w14:paraId="78FF337D" w14:textId="77777777" w:rsidTr="00DB7E01">
              <w:trPr>
                <w:trHeight w:val="572"/>
              </w:trPr>
              <w:tc>
                <w:tcPr>
                  <w:tcW w:w="2645" w:type="dxa"/>
                  <w:vMerge/>
                  <w:shd w:val="clear" w:color="auto" w:fill="auto"/>
                </w:tcPr>
                <w:p w14:paraId="58F086A5" w14:textId="77777777" w:rsidR="00FB4714" w:rsidRPr="00DB7E01" w:rsidRDefault="00FB4714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</w:p>
              </w:tc>
              <w:tc>
                <w:tcPr>
                  <w:tcW w:w="2378" w:type="dxa"/>
                  <w:shd w:val="clear" w:color="auto" w:fill="auto"/>
                </w:tcPr>
                <w:p w14:paraId="1E6A4168" w14:textId="72C3AE88" w:rsidR="00FB4714" w:rsidRPr="00DB7E01" w:rsidRDefault="00A33132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/>
                      <w:szCs w:val="36"/>
                    </w:rPr>
                    <w:t>80</w:t>
                  </w:r>
                  <w:r w:rsidR="00FB4714" w:rsidRPr="00DB7E01">
                    <w:rPr>
                      <w:rFonts w:ascii="標楷體" w:hAnsi="標楷體" w:hint="eastAsia"/>
                      <w:szCs w:val="36"/>
                    </w:rPr>
                    <w:t>人或以上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6D5C07F9" w14:textId="64A8956A" w:rsidR="00FB4714" w:rsidRPr="00DB7E01" w:rsidRDefault="00A33132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/>
                      <w:szCs w:val="36"/>
                    </w:rPr>
                    <w:t>41</w:t>
                  </w:r>
                  <w:r w:rsidR="00FB4714" w:rsidRPr="00DB7E01">
                    <w:rPr>
                      <w:rFonts w:ascii="標楷體" w:hAnsi="標楷體"/>
                      <w:szCs w:val="36"/>
                    </w:rPr>
                    <w:t>-</w:t>
                  </w:r>
                  <w:r w:rsidRPr="00DB7E01">
                    <w:rPr>
                      <w:rFonts w:ascii="標楷體" w:hAnsi="標楷體"/>
                      <w:szCs w:val="36"/>
                    </w:rPr>
                    <w:t>8</w:t>
                  </w:r>
                  <w:r w:rsidR="00FB4714" w:rsidRPr="00DB7E01">
                    <w:rPr>
                      <w:rFonts w:ascii="標楷體" w:hAnsi="標楷體"/>
                      <w:szCs w:val="36"/>
                    </w:rPr>
                    <w:t>0</w:t>
                  </w:r>
                  <w:r w:rsidRPr="00DB7E01">
                    <w:rPr>
                      <w:rFonts w:ascii="標楷體" w:hAnsi="標楷體" w:hint="eastAsia"/>
                      <w:szCs w:val="36"/>
                    </w:rPr>
                    <w:t>人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14:paraId="7EAAC973" w14:textId="229CF703" w:rsidR="00FB4714" w:rsidRPr="00DB7E01" w:rsidRDefault="0073626A" w:rsidP="00DB7E01">
                  <w:pPr>
                    <w:pStyle w:val="BodyText-010"/>
                    <w:tabs>
                      <w:tab w:val="left" w:pos="4680"/>
                      <w:tab w:val="left" w:pos="9900"/>
                    </w:tabs>
                    <w:spacing w:line="240" w:lineRule="auto"/>
                    <w:ind w:rightChars="9" w:right="18"/>
                    <w:jc w:val="center"/>
                    <w:textAlignment w:val="center"/>
                    <w:rPr>
                      <w:rFonts w:ascii="標楷體" w:hAnsi="標楷體"/>
                      <w:szCs w:val="36"/>
                    </w:rPr>
                  </w:pPr>
                  <w:r w:rsidRPr="00DB7E01">
                    <w:rPr>
                      <w:rFonts w:ascii="標楷體" w:hAnsi="標楷體" w:hint="eastAsia"/>
                      <w:szCs w:val="36"/>
                    </w:rPr>
                    <w:t>1</w:t>
                  </w:r>
                  <w:r w:rsidRPr="00DB7E01">
                    <w:rPr>
                      <w:rFonts w:ascii="標楷體" w:hAnsi="標楷體"/>
                      <w:szCs w:val="36"/>
                    </w:rPr>
                    <w:t>0-</w:t>
                  </w:r>
                  <w:r w:rsidR="00A33132" w:rsidRPr="00DB7E01">
                    <w:rPr>
                      <w:rFonts w:ascii="標楷體" w:hAnsi="標楷體"/>
                      <w:szCs w:val="36"/>
                    </w:rPr>
                    <w:t>4</w:t>
                  </w:r>
                  <w:r w:rsidR="00B5417E" w:rsidRPr="00DB7E01">
                    <w:rPr>
                      <w:rFonts w:ascii="標楷體" w:hAnsi="標楷體"/>
                      <w:szCs w:val="36"/>
                    </w:rPr>
                    <w:t>0</w:t>
                  </w:r>
                  <w:r w:rsidRPr="00DB7E01">
                    <w:rPr>
                      <w:rFonts w:ascii="標楷體" w:hAnsi="標楷體" w:hint="eastAsia"/>
                      <w:szCs w:val="36"/>
                    </w:rPr>
                    <w:t>人</w:t>
                  </w:r>
                </w:p>
              </w:tc>
            </w:tr>
          </w:tbl>
          <w:p w14:paraId="73A4989D" w14:textId="44A2CC1B" w:rsidR="00D233D8" w:rsidRPr="007C0A05" w:rsidRDefault="00D233D8" w:rsidP="007C0A0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rFonts w:ascii="標楷體" w:hAnsi="標楷體"/>
                <w:sz w:val="40"/>
                <w:szCs w:val="40"/>
              </w:rPr>
            </w:pPr>
            <w:r w:rsidRPr="007C0A05">
              <w:rPr>
                <w:rFonts w:ascii="標楷體" w:hAnsi="標楷體" w:hint="eastAsia"/>
                <w:sz w:val="40"/>
                <w:szCs w:val="40"/>
              </w:rPr>
              <w:t xml:space="preserve">                                           </w:t>
            </w:r>
          </w:p>
          <w:p w14:paraId="04B907DB" w14:textId="54E4170D" w:rsidR="00137D2F" w:rsidRPr="00A33132" w:rsidRDefault="007C0A05" w:rsidP="00110BE0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rFonts w:ascii="標楷體" w:hAnsi="標楷體"/>
                <w:szCs w:val="36"/>
              </w:rPr>
            </w:pPr>
            <w:r w:rsidRPr="00A33132">
              <w:rPr>
                <w:rFonts w:ascii="CordiaUPC" w:hAnsi="CordiaUPC" w:cs="CordiaUPC" w:hint="cs"/>
                <w:szCs w:val="36"/>
              </w:rPr>
              <w:lastRenderedPageBreak/>
              <w:t>O</w:t>
            </w:r>
            <w:r w:rsidRPr="00A33132">
              <w:rPr>
                <w:rFonts w:ascii="標楷體" w:hAnsi="標楷體" w:hint="eastAsia"/>
                <w:szCs w:val="36"/>
              </w:rPr>
              <w:t>主要的過馬路的對象是:</w:t>
            </w:r>
            <w:r w:rsidR="00137D2F" w:rsidRPr="00A33132">
              <w:rPr>
                <w:rFonts w:ascii="標楷體" w:hAnsi="標楷體"/>
                <w:szCs w:val="36"/>
              </w:rPr>
              <w:t>_________________________</w:t>
            </w:r>
          </w:p>
          <w:p w14:paraId="7FF35CD2" w14:textId="194669E1" w:rsidR="00137D2F" w:rsidRPr="00A33132" w:rsidRDefault="00137D2F" w:rsidP="00110BE0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rFonts w:ascii="標楷體" w:hAnsi="標楷體"/>
                <w:szCs w:val="36"/>
              </w:rPr>
            </w:pPr>
            <w:r w:rsidRPr="00A33132">
              <w:rPr>
                <w:rFonts w:ascii="標楷體" w:hAnsi="標楷體" w:hint="eastAsia"/>
                <w:szCs w:val="36"/>
              </w:rPr>
              <w:t>小孩(例)</w:t>
            </w:r>
            <w:r w:rsidRPr="00A33132">
              <w:rPr>
                <w:rFonts w:ascii="標楷體" w:hAnsi="標楷體"/>
                <w:szCs w:val="36"/>
              </w:rPr>
              <w:t>: _______</w:t>
            </w:r>
            <w:r w:rsidRPr="00A33132">
              <w:rPr>
                <w:rFonts w:ascii="標楷體" w:hAnsi="標楷體" w:hint="eastAsia"/>
                <w:szCs w:val="36"/>
              </w:rPr>
              <w:t xml:space="preserve">人 </w:t>
            </w:r>
            <w:r w:rsidRPr="00A33132">
              <w:rPr>
                <w:rFonts w:ascii="標楷體" w:hAnsi="標楷體"/>
                <w:szCs w:val="36"/>
              </w:rPr>
              <w:t xml:space="preserve">         </w:t>
            </w:r>
            <w:r w:rsidRPr="00A33132">
              <w:rPr>
                <w:rFonts w:ascii="標楷體" w:hAnsi="標楷體" w:hint="eastAsia"/>
                <w:szCs w:val="36"/>
              </w:rPr>
              <w:t>_</w:t>
            </w:r>
            <w:r w:rsidRPr="00A33132">
              <w:rPr>
                <w:rFonts w:ascii="標楷體" w:hAnsi="標楷體"/>
                <w:szCs w:val="36"/>
              </w:rPr>
              <w:t>______: _______</w:t>
            </w:r>
            <w:r w:rsidRPr="00A33132">
              <w:rPr>
                <w:rFonts w:ascii="標楷體" w:hAnsi="標楷體" w:hint="eastAsia"/>
                <w:szCs w:val="36"/>
              </w:rPr>
              <w:t>人</w:t>
            </w:r>
          </w:p>
          <w:p w14:paraId="4C16EE1B" w14:textId="79E7E3BB" w:rsidR="007C0A05" w:rsidRPr="00D92A90" w:rsidRDefault="00137D2F" w:rsidP="00D92A90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 w:firstLineChars="100" w:firstLine="360"/>
              <w:textAlignment w:val="center"/>
              <w:rPr>
                <w:rFonts w:ascii="標楷體" w:hAnsi="標楷體"/>
                <w:sz w:val="40"/>
                <w:szCs w:val="40"/>
              </w:rPr>
            </w:pPr>
            <w:r w:rsidRPr="00A33132">
              <w:rPr>
                <w:rFonts w:ascii="標楷體" w:hAnsi="標楷體" w:hint="eastAsia"/>
                <w:szCs w:val="36"/>
              </w:rPr>
              <w:t>_</w:t>
            </w:r>
            <w:r w:rsidRPr="00A33132">
              <w:rPr>
                <w:rFonts w:ascii="標楷體" w:hAnsi="標楷體"/>
                <w:szCs w:val="36"/>
              </w:rPr>
              <w:t>______: _______</w:t>
            </w:r>
            <w:r w:rsidRPr="00A33132">
              <w:rPr>
                <w:rFonts w:ascii="標楷體" w:hAnsi="標楷體" w:hint="eastAsia"/>
                <w:szCs w:val="36"/>
              </w:rPr>
              <w:t xml:space="preserve">人 </w:t>
            </w:r>
            <w:r w:rsidRPr="00A33132">
              <w:rPr>
                <w:rFonts w:ascii="標楷體" w:hAnsi="標楷體"/>
                <w:szCs w:val="36"/>
              </w:rPr>
              <w:t xml:space="preserve">        </w:t>
            </w:r>
            <w:r w:rsidRPr="00A33132">
              <w:rPr>
                <w:rFonts w:ascii="標楷體" w:hAnsi="標楷體" w:hint="eastAsia"/>
                <w:szCs w:val="36"/>
              </w:rPr>
              <w:t>_</w:t>
            </w:r>
            <w:r w:rsidRPr="00A33132">
              <w:rPr>
                <w:rFonts w:ascii="標楷體" w:hAnsi="標楷體"/>
                <w:szCs w:val="36"/>
              </w:rPr>
              <w:t>______: _______</w:t>
            </w:r>
            <w:r w:rsidRPr="00A33132">
              <w:rPr>
                <w:rFonts w:ascii="標楷體" w:hAnsi="標楷體" w:hint="eastAsia"/>
                <w:szCs w:val="36"/>
              </w:rPr>
              <w:t>人</w:t>
            </w:r>
          </w:p>
        </w:tc>
      </w:tr>
      <w:bookmarkEnd w:id="0"/>
    </w:tbl>
    <w:p w14:paraId="52E3708E" w14:textId="77777777" w:rsidR="00D805C4" w:rsidRDefault="00D805C4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47C29907" w14:textId="317DF6A7" w:rsidR="00D92A90" w:rsidRPr="00A811C9" w:rsidRDefault="008254EE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noProof/>
          <w:color w:val="000000"/>
          <w:sz w:val="32"/>
          <w:szCs w:val="32"/>
        </w:rPr>
        <w:pict w14:anchorId="2C2EFD1A">
          <v:shape id="_x0000_s2288" type="#_x0000_t98" style="position:absolute;left:0;text-align:left;margin-left:1.05pt;margin-top:6.95pt;width:494.25pt;height:104.25pt;z-index:251649536">
            <v:textbox>
              <w:txbxContent>
                <w:p w14:paraId="6D117A77" w14:textId="246449EB" w:rsidR="00ED2A0B" w:rsidRDefault="00ED2A0B" w:rsidP="00D92A90">
                  <w:pPr>
                    <w:jc w:val="center"/>
                    <w:rPr>
                      <w:rFonts w:ascii="標楷體" w:eastAsia="標楷體" w:hAnsi="標楷體"/>
                      <w:sz w:val="44"/>
                    </w:rPr>
                  </w:pPr>
                  <w:r w:rsidRPr="00D92A90">
                    <w:rPr>
                      <w:rFonts w:ascii="標楷體" w:eastAsia="標楷體" w:hAnsi="標楷體" w:hint="eastAsia"/>
                      <w:sz w:val="44"/>
                    </w:rPr>
                    <w:t>小任務:</w:t>
                  </w:r>
                </w:p>
                <w:p w14:paraId="36747E9C" w14:textId="50FB764D" w:rsidR="00ED2A0B" w:rsidRPr="00D92A90" w:rsidRDefault="00ED2A0B" w:rsidP="00D92A90">
                  <w:pPr>
                    <w:jc w:val="center"/>
                    <w:rPr>
                      <w:rFonts w:ascii="標楷體" w:eastAsia="標楷體" w:hAnsi="標楷體"/>
                      <w:sz w:val="44"/>
                    </w:rPr>
                  </w:pPr>
                  <w:r>
                    <w:rPr>
                      <w:rFonts w:ascii="標楷體" w:eastAsia="標楷體" w:hAnsi="標楷體" w:hint="eastAsia"/>
                      <w:sz w:val="44"/>
                    </w:rPr>
                    <w:t>試利用以上的資料製作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44"/>
                    </w:rPr>
                    <w:t>一個棒形圖</w:t>
                  </w:r>
                  <w:proofErr w:type="gramEnd"/>
                </w:p>
              </w:txbxContent>
            </v:textbox>
          </v:shape>
        </w:pict>
      </w:r>
    </w:p>
    <w:p w14:paraId="191055F1" w14:textId="5C292504" w:rsidR="00D233D8" w:rsidRPr="007C0A05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6189120B" w14:textId="77777777" w:rsidR="00D233D8" w:rsidRPr="007C0A05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4ED13D5D" w14:textId="77777777" w:rsidR="00C04464" w:rsidRDefault="00C04464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66074EFE" w14:textId="77777777" w:rsidR="00C04464" w:rsidRDefault="00C04464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1374"/>
        <w:gridCol w:w="1375"/>
        <w:gridCol w:w="1375"/>
        <w:gridCol w:w="1375"/>
        <w:gridCol w:w="1375"/>
      </w:tblGrid>
      <w:tr w:rsidR="00D92A90" w14:paraId="4D8E8FB4" w14:textId="77777777" w:rsidTr="00110BE0">
        <w:trPr>
          <w:jc w:val="center"/>
        </w:trPr>
        <w:tc>
          <w:tcPr>
            <w:tcW w:w="2198" w:type="dxa"/>
            <w:shd w:val="clear" w:color="auto" w:fill="D9D9D9"/>
            <w:vAlign w:val="center"/>
          </w:tcPr>
          <w:p w14:paraId="31472D32" w14:textId="31E7EA29" w:rsidR="00D92A90" w:rsidRPr="00B17337" w:rsidRDefault="00ED2A0B" w:rsidP="00110BE0">
            <w:pPr>
              <w:snapToGrid w:val="0"/>
              <w:spacing w:before="40" w:after="40" w:line="24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過路對象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29D9D3A" w14:textId="762CA5D6" w:rsidR="00D92A90" w:rsidRPr="00B17337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ascii="標楷體" w:eastAsia="標楷體" w:hAnsi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43A5672D" w14:textId="29E2FBAE" w:rsidR="00D92A90" w:rsidRPr="00B17337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ascii="標楷體" w:eastAsia="標楷體" w:hAnsi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3B741086" w14:textId="03DDFC49" w:rsidR="00D92A90" w:rsidRPr="00B17337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ascii="標楷體" w:eastAsia="標楷體" w:hAnsi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6EAAC316" w14:textId="7624273A" w:rsidR="00D92A90" w:rsidRPr="00B17337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ascii="標楷體" w:eastAsia="標楷體" w:hAnsi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vAlign w:val="center"/>
          </w:tcPr>
          <w:p w14:paraId="280B1E1A" w14:textId="6401CA70" w:rsidR="00D92A90" w:rsidRPr="00B17337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2A90" w14:paraId="262390E9" w14:textId="77777777" w:rsidTr="00110BE0">
        <w:trPr>
          <w:jc w:val="center"/>
        </w:trPr>
        <w:tc>
          <w:tcPr>
            <w:tcW w:w="2198" w:type="dxa"/>
            <w:shd w:val="clear" w:color="auto" w:fill="D9D9D9"/>
            <w:vAlign w:val="center"/>
          </w:tcPr>
          <w:p w14:paraId="712BD86F" w14:textId="77777777" w:rsidR="00D92A90" w:rsidRPr="00B17337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  <w:lang w:eastAsia="zh-HK"/>
              </w:rPr>
            </w:pPr>
            <w:r w:rsidRPr="00B17337">
              <w:rPr>
                <w:rFonts w:ascii="標楷體" w:eastAsia="標楷體" w:hAnsi="標楷體" w:hint="eastAsia"/>
                <w:b/>
                <w:sz w:val="32"/>
                <w:szCs w:val="32"/>
              </w:rPr>
              <w:t>人數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A1B17AE" w14:textId="277890A0" w:rsidR="00D92A90" w:rsidRPr="002147C8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eastAsia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3C6843B4" w14:textId="57510BFC" w:rsidR="00D92A90" w:rsidRPr="002147C8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eastAsia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06FA33E6" w14:textId="5B45B5C9" w:rsidR="00D92A90" w:rsidRPr="002147C8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eastAsia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47A5BA6C" w14:textId="1C5BC7CC" w:rsidR="00D92A90" w:rsidRPr="002147C8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eastAsia="標楷體"/>
                <w:sz w:val="32"/>
                <w:szCs w:val="32"/>
                <w:lang w:eastAsia="zh-HK"/>
              </w:rPr>
            </w:pPr>
          </w:p>
        </w:tc>
        <w:tc>
          <w:tcPr>
            <w:tcW w:w="1375" w:type="dxa"/>
            <w:vAlign w:val="center"/>
          </w:tcPr>
          <w:p w14:paraId="3BEDA018" w14:textId="080CA68B" w:rsidR="00D92A90" w:rsidRPr="002147C8" w:rsidRDefault="00D92A90" w:rsidP="00110BE0">
            <w:pPr>
              <w:snapToGrid w:val="0"/>
              <w:spacing w:before="40" w:after="40" w:line="240" w:lineRule="atLeas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14:paraId="3D7B0C77" w14:textId="7BA4E337" w:rsidR="00D92A90" w:rsidRPr="00B17337" w:rsidRDefault="00D92A90" w:rsidP="00D92A90">
      <w:pPr>
        <w:pStyle w:val="af5"/>
        <w:widowControl/>
        <w:adjustRightInd w:val="0"/>
        <w:snapToGrid w:val="0"/>
        <w:ind w:leftChars="0" w:left="590"/>
        <w:rPr>
          <w:rFonts w:ascii="標楷體" w:eastAsia="標楷體" w:hAnsi="標楷體"/>
          <w:color w:val="000000"/>
          <w:sz w:val="32"/>
          <w:szCs w:val="32"/>
          <w:lang w:eastAsia="zh-TW"/>
        </w:rPr>
      </w:pPr>
    </w:p>
    <w:p w14:paraId="349A188F" w14:textId="7305C75F" w:rsidR="00D92A90" w:rsidRDefault="00D92A90" w:rsidP="00D92A90">
      <w:pPr>
        <w:widowControl/>
        <w:adjustRightInd w:val="0"/>
        <w:snapToGrid w:val="0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-32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7"/>
      </w:tblGrid>
      <w:tr w:rsidR="00D92A90" w:rsidRPr="00C2584B" w14:paraId="02E3FC54" w14:textId="77777777" w:rsidTr="00110BE0">
        <w:trPr>
          <w:trHeight w:val="735"/>
        </w:trPr>
        <w:tc>
          <w:tcPr>
            <w:tcW w:w="7457" w:type="dxa"/>
            <w:shd w:val="clear" w:color="auto" w:fill="auto"/>
          </w:tcPr>
          <w:p w14:paraId="16ACEBEF" w14:textId="77777777" w:rsidR="00D92A90" w:rsidRPr="00C2584B" w:rsidRDefault="00D92A90" w:rsidP="00110BE0">
            <w:pPr>
              <w:jc w:val="center"/>
            </w:pPr>
          </w:p>
        </w:tc>
      </w:tr>
    </w:tbl>
    <w:p w14:paraId="7F53E772" w14:textId="5FD0BCC3" w:rsidR="00D92A90" w:rsidRDefault="008254EE" w:rsidP="00E46C61">
      <w:pPr>
        <w:ind w:firstLineChars="1800" w:firstLine="5760"/>
      </w:pP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701" style="position:absolute;left:0;text-align:left;margin-left:28.35pt;margin-top:25.75pt;width:21.8pt;height:21.25pt;z-index:251841024;mso-position-horizontal-relative:text;mso-position-vertical-relative:text">
            <v:textbox style="mso-next-textbox:#_x0000_s2701">
              <w:txbxContent>
                <w:p w14:paraId="54F5A669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87" style="position:absolute;left:0;text-align:left;margin-left:28.35pt;margin-top:56.2pt;width:21.8pt;height:21.25pt;z-index:251828736;mso-position-horizontal-relative:text;mso-position-vertical-relative:text">
            <v:textbox style="mso-next-textbox:#_x0000_s2687">
              <w:txbxContent>
                <w:p w14:paraId="17442968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86" style="position:absolute;left:0;text-align:left;margin-left:28.35pt;margin-top:86.55pt;width:21.8pt;height:21.25pt;z-index:251827712;mso-position-horizontal-relative:text;mso-position-vertical-relative:text">
            <v:textbox style="mso-next-textbox:#_x0000_s2686">
              <w:txbxContent>
                <w:p w14:paraId="6C3A9A52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84" style="position:absolute;left:0;text-align:left;margin-left:28.35pt;margin-top:117.1pt;width:21.8pt;height:21.25pt;z-index:251825664;mso-position-horizontal-relative:text;mso-position-vertical-relative:text">
            <v:textbox style="mso-next-textbox:#_x0000_s2684">
              <w:txbxContent>
                <w:p w14:paraId="053D4B15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83" style="position:absolute;left:0;text-align:left;margin-left:28.35pt;margin-top:147.4pt;width:21.8pt;height:21.25pt;z-index:251824640;mso-position-horizontal-relative:text;mso-position-vertical-relative:text">
            <v:textbox style="mso-next-textbox:#_x0000_s2683">
              <w:txbxContent>
                <w:p w14:paraId="39C2E7A4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82" style="position:absolute;left:0;text-align:left;margin-left:28.35pt;margin-top:178.05pt;width:21.8pt;height:21.25pt;z-index:251823616;mso-position-horizontal-relative:text;mso-position-vertical-relative:text">
            <v:textbox style="mso-next-textbox:#_x0000_s2682">
              <w:txbxContent>
                <w:p w14:paraId="2C043DC8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81" style="position:absolute;left:0;text-align:left;margin-left:28.6pt;margin-top:208.45pt;width:21.8pt;height:21.25pt;z-index:251822592;mso-position-horizontal-relative:text;mso-position-vertical-relative:text">
            <v:textbox style="mso-next-textbox:#_x0000_s2681">
              <w:txbxContent>
                <w:p w14:paraId="40FED09A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80" style="position:absolute;left:0;text-align:left;margin-left:28.9pt;margin-top:239.1pt;width:21.8pt;height:21.25pt;z-index:251821568;mso-position-horizontal-relative:text;mso-position-vertical-relative:text">
            <v:textbox style="mso-next-textbox:#_x0000_s2680">
              <w:txbxContent>
                <w:p w14:paraId="4CE32492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78" style="position:absolute;left:0;text-align:left;margin-left:28.9pt;margin-top:300.1pt;width:21.8pt;height:21.25pt;z-index:251819520;mso-position-horizontal-relative:text;mso-position-vertical-relative:text">
            <v:textbox style="mso-next-textbox:#_x0000_s2678">
              <w:txbxContent>
                <w:p w14:paraId="2FE82902" w14:textId="108B2ED4" w:rsidR="00ED2A0B" w:rsidRDefault="00ED2A0B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0F5216EB">
          <v:rect id="_x0000_s2679" style="position:absolute;left:0;text-align:left;margin-left:28.9pt;margin-top:269.65pt;width:21.8pt;height:21.25pt;z-index:251820544;mso-position-horizontal-relative:text;mso-position-vertical-relative:text">
            <v:textbox style="mso-next-textbox:#_x0000_s2679">
              <w:txbxContent>
                <w:p w14:paraId="25D56239" w14:textId="77777777" w:rsidR="008F2331" w:rsidRDefault="008F2331" w:rsidP="008F2331"/>
              </w:txbxContent>
            </v:textbox>
          </v:rect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98" type="#_x0000_t32" style="position:absolute;left:0;text-align:left;margin-left:58pt;margin-top:36.15pt;width:21.85pt;height:0;z-index:251840000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7" type="#_x0000_t32" style="position:absolute;left:0;text-align:left;margin-left:57.1pt;margin-top:66.8pt;width:21.85pt;height:.05pt;z-index:251838976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6" type="#_x0000_t32" style="position:absolute;left:0;text-align:left;margin-left:58.15pt;margin-top:97.2pt;width:21.85pt;height:0;z-index:251837952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5" type="#_x0000_t32" style="position:absolute;left:0;text-align:left;margin-left:58.25pt;margin-top:127.6pt;width:21.85pt;height:0;z-index:251836928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4" type="#_x0000_t32" style="position:absolute;left:0;text-align:left;margin-left:58pt;margin-top:158.1pt;width:21.85pt;height:0;z-index:251835904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2" type="#_x0000_t32" style="position:absolute;left:0;text-align:left;margin-left:57.1pt;margin-top:219.05pt;width:21.85pt;height:0;z-index:251833856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1" type="#_x0000_t32" style="position:absolute;left:0;text-align:left;margin-left:56.2pt;margin-top:249.7pt;width:21.85pt;height:0;z-index:251832832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0" type="#_x0000_t32" style="position:absolute;left:0;text-align:left;margin-left:55.95pt;margin-top:280.2pt;width:21.85pt;height:0;z-index:251831808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93" type="#_x0000_t32" style="position:absolute;left:0;text-align:left;margin-left:57.1pt;margin-top:188.5pt;width:21.85pt;height:.05pt;z-index:251834880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7427D084">
          <v:shape id="_x0000_s2689" type="#_x0000_t32" style="position:absolute;left:0;text-align:left;margin-left:55.05pt;margin-top:310.6pt;width:21.85pt;height:.05pt;z-index:251830784;mso-position-horizontal-relative:text;mso-position-vertical-relative:text" o:connectortype="straight"/>
        </w:pict>
      </w:r>
      <w:r>
        <w:rPr>
          <w:rFonts w:ascii="標楷體" w:eastAsia="標楷體" w:hAnsi="標楷體"/>
          <w:noProof/>
          <w:sz w:val="32"/>
          <w:szCs w:val="32"/>
        </w:rPr>
        <w:pict w14:anchorId="118185D7">
          <v:shapetype id="_x0000_t202" coordsize="21600,21600" o:spt="202" path="m,l,21600r21600,l21600,xe">
            <v:stroke joinstyle="miter"/>
            <v:path gradientshapeok="t" o:connecttype="rect"/>
          </v:shapetype>
          <v:shape id="_x0000_s2688" type="#_x0000_t202" style="position:absolute;left:0;text-align:left;margin-left:42.1pt;margin-top:322.6pt;width:88.9pt;height:37.1pt;z-index:251829760;mso-position-horizontal-relative:text;mso-position-vertical-relative:text" filled="f" stroked="f" strokecolor="white">
            <v:textbox style="mso-next-textbox:#_x0000_s2688">
              <w:txbxContent>
                <w:p w14:paraId="1DC5E764" w14:textId="656C5F25" w:rsidR="008F2331" w:rsidRPr="00ED2A0B" w:rsidRDefault="008F2331" w:rsidP="008F233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  <w:lang w:eastAsia="zh-HK"/>
                    </w:rPr>
                    <w:t>0</w:t>
                  </w:r>
                </w:p>
                <w:p w14:paraId="098AEFC7" w14:textId="77777777" w:rsidR="008F2331" w:rsidRDefault="008F2331"/>
              </w:txbxContent>
            </v:textbox>
          </v:shape>
        </w:pict>
      </w:r>
      <w:r>
        <w:rPr>
          <w:noProof/>
        </w:rPr>
        <w:pict w14:anchorId="118185D7">
          <v:shape id="_x0000_s2677" type="#_x0000_t202" style="position:absolute;left:0;text-align:left;margin-left:228.6pt;margin-top:399.5pt;width:88.9pt;height:37.1pt;z-index:251818496;mso-position-horizontal-relative:text;mso-position-vertical-relative:text" filled="f" strokecolor="white [3212]">
            <v:textbox>
              <w:txbxContent>
                <w:p w14:paraId="3EBA4BFB" w14:textId="7AC392F2" w:rsidR="00ED2A0B" w:rsidRPr="00ED2A0B" w:rsidRDefault="00ED2A0B">
                  <w:pPr>
                    <w:rPr>
                      <w:sz w:val="28"/>
                      <w:szCs w:val="28"/>
                    </w:rPr>
                  </w:pPr>
                  <w:r w:rsidRPr="00ED2A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  <w:lang w:eastAsia="zh-HK"/>
                    </w:rPr>
                    <w:t>過路對象</w:t>
                  </w:r>
                </w:p>
              </w:txbxContent>
            </v:textbox>
          </v:shape>
        </w:pict>
      </w:r>
      <w:r w:rsidR="00D92A90" w:rsidRPr="00C2584B">
        <w:t xml:space="preserve">       </w:t>
      </w:r>
      <w:r w:rsidR="00D92A90">
        <w:t xml:space="preserve">     </w:t>
      </w:r>
      <w:r w:rsidR="00D92A90">
        <w:br/>
      </w:r>
      <w:r w:rsidR="00E46C61" w:rsidRPr="00E04FDD">
        <w:rPr>
          <w:rFonts w:ascii="標楷體" w:eastAsia="標楷體" w:hAnsi="標楷體"/>
          <w:sz w:val="28"/>
          <w:szCs w:val="28"/>
        </w:rPr>
        <w:t>(</w:t>
      </w:r>
      <w:r w:rsidR="00E46C61" w:rsidRPr="00E04FDD">
        <w:rPr>
          <w:rFonts w:ascii="標楷體" w:eastAsia="標楷體" w:hAnsi="標楷體" w:hint="eastAsia"/>
          <w:color w:val="000000"/>
          <w:sz w:val="28"/>
          <w:szCs w:val="28"/>
        </w:rPr>
        <w:t>標題</w:t>
      </w:r>
      <w:r w:rsidR="00E46C61" w:rsidRPr="00E04FDD">
        <w:rPr>
          <w:rFonts w:ascii="標楷體" w:eastAsia="標楷體" w:hAnsi="標楷體"/>
          <w:sz w:val="28"/>
          <w:szCs w:val="28"/>
        </w:rPr>
        <w:t>)</w:t>
      </w:r>
    </w:p>
    <w:tbl>
      <w:tblPr>
        <w:tblW w:w="743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ED2A0B" w:rsidRPr="00C2584B" w14:paraId="2C103F7B" w14:textId="00A10402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1E40511B" w14:textId="0CD5B250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2474367A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195AAC9B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469C7852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321DB88A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7BC0BC99" w14:textId="5449E68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1D63E99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1D0425B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432870C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17AF662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54AC5A5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2F2539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3C236345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2C584B85" w14:textId="34A41DCB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06601BF1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301CA04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553C9DD3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117F9B0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FE258EB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676BC458" w14:textId="096E849E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EF3A245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13A5110D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3E8BED6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19202FF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2DBCCA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496754F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1717BDE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3F099DBA" w14:textId="04DC1F02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52560834" w14:textId="246F8DAC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4985996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255A7DC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1B970239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A2F277F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0B3D0586" w14:textId="7EA0CEEC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A64469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43F4A542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1B74BABB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82C6508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A2CE09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161743C5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B9E4108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6C8BA6B8" w14:textId="51319750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6EF4BD50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3E0F909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762B95E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0122819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A0D3858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23D2E443" w14:textId="734A0776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8C0030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9411DF9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5227D22A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5CB68713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168BA5E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3C9F33BA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686B5DF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1062E1F2" w14:textId="28FC15BD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4487D804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2A76FABB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317D934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3987DF3D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89105CB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2C8BF5D6" w14:textId="76CB1928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7A8CD3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1D5631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224828DA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4553FA7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41BC040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1F03F2E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69DAB28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622870CB" w14:textId="05FFA7BC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3C82B42A" w14:textId="6BB09BBA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7D469262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176AC5B8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762FF118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5A5E4C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shd w:val="clear" w:color="auto" w:fill="auto"/>
          </w:tcPr>
          <w:p w14:paraId="284109F9" w14:textId="5535A272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47CBD18A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13277D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382B813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7808F138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0A1AF42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56C8D31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</w:tcPr>
          <w:p w14:paraId="3BD27DB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1C4EA9C2" w14:textId="152E761B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14:paraId="447C05B2" w14:textId="6846FE01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64F3515B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65850C23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3C2F932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51DB842F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082C087F" w14:textId="1E9EEC4A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3D98E85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2E15381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7F152A22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69FE568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5D49925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286E787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3275B75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3315A990" w14:textId="69081E2F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14:paraId="0D3C3C51" w14:textId="3DE56C24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5AE2967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41B31F0F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0FBB556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20C7E07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2EFA9709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5E81066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16DF072B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0522B22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1F181D4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7B27708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3C1A67EF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777AE223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2AFD5257" w14:textId="40425C97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14:paraId="6116D925" w14:textId="2E01F7C1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4495467E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2DBE38C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7593E395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458EB00F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  <w:shd w:val="clear" w:color="auto" w:fill="auto"/>
          </w:tcPr>
          <w:p w14:paraId="0E04FCB4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705F4347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11A4FC59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0171980F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7DE333FD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104E682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6120609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dashSmallGap" w:sz="4" w:space="0" w:color="auto"/>
            </w:tcBorders>
          </w:tcPr>
          <w:p w14:paraId="4CE6DAB5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2CD48FF6" w14:textId="4F612107" w:rsidTr="0018160D">
        <w:trPr>
          <w:trHeight w:val="20"/>
          <w:jc w:val="center"/>
        </w:trPr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4CAEB8" w14:textId="6FCAFA48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</w:tcPr>
          <w:p w14:paraId="3FD79DE3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</w:tcPr>
          <w:p w14:paraId="4DD0ED8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</w:tcPr>
          <w:p w14:paraId="63350246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03A5140C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</w:tcPr>
          <w:p w14:paraId="6EFEB0F3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3BD75B0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4FCB1199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3C6F0B6D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0B161D35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6A6B2E1A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3610B8F1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5C3CEA20" w14:textId="77777777" w:rsidR="00ED2A0B" w:rsidRPr="00E2006A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ED2A0B" w:rsidRPr="00C2584B" w14:paraId="5DA71F3E" w14:textId="27EEACA3" w:rsidTr="0018160D">
        <w:trPr>
          <w:trHeight w:val="20"/>
          <w:jc w:val="center"/>
        </w:trPr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D3451B" w14:textId="57DFF136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0ED72E" w14:textId="4BEB3EDC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61C64C" w14:textId="586656BD" w:rsidR="00ED2A0B" w:rsidRPr="00C2584B" w:rsidRDefault="008254EE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pict w14:anchorId="0F5216EB">
                <v:rect id="_x0000_s2671" style="position:absolute;left:0;text-align:left;margin-left:-3.1pt;margin-top:3.4pt;width:21.8pt;height:68.15pt;z-index:251814400;mso-position-horizontal-relative:text;mso-position-vertical-relative:text"/>
              </w:pic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010921" w14:textId="1AFD644E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E39E1C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C827AF" w14:textId="240B275A" w:rsidR="00ED2A0B" w:rsidRPr="00C2584B" w:rsidRDefault="008254EE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pict w14:anchorId="0F5216EB">
                <v:rect id="_x0000_s2672" style="position:absolute;left:0;text-align:left;margin-left:-3.25pt;margin-top:2.85pt;width:21.8pt;height:68.15pt;z-index:251815424;mso-position-horizontal-relative:text;mso-position-vertical-relative:text"/>
              </w:pic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E8CCE4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08FAAE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5B35D" w14:textId="1AB7A385" w:rsidR="00ED2A0B" w:rsidRPr="00C2584B" w:rsidRDefault="008254EE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pict w14:anchorId="0F5216EB">
                <v:rect id="_x0000_s2674" style="position:absolute;left:0;text-align:left;margin-left:-3.4pt;margin-top:2.85pt;width:21.8pt;height:68.15pt;z-index:251816448;mso-position-horizontal-relative:text;mso-position-vertical-relative:text"/>
              </w:pic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3EBB93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AEA023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AF9217" w14:textId="43E3F194" w:rsidR="00ED2A0B" w:rsidRPr="00C2584B" w:rsidRDefault="008254EE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pict w14:anchorId="0F5216EB">
                <v:rect id="_x0000_s2675" style="position:absolute;left:0;text-align:left;margin-left:-3pt;margin-top:2.3pt;width:21.8pt;height:68.15pt;z-index:251817472;mso-position-horizontal-relative:text;mso-position-vertical-relative:text"/>
              </w:pic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1A8FB" w14:textId="77777777" w:rsidR="00ED2A0B" w:rsidRPr="00C2584B" w:rsidRDefault="00ED2A0B" w:rsidP="00110BE0">
            <w:pPr>
              <w:tabs>
                <w:tab w:val="left" w:pos="567"/>
                <w:tab w:val="left" w:pos="1134"/>
              </w:tabs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297C2EDE" w14:textId="77777777" w:rsidR="00DB7E01" w:rsidRPr="00DB7E01" w:rsidRDefault="00DB7E01" w:rsidP="00DB7E01">
      <w:pPr>
        <w:rPr>
          <w:vanish/>
        </w:rPr>
      </w:pPr>
    </w:p>
    <w:tbl>
      <w:tblPr>
        <w:tblpPr w:leftFromText="180" w:rightFromText="180" w:vertAnchor="text" w:horzAnchor="margin" w:tblpXSpec="center" w:tblpY="338"/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1"/>
      </w:tblGrid>
      <w:tr w:rsidR="00D92A90" w:rsidRPr="0046342E" w14:paraId="5671A5FB" w14:textId="77777777" w:rsidTr="00D92A90">
        <w:trPr>
          <w:trHeight w:val="1798"/>
        </w:trPr>
        <w:tc>
          <w:tcPr>
            <w:tcW w:w="1005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auto"/>
          </w:tcPr>
          <w:p w14:paraId="7FFE362F" w14:textId="56E75AAC" w:rsidR="00D92A90" w:rsidRPr="00D92A90" w:rsidRDefault="00D92A90" w:rsidP="00D92A90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Chars="9" w:right="18"/>
              <w:textAlignment w:val="center"/>
              <w:rPr>
                <w:rFonts w:ascii="標楷體" w:hAnsi="標楷體"/>
                <w:color w:val="000000"/>
                <w:sz w:val="40"/>
                <w:szCs w:val="40"/>
              </w:rPr>
            </w:pPr>
            <w:r w:rsidRPr="007C0A05">
              <w:rPr>
                <w:rFonts w:ascii="CordiaUPC" w:hAnsi="CordiaUPC" w:cs="CordiaUPC" w:hint="cs"/>
                <w:sz w:val="40"/>
                <w:szCs w:val="40"/>
              </w:rPr>
              <w:lastRenderedPageBreak/>
              <w:t>O</w:t>
            </w:r>
            <w:r>
              <w:rPr>
                <w:rFonts w:ascii="標楷體" w:hAnsi="標楷體" w:hint="eastAsia"/>
                <w:color w:val="000000"/>
                <w:sz w:val="40"/>
                <w:szCs w:val="40"/>
              </w:rPr>
              <w:t>訪問不同持分者，</w:t>
            </w:r>
            <w:r w:rsidRPr="007C0A05">
              <w:rPr>
                <w:rFonts w:ascii="標楷體" w:hAnsi="標楷體" w:hint="eastAsia"/>
                <w:color w:val="000000"/>
                <w:sz w:val="40"/>
                <w:szCs w:val="40"/>
              </w:rPr>
              <w:t>他們認為交通過路配套設施足夠嗎?建議增加甚麼</w:t>
            </w:r>
            <w:r>
              <w:rPr>
                <w:rFonts w:ascii="標楷體" w:hAnsi="標楷體" w:hint="eastAsia"/>
                <w:color w:val="000000"/>
                <w:sz w:val="40"/>
                <w:szCs w:val="40"/>
              </w:rPr>
              <w:t>設施？有甚麼意見？</w:t>
            </w:r>
          </w:p>
        </w:tc>
      </w:tr>
    </w:tbl>
    <w:p w14:paraId="402AECDA" w14:textId="37D34B37" w:rsidR="00C04464" w:rsidRDefault="008254EE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/>
          <w:noProof/>
          <w:color w:val="000000"/>
          <w:sz w:val="40"/>
          <w:szCs w:val="40"/>
        </w:rPr>
        <w:pict w14:anchorId="2C2EFD1A">
          <v:shape id="_x0000_s2289" type="#_x0000_t98" style="position:absolute;left:0;text-align:left;margin-left:.95pt;margin-top:130.55pt;width:497.25pt;height:147.75pt;z-index:251650560;mso-position-horizontal-relative:text;mso-position-vertical-relative:text">
            <v:textbox style="mso-next-textbox:#_x0000_s2289">
              <w:txbxContent>
                <w:p w14:paraId="0289E479" w14:textId="2D52F89B" w:rsidR="00ED2A0B" w:rsidRPr="00CA300F" w:rsidRDefault="00ED2A0B" w:rsidP="00D92A90">
                  <w:pPr>
                    <w:jc w:val="center"/>
                    <w:rPr>
                      <w:rFonts w:ascii="標楷體" w:eastAsia="標楷體" w:hAnsi="標楷體"/>
                      <w:sz w:val="40"/>
                    </w:rPr>
                  </w:pPr>
                  <w:r w:rsidRPr="00CA300F">
                    <w:rPr>
                      <w:rFonts w:ascii="標楷體" w:eastAsia="標楷體" w:hAnsi="標楷體" w:hint="eastAsia"/>
                      <w:sz w:val="40"/>
                    </w:rPr>
                    <w:t>小任務二:</w:t>
                  </w:r>
                </w:p>
                <w:p w14:paraId="7F0EB1AC" w14:textId="491E05CE" w:rsidR="00ED2A0B" w:rsidRPr="00CA300F" w:rsidRDefault="00ED2A0B" w:rsidP="00D92A90">
                  <w:pPr>
                    <w:jc w:val="center"/>
                    <w:rPr>
                      <w:rFonts w:ascii="標楷體" w:eastAsia="標楷體" w:hAnsi="標楷體"/>
                      <w:sz w:val="40"/>
                    </w:rPr>
                  </w:pPr>
                  <w:r w:rsidRPr="00CA300F">
                    <w:rPr>
                      <w:rFonts w:ascii="標楷體" w:eastAsia="標楷體" w:hAnsi="標楷體" w:hint="eastAsia"/>
                      <w:sz w:val="40"/>
                    </w:rPr>
                    <w:t>製作一份問卷，訪問不同持分者對學校門口前的行人過馬路處的看法</w:t>
                  </w:r>
                </w:p>
              </w:txbxContent>
            </v:textbox>
          </v:shape>
        </w:pict>
      </w:r>
    </w:p>
    <w:p w14:paraId="5FFD4231" w14:textId="4F137098" w:rsidR="00C04464" w:rsidRDefault="00C04464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0AE5EF9E" w14:textId="5B6D3612" w:rsidR="00C04464" w:rsidRDefault="00C04464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002AB855" w14:textId="77777777" w:rsidR="00C04464" w:rsidRDefault="00C04464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195D7466" w14:textId="6F666FFA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47E2BD96" w14:textId="608FEF65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0CDFCF9C" w14:textId="012C45F4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1A84508C" w14:textId="6112D975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2B2D579A" w14:textId="058674EF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12409AF7" w14:textId="69508BEE" w:rsidR="00D92A90" w:rsidRDefault="00F05153" w:rsidP="00F05153">
      <w:pPr>
        <w:spacing w:line="440" w:lineRule="exact"/>
        <w:jc w:val="center"/>
        <w:rPr>
          <w:rFonts w:ascii="標楷體" w:eastAsia="標楷體" w:hAnsi="標楷體"/>
          <w:color w:val="000000"/>
          <w:sz w:val="40"/>
          <w:szCs w:val="40"/>
        </w:rPr>
      </w:pPr>
      <w:r w:rsidRPr="00F05153">
        <w:rPr>
          <w:rFonts w:ascii="標楷體" w:eastAsia="標楷體" w:hAnsi="標楷體" w:hint="eastAsia"/>
          <w:color w:val="000000"/>
          <w:sz w:val="40"/>
          <w:szCs w:val="40"/>
        </w:rPr>
        <w:t>市民對</w:t>
      </w:r>
      <w:r w:rsidRPr="00F05153">
        <w:rPr>
          <w:rFonts w:ascii="標楷體" w:eastAsia="標楷體" w:hAnsi="標楷體" w:hint="eastAsia"/>
          <w:sz w:val="44"/>
        </w:rPr>
        <w:t>學校門口前的行人過馬路處</w:t>
      </w:r>
      <w:r>
        <w:rPr>
          <w:rFonts w:ascii="標楷體" w:eastAsia="標楷體" w:hAnsi="標楷體" w:hint="eastAsia"/>
          <w:sz w:val="44"/>
        </w:rPr>
        <w:t>的</w:t>
      </w:r>
      <w:r w:rsidRPr="00F05153">
        <w:rPr>
          <w:rFonts w:ascii="標楷體" w:eastAsia="標楷體" w:hAnsi="標楷體" w:hint="eastAsia"/>
          <w:color w:val="000000"/>
          <w:sz w:val="40"/>
          <w:szCs w:val="40"/>
        </w:rPr>
        <w:t>意見調查</w:t>
      </w:r>
    </w:p>
    <w:p w14:paraId="6EDAACCD" w14:textId="77777777" w:rsidR="00F05153" w:rsidRDefault="00F05153" w:rsidP="00F05153">
      <w:pPr>
        <w:spacing w:line="440" w:lineRule="exact"/>
        <w:rPr>
          <w:rFonts w:ascii="標楷體" w:eastAsia="標楷體" w:hAnsi="標楷體"/>
          <w:color w:val="000000"/>
          <w:sz w:val="32"/>
          <w:szCs w:val="40"/>
        </w:rPr>
      </w:pPr>
    </w:p>
    <w:p w14:paraId="46A05DF5" w14:textId="7A1498B1" w:rsidR="00F05153" w:rsidRPr="00F05153" w:rsidRDefault="00F05153" w:rsidP="00F05153">
      <w:pPr>
        <w:spacing w:line="440" w:lineRule="exact"/>
        <w:rPr>
          <w:rFonts w:ascii="標楷體" w:eastAsia="標楷體" w:hAnsi="標楷體"/>
          <w:color w:val="000000"/>
          <w:sz w:val="28"/>
          <w:szCs w:val="40"/>
        </w:rPr>
      </w:pP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我們是</w:t>
      </w:r>
      <w:r>
        <w:rPr>
          <w:rFonts w:ascii="標楷體" w:eastAsia="標楷體" w:hAnsi="標楷體"/>
          <w:color w:val="000000"/>
          <w:sz w:val="28"/>
          <w:szCs w:val="40"/>
        </w:rPr>
        <w:t>_____________</w:t>
      </w:r>
      <w:r>
        <w:rPr>
          <w:rFonts w:ascii="標楷體" w:eastAsia="標楷體" w:hAnsi="標楷體" w:hint="eastAsia"/>
          <w:color w:val="000000"/>
          <w:sz w:val="28"/>
          <w:szCs w:val="40"/>
        </w:rPr>
        <w:t>的_</w:t>
      </w:r>
      <w:r>
        <w:rPr>
          <w:rFonts w:ascii="標楷體" w:eastAsia="標楷體" w:hAnsi="標楷體"/>
          <w:color w:val="000000"/>
          <w:sz w:val="28"/>
          <w:szCs w:val="40"/>
        </w:rPr>
        <w:t>_</w:t>
      </w:r>
      <w:r>
        <w:rPr>
          <w:rFonts w:ascii="標楷體" w:eastAsia="標楷體" w:hAnsi="標楷體" w:hint="eastAsia"/>
          <w:color w:val="000000"/>
          <w:sz w:val="28"/>
          <w:szCs w:val="40"/>
        </w:rPr>
        <w:t>年級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學生，現正進行專題研習，題目為「</w:t>
      </w:r>
      <w:r>
        <w:rPr>
          <w:rFonts w:ascii="標楷體" w:eastAsia="標楷體" w:hAnsi="標楷體" w:hint="eastAsia"/>
          <w:color w:val="000000"/>
          <w:sz w:val="28"/>
          <w:szCs w:val="40"/>
        </w:rPr>
        <w:t>設計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行人過路輔助設施</w:t>
      </w:r>
      <w:r>
        <w:rPr>
          <w:rFonts w:ascii="標楷體" w:eastAsia="標楷體" w:hAnsi="標楷體" w:hint="eastAsia"/>
          <w:color w:val="000000"/>
          <w:sz w:val="28"/>
          <w:szCs w:val="40"/>
        </w:rPr>
        <w:t>改善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本區的交通問題和現象」。我們設計這份問卷的目的，是蒐集本市民對學校門口前的行人過馬路處的意見</w:t>
      </w:r>
      <w:r>
        <w:rPr>
          <w:rFonts w:ascii="標楷體" w:eastAsia="標楷體" w:hAnsi="標楷體" w:hint="eastAsia"/>
          <w:color w:val="000000"/>
          <w:sz w:val="28"/>
          <w:szCs w:val="40"/>
        </w:rPr>
        <w:t>，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希望你能完成問卷，提供有關的意見。所有資料絕對保密。</w:t>
      </w:r>
    </w:p>
    <w:p w14:paraId="4C56E9CB" w14:textId="3D53E903" w:rsidR="00D92A90" w:rsidRPr="00F05153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40"/>
        </w:rPr>
      </w:pPr>
    </w:p>
    <w:p w14:paraId="006516B7" w14:textId="77777777" w:rsidR="00F05153" w:rsidRPr="00F05153" w:rsidRDefault="00F05153" w:rsidP="00F05153">
      <w:pPr>
        <w:spacing w:line="440" w:lineRule="exact"/>
        <w:jc w:val="both"/>
        <w:rPr>
          <w:rFonts w:ascii="標楷體" w:eastAsia="標楷體" w:hAnsi="標楷體"/>
          <w:color w:val="000000"/>
          <w:sz w:val="28"/>
          <w:szCs w:val="40"/>
        </w:rPr>
      </w:pP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被訪者資料</w:t>
      </w:r>
      <w:proofErr w:type="gramStart"/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︰</w:t>
      </w:r>
      <w:proofErr w:type="gramEnd"/>
    </w:p>
    <w:p w14:paraId="41250AB3" w14:textId="77777777" w:rsidR="00F05153" w:rsidRPr="00F05153" w:rsidRDefault="00F05153" w:rsidP="00F05153">
      <w:pPr>
        <w:spacing w:line="440" w:lineRule="exact"/>
        <w:jc w:val="both"/>
        <w:rPr>
          <w:rFonts w:ascii="標楷體" w:eastAsia="標楷體" w:hAnsi="標楷體"/>
          <w:color w:val="000000"/>
          <w:sz w:val="28"/>
          <w:szCs w:val="40"/>
        </w:rPr>
      </w:pP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性別</w:t>
      </w:r>
      <w:proofErr w:type="gramStart"/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︰</w:t>
      </w:r>
      <w:proofErr w:type="gramEnd"/>
      <w:r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男  女</w:t>
      </w:r>
    </w:p>
    <w:p w14:paraId="451852EA" w14:textId="366DC88C" w:rsidR="00F05153" w:rsidRDefault="00F05153" w:rsidP="00F05153">
      <w:pPr>
        <w:spacing w:line="440" w:lineRule="exact"/>
        <w:jc w:val="both"/>
        <w:rPr>
          <w:rFonts w:ascii="標楷體" w:eastAsia="標楷體" w:hAnsi="標楷體"/>
          <w:color w:val="000000"/>
          <w:sz w:val="28"/>
          <w:szCs w:val="40"/>
        </w:rPr>
      </w:pP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年齡</w:t>
      </w:r>
      <w:proofErr w:type="gramStart"/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︰</w:t>
      </w:r>
      <w:proofErr w:type="gramEnd"/>
      <w:r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</w:t>
      </w:r>
      <w:r w:rsidR="0052372B">
        <w:rPr>
          <w:rFonts w:ascii="標楷體" w:eastAsia="標楷體" w:hAnsi="標楷體"/>
          <w:color w:val="000000"/>
          <w:sz w:val="28"/>
          <w:szCs w:val="40"/>
        </w:rPr>
        <w:t>0</w:t>
      </w:r>
      <w:r w:rsidR="004C705A">
        <w:rPr>
          <w:rFonts w:ascii="標楷體" w:eastAsia="標楷體" w:hAnsi="標楷體"/>
          <w:color w:val="000000"/>
          <w:sz w:val="28"/>
          <w:szCs w:val="40"/>
        </w:rPr>
        <w:t>-1</w:t>
      </w:r>
      <w:r w:rsidR="0052372B">
        <w:rPr>
          <w:rFonts w:ascii="標楷體" w:eastAsia="標楷體" w:hAnsi="標楷體"/>
          <w:color w:val="000000"/>
          <w:sz w:val="28"/>
          <w:szCs w:val="40"/>
        </w:rPr>
        <w:t>0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歲  </w:t>
      </w:r>
      <w:r w:rsidR="004C705A">
        <w:rPr>
          <w:rFonts w:ascii="標楷體" w:eastAsia="標楷體" w:hAnsi="標楷體"/>
          <w:color w:val="000000"/>
          <w:sz w:val="28"/>
          <w:szCs w:val="40"/>
        </w:rPr>
        <w:t>1</w:t>
      </w:r>
      <w:r w:rsidR="0052372B">
        <w:rPr>
          <w:rFonts w:ascii="標楷體" w:eastAsia="標楷體" w:hAnsi="標楷體"/>
          <w:color w:val="000000"/>
          <w:sz w:val="28"/>
          <w:szCs w:val="40"/>
        </w:rPr>
        <w:t>1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-</w:t>
      </w:r>
      <w:r w:rsidR="004C705A">
        <w:rPr>
          <w:rFonts w:ascii="標楷體" w:eastAsia="標楷體" w:hAnsi="標楷體"/>
          <w:color w:val="000000"/>
          <w:sz w:val="28"/>
          <w:szCs w:val="40"/>
        </w:rPr>
        <w:t>2</w:t>
      </w:r>
      <w:r w:rsidR="0052372B">
        <w:rPr>
          <w:rFonts w:ascii="標楷體" w:eastAsia="標楷體" w:hAnsi="標楷體"/>
          <w:color w:val="000000"/>
          <w:sz w:val="28"/>
          <w:szCs w:val="40"/>
        </w:rPr>
        <w:t>0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歲</w:t>
      </w:r>
      <w:r w:rsidR="0052372B"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 </w:t>
      </w:r>
      <w:r w:rsidR="0052372B">
        <w:rPr>
          <w:rFonts w:ascii="標楷體" w:eastAsia="標楷體" w:hAnsi="標楷體"/>
          <w:color w:val="000000"/>
          <w:sz w:val="28"/>
          <w:szCs w:val="40"/>
        </w:rPr>
        <w:t xml:space="preserve"> </w:t>
      </w:r>
      <w:r w:rsidR="004C705A">
        <w:rPr>
          <w:rFonts w:ascii="標楷體" w:eastAsia="標楷體" w:hAnsi="標楷體"/>
          <w:color w:val="000000"/>
          <w:sz w:val="28"/>
          <w:szCs w:val="40"/>
        </w:rPr>
        <w:t>2</w:t>
      </w:r>
      <w:r w:rsidR="0052372B">
        <w:rPr>
          <w:rFonts w:ascii="標楷體" w:eastAsia="標楷體" w:hAnsi="標楷體"/>
          <w:color w:val="000000"/>
          <w:sz w:val="28"/>
          <w:szCs w:val="40"/>
        </w:rPr>
        <w:t>1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-</w:t>
      </w:r>
      <w:r w:rsidR="0052372B">
        <w:rPr>
          <w:rFonts w:ascii="標楷體" w:eastAsia="標楷體" w:hAnsi="標楷體"/>
          <w:color w:val="000000"/>
          <w:sz w:val="28"/>
          <w:szCs w:val="40"/>
        </w:rPr>
        <w:t>30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歲</w:t>
      </w:r>
      <w:r w:rsidR="0052372B"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 </w:t>
      </w:r>
      <w:r w:rsidR="0052372B">
        <w:rPr>
          <w:rFonts w:ascii="標楷體" w:eastAsia="標楷體" w:hAnsi="標楷體"/>
          <w:color w:val="000000"/>
          <w:sz w:val="28"/>
          <w:szCs w:val="40"/>
        </w:rPr>
        <w:t xml:space="preserve"> 31</w:t>
      </w:r>
      <w:r w:rsidR="0052372B" w:rsidRPr="00F05153">
        <w:rPr>
          <w:rFonts w:ascii="標楷體" w:eastAsia="標楷體" w:hAnsi="標楷體" w:hint="eastAsia"/>
          <w:color w:val="000000"/>
          <w:sz w:val="28"/>
          <w:szCs w:val="40"/>
        </w:rPr>
        <w:t>-</w:t>
      </w:r>
      <w:r w:rsidR="0052372B">
        <w:rPr>
          <w:rFonts w:ascii="標楷體" w:eastAsia="標楷體" w:hAnsi="標楷體"/>
          <w:color w:val="000000"/>
          <w:sz w:val="28"/>
          <w:szCs w:val="40"/>
        </w:rPr>
        <w:t>40</w:t>
      </w:r>
      <w:r w:rsidR="0052372B"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歲  </w:t>
      </w:r>
      <w:r w:rsidR="0052372B">
        <w:rPr>
          <w:rFonts w:ascii="標楷體" w:eastAsia="標楷體" w:hAnsi="標楷體"/>
          <w:color w:val="000000"/>
          <w:sz w:val="28"/>
          <w:szCs w:val="40"/>
        </w:rPr>
        <w:t xml:space="preserve"> 41</w:t>
      </w:r>
      <w:r w:rsidR="0052372B" w:rsidRPr="00F05153">
        <w:rPr>
          <w:rFonts w:ascii="標楷體" w:eastAsia="標楷體" w:hAnsi="標楷體" w:hint="eastAsia"/>
          <w:color w:val="000000"/>
          <w:sz w:val="28"/>
          <w:szCs w:val="40"/>
        </w:rPr>
        <w:t>-</w:t>
      </w:r>
      <w:r w:rsidR="0052372B">
        <w:rPr>
          <w:rFonts w:ascii="標楷體" w:eastAsia="標楷體" w:hAnsi="標楷體"/>
          <w:color w:val="000000"/>
          <w:sz w:val="28"/>
          <w:szCs w:val="40"/>
        </w:rPr>
        <w:t>50</w:t>
      </w:r>
      <w:r w:rsidR="0052372B" w:rsidRPr="00F05153">
        <w:rPr>
          <w:rFonts w:ascii="標楷體" w:eastAsia="標楷體" w:hAnsi="標楷體" w:hint="eastAsia"/>
          <w:color w:val="000000"/>
          <w:sz w:val="28"/>
          <w:szCs w:val="40"/>
        </w:rPr>
        <w:t xml:space="preserve"> 歲  </w:t>
      </w:r>
      <w:r w:rsidR="0052372B">
        <w:rPr>
          <w:rFonts w:ascii="標楷體" w:eastAsia="標楷體" w:hAnsi="標楷體"/>
          <w:color w:val="000000"/>
          <w:sz w:val="28"/>
          <w:szCs w:val="40"/>
        </w:rPr>
        <w:t xml:space="preserve"> </w:t>
      </w:r>
      <w:r w:rsidR="004C705A">
        <w:rPr>
          <w:rFonts w:ascii="標楷體" w:eastAsia="標楷體" w:hAnsi="標楷體"/>
          <w:color w:val="000000"/>
          <w:sz w:val="28"/>
          <w:szCs w:val="40"/>
        </w:rPr>
        <w:t>5</w:t>
      </w:r>
      <w:r w:rsidR="0052372B">
        <w:rPr>
          <w:rFonts w:ascii="標楷體" w:eastAsia="標楷體" w:hAnsi="標楷體"/>
          <w:color w:val="000000"/>
          <w:sz w:val="28"/>
          <w:szCs w:val="40"/>
        </w:rPr>
        <w:t>1</w:t>
      </w:r>
      <w:r w:rsidRPr="00F05153">
        <w:rPr>
          <w:rFonts w:ascii="標楷體" w:eastAsia="標楷體" w:hAnsi="標楷體" w:hint="eastAsia"/>
          <w:color w:val="000000"/>
          <w:sz w:val="28"/>
          <w:szCs w:val="40"/>
        </w:rPr>
        <w:t>歲</w:t>
      </w:r>
      <w:r w:rsidR="00D212AA">
        <w:rPr>
          <w:rFonts w:ascii="標楷體" w:eastAsia="標楷體" w:hAnsi="標楷體" w:hint="eastAsia"/>
          <w:color w:val="000000"/>
          <w:sz w:val="28"/>
          <w:szCs w:val="40"/>
        </w:rPr>
        <w:t>或以上</w:t>
      </w:r>
    </w:p>
    <w:p w14:paraId="249A420B" w14:textId="77777777" w:rsidR="00EE6127" w:rsidRDefault="00EE6127" w:rsidP="00F05153">
      <w:pPr>
        <w:spacing w:line="440" w:lineRule="exact"/>
        <w:jc w:val="both"/>
        <w:rPr>
          <w:rFonts w:ascii="標楷體" w:eastAsia="標楷體" w:hAnsi="標楷體"/>
          <w:color w:val="000000"/>
          <w:sz w:val="28"/>
          <w:szCs w:val="40"/>
        </w:rPr>
      </w:pPr>
    </w:p>
    <w:p w14:paraId="37BCF96E" w14:textId="473A7014" w:rsidR="006F4B79" w:rsidRPr="006F4B79" w:rsidRDefault="00183070" w:rsidP="001A18D9">
      <w:pPr>
        <w:numPr>
          <w:ilvl w:val="0"/>
          <w:numId w:val="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你</w:t>
      </w:r>
      <w:r w:rsidR="00D62E23">
        <w:rPr>
          <w:rFonts w:ascii="標楷體" w:eastAsia="標楷體" w:hAnsi="標楷體" w:hint="eastAsia"/>
          <w:sz w:val="28"/>
          <w:szCs w:val="28"/>
        </w:rPr>
        <w:t>認為學校門前的交通過路設施足夠嗎?</w:t>
      </w:r>
    </w:p>
    <w:p w14:paraId="34BE33BB" w14:textId="65FA3081" w:rsidR="007F7E02" w:rsidRDefault="006F4B79" w:rsidP="007F7E02">
      <w:pPr>
        <w:spacing w:line="440" w:lineRule="exact"/>
        <w:ind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□</w:t>
      </w:r>
      <w:r w:rsidR="007F7E02">
        <w:rPr>
          <w:rFonts w:ascii="標楷體" w:eastAsia="標楷體" w:hAnsi="標楷體" w:hint="eastAsia"/>
          <w:sz w:val="28"/>
          <w:szCs w:val="28"/>
        </w:rPr>
        <w:t>十分</w:t>
      </w:r>
      <w:r w:rsidR="00D62E23">
        <w:rPr>
          <w:rFonts w:ascii="標楷體" w:eastAsia="標楷體" w:hAnsi="標楷體" w:hint="eastAsia"/>
          <w:sz w:val="28"/>
          <w:szCs w:val="28"/>
        </w:rPr>
        <w:t>足</w:t>
      </w:r>
      <w:r w:rsidR="007F7E02">
        <w:rPr>
          <w:rFonts w:ascii="標楷體" w:eastAsia="標楷體" w:hAnsi="標楷體" w:hint="eastAsia"/>
          <w:sz w:val="28"/>
          <w:szCs w:val="28"/>
        </w:rPr>
        <w:t xml:space="preserve">夠 </w:t>
      </w:r>
      <w:r w:rsidR="007F7E02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>□</w:t>
      </w:r>
      <w:r w:rsidR="007F7E02">
        <w:rPr>
          <w:rFonts w:ascii="標楷體" w:eastAsia="標楷體" w:hAnsi="標楷體" w:hint="eastAsia"/>
          <w:sz w:val="28"/>
          <w:szCs w:val="28"/>
        </w:rPr>
        <w:t>足夠</w:t>
      </w:r>
      <w:r w:rsidR="007F7E02">
        <w:rPr>
          <w:rFonts w:ascii="標楷體" w:eastAsia="標楷體" w:hAnsi="標楷體"/>
          <w:sz w:val="28"/>
          <w:szCs w:val="28"/>
        </w:rPr>
        <w:t xml:space="preserve">  </w:t>
      </w:r>
      <w:r w:rsidR="00ED06F0">
        <w:rPr>
          <w:rFonts w:ascii="標楷體" w:eastAsia="標楷體" w:hAnsi="標楷體"/>
          <w:sz w:val="28"/>
          <w:szCs w:val="28"/>
        </w:rPr>
        <w:t xml:space="preserve"> </w:t>
      </w:r>
      <w:r w:rsidR="007F7E02">
        <w:rPr>
          <w:rFonts w:ascii="標楷體" w:eastAsia="標楷體" w:hAnsi="標楷體"/>
          <w:sz w:val="28"/>
          <w:szCs w:val="28"/>
        </w:rPr>
        <w:t xml:space="preserve"> </w:t>
      </w:r>
      <w:r w:rsidR="00ED06F0">
        <w:rPr>
          <w:rFonts w:ascii="標楷體" w:eastAsia="標楷體" w:hAnsi="標楷體"/>
          <w:sz w:val="28"/>
          <w:szCs w:val="28"/>
        </w:rPr>
        <w:t xml:space="preserve">  </w:t>
      </w:r>
      <w:r w:rsidR="007F7E02">
        <w:rPr>
          <w:rFonts w:ascii="標楷體" w:eastAsia="標楷體" w:hAnsi="標楷體" w:hint="eastAsia"/>
          <w:sz w:val="28"/>
          <w:szCs w:val="28"/>
        </w:rPr>
        <w:t>□</w:t>
      </w:r>
      <w:r w:rsidR="00ED06F0">
        <w:rPr>
          <w:rFonts w:ascii="標楷體" w:eastAsia="標楷體" w:hAnsi="標楷體" w:hint="eastAsia"/>
          <w:sz w:val="28"/>
          <w:szCs w:val="28"/>
        </w:rPr>
        <w:t>不足夠</w:t>
      </w:r>
      <w:r w:rsidR="007F7E02">
        <w:rPr>
          <w:rFonts w:ascii="標楷體" w:eastAsia="標楷體" w:hAnsi="標楷體" w:hint="eastAsia"/>
          <w:sz w:val="28"/>
          <w:szCs w:val="28"/>
        </w:rPr>
        <w:t xml:space="preserve"> </w:t>
      </w:r>
      <w:r w:rsidR="007F7E02">
        <w:rPr>
          <w:rFonts w:ascii="標楷體" w:eastAsia="標楷體" w:hAnsi="標楷體"/>
          <w:sz w:val="28"/>
          <w:szCs w:val="28"/>
        </w:rPr>
        <w:t xml:space="preserve">   </w:t>
      </w:r>
      <w:r w:rsidR="007F7E02">
        <w:rPr>
          <w:rFonts w:ascii="標楷體" w:eastAsia="標楷體" w:hAnsi="標楷體" w:hint="eastAsia"/>
          <w:sz w:val="28"/>
          <w:szCs w:val="28"/>
        </w:rPr>
        <w:t>□</w:t>
      </w:r>
      <w:r w:rsidR="00ED06F0">
        <w:rPr>
          <w:rFonts w:ascii="標楷體" w:eastAsia="標楷體" w:hAnsi="標楷體" w:hint="eastAsia"/>
          <w:sz w:val="28"/>
          <w:szCs w:val="28"/>
        </w:rPr>
        <w:t>十分</w:t>
      </w:r>
      <w:r w:rsidR="007F7E02">
        <w:rPr>
          <w:rFonts w:ascii="標楷體" w:eastAsia="標楷體" w:hAnsi="標楷體" w:hint="eastAsia"/>
          <w:sz w:val="28"/>
          <w:szCs w:val="28"/>
        </w:rPr>
        <w:t>不足夠</w:t>
      </w:r>
    </w:p>
    <w:p w14:paraId="7AC0474D" w14:textId="77777777" w:rsidR="00F82279" w:rsidRDefault="00F82279" w:rsidP="007F7E02">
      <w:pPr>
        <w:spacing w:line="440" w:lineRule="exact"/>
        <w:ind w:left="360"/>
        <w:jc w:val="both"/>
        <w:rPr>
          <w:rFonts w:ascii="標楷體" w:eastAsia="標楷體" w:hAnsi="標楷體"/>
          <w:sz w:val="28"/>
          <w:szCs w:val="28"/>
        </w:rPr>
      </w:pPr>
    </w:p>
    <w:p w14:paraId="6943EC41" w14:textId="4B6E3B2B" w:rsidR="00F82279" w:rsidRPr="006F4B79" w:rsidRDefault="00227837" w:rsidP="001A18D9">
      <w:pPr>
        <w:numPr>
          <w:ilvl w:val="0"/>
          <w:numId w:val="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你每天有多大程度使用這條馬路</w:t>
      </w:r>
      <w:r w:rsidR="00CC4A60">
        <w:rPr>
          <w:rFonts w:ascii="標楷體" w:eastAsia="標楷體" w:hAnsi="標楷體" w:hint="eastAsia"/>
          <w:sz w:val="28"/>
          <w:szCs w:val="28"/>
        </w:rPr>
        <w:t>?</w:t>
      </w:r>
    </w:p>
    <w:p w14:paraId="6DCB6EB9" w14:textId="2C4690E2" w:rsidR="00F82279" w:rsidRDefault="00F82279" w:rsidP="00F82279">
      <w:pPr>
        <w:spacing w:line="440" w:lineRule="exact"/>
        <w:ind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□</w:t>
      </w:r>
      <w:r w:rsidR="00227837">
        <w:rPr>
          <w:rFonts w:ascii="標楷體" w:eastAsia="標楷體" w:hAnsi="標楷體" w:hint="eastAsia"/>
          <w:sz w:val="28"/>
          <w:szCs w:val="28"/>
        </w:rPr>
        <w:t>頻密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>□</w:t>
      </w:r>
      <w:r w:rsidR="00CA5F69">
        <w:rPr>
          <w:rFonts w:ascii="標楷體" w:eastAsia="標楷體" w:hAnsi="標楷體" w:hint="eastAsia"/>
          <w:sz w:val="28"/>
          <w:szCs w:val="28"/>
        </w:rPr>
        <w:t>經常</w:t>
      </w:r>
      <w:r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>□</w:t>
      </w:r>
      <w:r w:rsidR="00CA5F69">
        <w:rPr>
          <w:rFonts w:ascii="標楷體" w:eastAsia="標楷體" w:hAnsi="標楷體" w:hint="eastAsia"/>
          <w:sz w:val="28"/>
          <w:szCs w:val="28"/>
        </w:rPr>
        <w:t>一般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CA5F69">
        <w:rPr>
          <w:rFonts w:ascii="標楷體" w:eastAsia="標楷體" w:hAnsi="標楷體" w:hint="eastAsia"/>
          <w:sz w:val="28"/>
          <w:szCs w:val="28"/>
        </w:rPr>
        <w:t>間中</w:t>
      </w:r>
      <w:proofErr w:type="gramEnd"/>
      <w:r w:rsidR="00CA5F69">
        <w:rPr>
          <w:rFonts w:ascii="標楷體" w:eastAsia="標楷體" w:hAnsi="標楷體" w:hint="eastAsia"/>
          <w:sz w:val="28"/>
          <w:szCs w:val="28"/>
        </w:rPr>
        <w:t xml:space="preserve"> </w:t>
      </w:r>
      <w:r w:rsidR="00CA5F69">
        <w:rPr>
          <w:rFonts w:ascii="標楷體" w:eastAsia="標楷體" w:hAnsi="標楷體"/>
          <w:sz w:val="28"/>
          <w:szCs w:val="28"/>
        </w:rPr>
        <w:t xml:space="preserve"> </w:t>
      </w:r>
      <w:r w:rsidR="00F458CD">
        <w:rPr>
          <w:rFonts w:ascii="標楷體" w:eastAsia="標楷體" w:hAnsi="標楷體"/>
          <w:sz w:val="28"/>
          <w:szCs w:val="28"/>
        </w:rPr>
        <w:t xml:space="preserve"> </w:t>
      </w:r>
      <w:r w:rsidR="00CA5F69">
        <w:rPr>
          <w:rFonts w:ascii="標楷體" w:eastAsia="標楷體" w:hAnsi="標楷體"/>
          <w:sz w:val="28"/>
          <w:szCs w:val="28"/>
        </w:rPr>
        <w:t xml:space="preserve"> </w:t>
      </w:r>
      <w:r w:rsidR="00F458CD">
        <w:rPr>
          <w:rFonts w:ascii="標楷體" w:eastAsia="標楷體" w:hAnsi="標楷體"/>
          <w:sz w:val="28"/>
          <w:szCs w:val="28"/>
        </w:rPr>
        <w:t xml:space="preserve"> </w:t>
      </w:r>
      <w:r w:rsidR="00CA5F69">
        <w:rPr>
          <w:rFonts w:ascii="標楷體" w:eastAsia="標楷體" w:hAnsi="標楷體" w:hint="eastAsia"/>
          <w:sz w:val="28"/>
          <w:szCs w:val="28"/>
        </w:rPr>
        <w:t>□</w:t>
      </w:r>
      <w:r w:rsidR="00F458CD">
        <w:rPr>
          <w:rFonts w:ascii="標楷體" w:eastAsia="標楷體" w:hAnsi="標楷體" w:hint="eastAsia"/>
          <w:sz w:val="28"/>
          <w:szCs w:val="28"/>
        </w:rPr>
        <w:t>很少</w:t>
      </w:r>
    </w:p>
    <w:p w14:paraId="0695FF83" w14:textId="77777777" w:rsidR="00F458CD" w:rsidRDefault="00F458CD" w:rsidP="00F458CD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</w:p>
    <w:p w14:paraId="2DAF4BDD" w14:textId="72F33841" w:rsidR="00F458CD" w:rsidRPr="00F458CD" w:rsidRDefault="00F458CD" w:rsidP="001A18D9">
      <w:pPr>
        <w:numPr>
          <w:ilvl w:val="0"/>
          <w:numId w:val="5"/>
        </w:numPr>
        <w:spacing w:line="440" w:lineRule="exact"/>
        <w:jc w:val="both"/>
        <w:rPr>
          <w:rFonts w:ascii="標楷體" w:eastAsia="標楷體" w:hAnsi="標楷體"/>
          <w:color w:val="000000"/>
          <w:sz w:val="32"/>
          <w:szCs w:val="44"/>
        </w:rPr>
      </w:pPr>
      <w:r>
        <w:rPr>
          <w:rFonts w:ascii="標楷體" w:eastAsia="標楷體" w:hAnsi="標楷體"/>
          <w:sz w:val="28"/>
          <w:szCs w:val="28"/>
        </w:rPr>
        <w:t xml:space="preserve"> ___________________________________________________</w:t>
      </w:r>
    </w:p>
    <w:p w14:paraId="0C7B6457" w14:textId="7675490D" w:rsidR="00F458CD" w:rsidRDefault="00F458CD" w:rsidP="00F458CD">
      <w:pPr>
        <w:spacing w:line="440" w:lineRule="exact"/>
        <w:ind w:left="360"/>
        <w:jc w:val="both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 xml:space="preserve">□ </w:t>
      </w:r>
      <w:r>
        <w:rPr>
          <w:rFonts w:ascii="標楷體" w:eastAsia="標楷體" w:hAnsi="標楷體"/>
          <w:sz w:val="28"/>
          <w:szCs w:val="28"/>
        </w:rPr>
        <w:t xml:space="preserve">_______      </w:t>
      </w:r>
      <w:r>
        <w:rPr>
          <w:rFonts w:ascii="標楷體" w:eastAsia="標楷體" w:hAnsi="標楷體" w:hint="eastAsia"/>
          <w:sz w:val="28"/>
          <w:szCs w:val="28"/>
        </w:rPr>
        <w:t xml:space="preserve">□ </w:t>
      </w:r>
      <w:r>
        <w:rPr>
          <w:rFonts w:ascii="標楷體" w:eastAsia="標楷體" w:hAnsi="標楷體"/>
          <w:sz w:val="28"/>
          <w:szCs w:val="28"/>
        </w:rPr>
        <w:t xml:space="preserve">_______      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□ </w:t>
      </w:r>
      <w:r>
        <w:rPr>
          <w:rFonts w:ascii="標楷體" w:eastAsia="標楷體" w:hAnsi="標楷體"/>
          <w:sz w:val="28"/>
          <w:szCs w:val="28"/>
        </w:rPr>
        <w:t xml:space="preserve">_______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□ </w:t>
      </w:r>
      <w:r>
        <w:rPr>
          <w:rFonts w:ascii="標楷體" w:eastAsia="標楷體" w:hAnsi="標楷體"/>
          <w:sz w:val="28"/>
          <w:szCs w:val="28"/>
        </w:rPr>
        <w:t xml:space="preserve">_______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</w:t>
      </w:r>
    </w:p>
    <w:p w14:paraId="571EF0E1" w14:textId="729B8C94" w:rsidR="00D92A90" w:rsidRPr="00F05153" w:rsidRDefault="00D92A90" w:rsidP="00F05153">
      <w:pPr>
        <w:spacing w:line="440" w:lineRule="exact"/>
        <w:jc w:val="both"/>
        <w:rPr>
          <w:rFonts w:ascii="標楷體" w:eastAsia="標楷體" w:hAnsi="標楷體"/>
          <w:color w:val="000000"/>
          <w:sz w:val="28"/>
          <w:szCs w:val="40"/>
        </w:rPr>
      </w:pPr>
    </w:p>
    <w:p w14:paraId="34756C46" w14:textId="546CF85C" w:rsidR="00D92A90" w:rsidRPr="00F05153" w:rsidRDefault="008254EE" w:rsidP="005A39E4">
      <w:pPr>
        <w:spacing w:line="440" w:lineRule="exact"/>
        <w:jc w:val="both"/>
        <w:rPr>
          <w:rFonts w:ascii="標楷體" w:eastAsia="標楷體" w:hAnsi="標楷體"/>
          <w:color w:val="000000"/>
          <w:sz w:val="28"/>
          <w:szCs w:val="40"/>
        </w:rPr>
      </w:pPr>
      <w:r>
        <w:rPr>
          <w:rFonts w:ascii="標楷體" w:eastAsia="標楷體" w:hAnsi="標楷體"/>
          <w:noProof/>
          <w:color w:val="000000"/>
          <w:sz w:val="28"/>
          <w:szCs w:val="40"/>
        </w:rPr>
        <w:lastRenderedPageBreak/>
        <w:pict w14:anchorId="76C9C050">
          <v:roundrect id="_x0000_s2290" style="position:absolute;left:0;text-align:left;margin-left:-.45pt;margin-top:.2pt;width:489.65pt;height:527.25pt;z-index:251651584" arcsize="10923f">
            <v:textbox style="mso-next-textbox:#_x0000_s2290">
              <w:txbxContent>
                <w:p w14:paraId="229C7C10" w14:textId="7F9AD66A" w:rsidR="00ED2A0B" w:rsidRPr="004C705A" w:rsidRDefault="00ED2A0B" w:rsidP="00925AFB">
                  <w:pPr>
                    <w:rPr>
                      <w:rFonts w:ascii="標楷體" w:eastAsia="標楷體" w:hAnsi="標楷體" w:cs="Malgun Gothic Semilight"/>
                      <w:sz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</w:rPr>
                    <w:t>4</w:t>
                  </w:r>
                  <w:r>
                    <w:rPr>
                      <w:rFonts w:ascii="標楷體" w:eastAsia="標楷體" w:hAnsi="標楷體" w:cs="微軟正黑體"/>
                      <w:sz w:val="28"/>
                    </w:rPr>
                    <w:t xml:space="preserve">. </w:t>
                  </w:r>
                  <w:r w:rsidRPr="00925AFB">
                    <w:rPr>
                      <w:rFonts w:ascii="標楷體" w:eastAsia="標楷體" w:hAnsi="標楷體" w:cs="Malgun Gothic Semilight" w:hint="eastAsia"/>
                      <w:sz w:val="28"/>
                    </w:rPr>
                    <w:t>你有多大程度上同意於此處增設行人過路設施呢？為甚麼？</w:t>
                  </w:r>
                </w:p>
                <w:p w14:paraId="4782DD5E" w14:textId="06E43E87" w:rsidR="00ED2A0B" w:rsidRDefault="00ED2A0B">
                  <w:pPr>
                    <w:rPr>
                      <w:rFonts w:ascii="標楷體" w:eastAsia="標楷體" w:hAnsi="標楷體" w:cs="Malgun Gothic Semilight"/>
                      <w:sz w:val="28"/>
                    </w:rPr>
                  </w:pPr>
                  <w:proofErr w:type="gramStart"/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＿＿＿＿＿＿＿＿＿＿＿＿＿＿＿＿＿＿＿＿</w:t>
                  </w:r>
                  <w:proofErr w:type="gramEnd"/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</w:t>
                  </w:r>
                </w:p>
                <w:p w14:paraId="2D32444A" w14:textId="77777777" w:rsidR="00ED2A0B" w:rsidRPr="00B62140" w:rsidRDefault="00ED2A0B">
                  <w:pPr>
                    <w:rPr>
                      <w:rFonts w:ascii="標楷體" w:eastAsia="標楷體" w:hAnsi="標楷體" w:cs="Malgun Gothic Semilight"/>
                      <w:sz w:val="24"/>
                    </w:rPr>
                  </w:pPr>
                </w:p>
                <w:p w14:paraId="05C20B5D" w14:textId="5099A192" w:rsidR="00ED2A0B" w:rsidRPr="004C705A" w:rsidRDefault="00ED2A0B" w:rsidP="004C705A">
                  <w:pPr>
                    <w:rPr>
                      <w:rFonts w:ascii="標楷體" w:eastAsia="標楷體" w:hAnsi="標楷體" w:cs="Malgun Gothic Semilight"/>
                      <w:sz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</w:rPr>
                    <w:t>5</w:t>
                  </w:r>
                  <w:r>
                    <w:rPr>
                      <w:rFonts w:ascii="標楷體" w:eastAsia="標楷體" w:hAnsi="標楷體" w:cs="微軟正黑體"/>
                      <w:sz w:val="28"/>
                    </w:rPr>
                    <w:t xml:space="preserve">. </w:t>
                  </w:r>
                  <w:r w:rsidRPr="00925AFB">
                    <w:rPr>
                      <w:rFonts w:ascii="標楷體" w:eastAsia="標楷體" w:hAnsi="標楷體" w:cs="Malgun Gothic Semilight" w:hint="eastAsia"/>
                      <w:sz w:val="28"/>
                    </w:rPr>
                    <w:t>你會建議增設哪類行人過路設施呢？為甚麼？</w:t>
                  </w:r>
                  <w:r w:rsidRPr="004C705A">
                    <w:rPr>
                      <w:rFonts w:ascii="標楷體" w:eastAsia="標楷體" w:hAnsi="標楷體" w:cs="Malgun Gothic Semilight"/>
                      <w:sz w:val="28"/>
                    </w:rPr>
                    <w:t xml:space="preserve"> </w:t>
                  </w:r>
                </w:p>
                <w:p w14:paraId="003AA69C" w14:textId="4ACDE016" w:rsidR="00ED2A0B" w:rsidRDefault="00ED2A0B" w:rsidP="004C705A">
                  <w:pPr>
                    <w:rPr>
                      <w:rFonts w:ascii="標楷體" w:eastAsia="標楷體" w:hAnsi="標楷體" w:cs="Malgun Gothic Semilight"/>
                      <w:sz w:val="28"/>
                    </w:rPr>
                  </w:pPr>
                  <w:proofErr w:type="gramStart"/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＿＿＿＿＿＿＿＿＿＿＿＿＿＿＿＿＿＿＿＿</w:t>
                  </w:r>
                  <w:proofErr w:type="gramEnd"/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</w:t>
                  </w:r>
                </w:p>
                <w:p w14:paraId="51BC4631" w14:textId="77777777" w:rsidR="00ED2A0B" w:rsidRPr="00B62140" w:rsidRDefault="00ED2A0B" w:rsidP="004C705A">
                  <w:pPr>
                    <w:rPr>
                      <w:rFonts w:ascii="標楷體" w:eastAsia="標楷體" w:hAnsi="標楷體" w:cs="Malgun Gothic Semilight"/>
                      <w:sz w:val="22"/>
                    </w:rPr>
                  </w:pPr>
                </w:p>
                <w:p w14:paraId="369EA12E" w14:textId="1B90DF2A" w:rsidR="00ED2A0B" w:rsidRPr="004C705A" w:rsidRDefault="00ED2A0B" w:rsidP="004C705A">
                  <w:pPr>
                    <w:rPr>
                      <w:rFonts w:ascii="標楷體" w:eastAsia="標楷體" w:hAnsi="標楷體" w:cs="Malgun Gothic Semilight"/>
                      <w:sz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</w:rPr>
                    <w:t>6</w:t>
                  </w:r>
                  <w:r>
                    <w:rPr>
                      <w:rFonts w:ascii="標楷體" w:eastAsia="標楷體" w:hAnsi="標楷體" w:cs="微軟正黑體"/>
                      <w:sz w:val="28"/>
                    </w:rPr>
                    <w:t xml:space="preserve">. </w:t>
                  </w:r>
                  <w:r w:rsidRPr="00925AFB">
                    <w:rPr>
                      <w:rFonts w:ascii="標楷體" w:eastAsia="標楷體" w:hAnsi="標楷體" w:cs="Malgun Gothic Semilight" w:hint="eastAsia"/>
                      <w:sz w:val="28"/>
                    </w:rPr>
                    <w:t>如果你是駕駛者，你認為增設行人過路設施會對你有多大程度的影響呢？</w:t>
                  </w:r>
                  <w:r w:rsidRPr="004C705A">
                    <w:rPr>
                      <w:rFonts w:ascii="標楷體" w:eastAsia="標楷體" w:hAnsi="標楷體" w:cs="Malgun Gothic Semilight"/>
                      <w:sz w:val="28"/>
                    </w:rPr>
                    <w:t xml:space="preserve"> </w:t>
                  </w:r>
                </w:p>
                <w:p w14:paraId="7A62CBD8" w14:textId="7B0AF937" w:rsidR="00ED2A0B" w:rsidRDefault="00ED2A0B" w:rsidP="004C705A">
                  <w:pPr>
                    <w:rPr>
                      <w:rFonts w:ascii="標楷體" w:eastAsia="標楷體" w:hAnsi="標楷體" w:cs="Malgun Gothic Semilight"/>
                      <w:sz w:val="28"/>
                    </w:rPr>
                  </w:pPr>
                  <w:proofErr w:type="gramStart"/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＿＿＿＿＿＿＿＿＿＿＿＿＿＿＿＿＿＿＿＿</w:t>
                  </w:r>
                  <w:proofErr w:type="gramEnd"/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</w:t>
                  </w:r>
                </w:p>
                <w:p w14:paraId="405D7D1F" w14:textId="77777777" w:rsidR="00ED2A0B" w:rsidRPr="00C35F59" w:rsidRDefault="00ED2A0B" w:rsidP="004C705A">
                  <w:pPr>
                    <w:rPr>
                      <w:rFonts w:ascii="標楷體" w:eastAsia="標楷體" w:hAnsi="標楷體" w:cs="Malgun Gothic Semilight"/>
                      <w:szCs w:val="18"/>
                    </w:rPr>
                  </w:pPr>
                </w:p>
                <w:p w14:paraId="45D4E62A" w14:textId="7109B951" w:rsidR="00ED2A0B" w:rsidRDefault="00ED2A0B" w:rsidP="00B62140">
                  <w:pPr>
                    <w:ind w:left="280" w:hangingChars="100" w:hanging="280"/>
                    <w:rPr>
                      <w:rFonts w:ascii="標楷體" w:eastAsia="標楷體" w:hAnsi="標楷體" w:cs="Malgun Gothic Semilight"/>
                      <w:sz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</w:rPr>
                    <w:t>7</w:t>
                  </w:r>
                  <w:r>
                    <w:rPr>
                      <w:rFonts w:ascii="標楷體" w:eastAsia="標楷體" w:hAnsi="標楷體" w:cs="微軟正黑體"/>
                      <w:sz w:val="28"/>
                    </w:rPr>
                    <w:t>.</w:t>
                  </w:r>
                  <w:r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＿＿＿＿＿＿＿＿＿＿＿＿＿＿＿＿＿＿＿＿＿＿＿＿＿＿</w:t>
                  </w:r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</w:t>
                  </w:r>
                  <w:r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＿＿＿＿＿＿＿＿＿＿＿＿＿＿＿＿＿＿＿＿＿＿＿＿＿＿</w:t>
                  </w:r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</w:t>
                  </w:r>
                </w:p>
                <w:p w14:paraId="5AFC7D50" w14:textId="77777777" w:rsidR="00ED2A0B" w:rsidRPr="00B6596C" w:rsidRDefault="00ED2A0B" w:rsidP="004C705A">
                  <w:pPr>
                    <w:rPr>
                      <w:rFonts w:ascii="標楷體" w:eastAsia="標楷體" w:hAnsi="標楷體" w:cs="微軟正黑體"/>
                      <w:sz w:val="22"/>
                    </w:rPr>
                  </w:pPr>
                </w:p>
                <w:p w14:paraId="5954012E" w14:textId="4B9A2774" w:rsidR="00ED2A0B" w:rsidRPr="00B62140" w:rsidRDefault="00ED2A0B" w:rsidP="00B62140">
                  <w:pPr>
                    <w:ind w:left="280" w:hangingChars="100" w:hanging="280"/>
                    <w:rPr>
                      <w:rFonts w:ascii="標楷體" w:eastAsia="標楷體" w:hAnsi="標楷體" w:cs="Malgun Gothic Semilight"/>
                      <w:sz w:val="28"/>
                    </w:rPr>
                  </w:pPr>
                  <w:r>
                    <w:rPr>
                      <w:rFonts w:ascii="標楷體" w:eastAsia="標楷體" w:hAnsi="標楷體" w:cs="微軟正黑體"/>
                      <w:sz w:val="28"/>
                    </w:rPr>
                    <w:t>8.</w:t>
                  </w:r>
                  <w:r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＿＿＿＿＿＿＿＿＿＿＿＿＿＿＿＿＿＿＿＿＿＿＿＿＿＿</w:t>
                  </w:r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</w:t>
                  </w:r>
                  <w:r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＿＿＿＿＿＿＿＿＿＿＿＿＿＿＿＿＿＿＿＿＿＿＿＿＿＿</w:t>
                  </w:r>
                  <w:r w:rsidRPr="004C705A">
                    <w:rPr>
                      <w:rFonts w:ascii="標楷體" w:eastAsia="標楷體" w:hAnsi="標楷體" w:cs="Malgun Gothic Semilight" w:hint="eastAsia"/>
                      <w:sz w:val="28"/>
                    </w:rPr>
                    <w:t>＿＿＿</w:t>
                  </w:r>
                </w:p>
              </w:txbxContent>
            </v:textbox>
          </v:roundrect>
        </w:pict>
      </w:r>
    </w:p>
    <w:p w14:paraId="5BE2CCD6" w14:textId="26D90DA7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6FED8653" w14:textId="06470302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6D4B2A15" w14:textId="779A56F8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7707654C" w14:textId="71C60287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545BE0DD" w14:textId="63CE66CF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004AFBF4" w14:textId="57B07091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26DB5BF8" w14:textId="48641388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424E2B76" w14:textId="4BE62CA7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584BD3E4" w14:textId="700CA7C5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308D1785" w14:textId="2FCC12F9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4300A323" w14:textId="0A7F56E7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52357F95" w14:textId="696C62A6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7E116D3E" w14:textId="7D98D5C9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6B4E805F" w14:textId="3D9F9C32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2F38025B" w14:textId="12BF2EE2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4B765510" w14:textId="15AA3329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3D797866" w14:textId="780CA5FC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1848B8F3" w14:textId="38EBF441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4F06415F" w14:textId="3E06B899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22E48C51" w14:textId="34E7C4E3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3A78FA8D" w14:textId="4E30D501" w:rsidR="00D92A90" w:rsidRDefault="00D92A90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75E6188B" w14:textId="77777777" w:rsidR="00F05153" w:rsidRDefault="00F05153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73095F68" w14:textId="0F2DCFA7" w:rsidR="00EE6127" w:rsidRDefault="00EE6127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</w:p>
    <w:p w14:paraId="5056D71F" w14:textId="7D2FAB68" w:rsidR="00EE6127" w:rsidRPr="00AB3C58" w:rsidRDefault="00B62140" w:rsidP="005A39E4">
      <w:pPr>
        <w:spacing w:line="440" w:lineRule="exact"/>
        <w:jc w:val="both"/>
        <w:rPr>
          <w:rFonts w:ascii="標楷體" w:eastAsia="標楷體" w:hAnsi="標楷體"/>
          <w:color w:val="000000"/>
          <w:sz w:val="36"/>
          <w:szCs w:val="40"/>
          <w:u w:val="single"/>
        </w:rPr>
      </w:pPr>
      <w:r w:rsidRPr="00AB3C58">
        <w:rPr>
          <w:rFonts w:ascii="標楷體" w:eastAsia="標楷體" w:hAnsi="標楷體" w:hint="eastAsia"/>
          <w:color w:val="000000"/>
          <w:sz w:val="36"/>
          <w:szCs w:val="40"/>
          <w:u w:val="single"/>
        </w:rPr>
        <w:t>問卷g</w:t>
      </w:r>
      <w:r w:rsidRPr="00AB3C58">
        <w:rPr>
          <w:rFonts w:ascii="標楷體" w:eastAsia="標楷體" w:hAnsi="標楷體"/>
          <w:color w:val="000000"/>
          <w:sz w:val="36"/>
          <w:szCs w:val="40"/>
          <w:u w:val="single"/>
        </w:rPr>
        <w:t xml:space="preserve">oogle form </w:t>
      </w:r>
    </w:p>
    <w:p w14:paraId="0321EE77" w14:textId="12C9EC41" w:rsidR="00B6596C" w:rsidRPr="00B6596C" w:rsidRDefault="008254EE" w:rsidP="00903AF9">
      <w:pPr>
        <w:spacing w:line="440" w:lineRule="exact"/>
        <w:ind w:firstLineChars="100" w:firstLine="200"/>
        <w:jc w:val="center"/>
        <w:rPr>
          <w:rFonts w:ascii="標楷體" w:eastAsia="標楷體" w:hAnsi="標楷體"/>
          <w:color w:val="000000"/>
          <w:sz w:val="28"/>
          <w:szCs w:val="40"/>
        </w:rPr>
      </w:pPr>
      <w:r>
        <w:rPr>
          <w:noProof/>
        </w:rPr>
        <w:pict w14:anchorId="7B5946B3">
          <v:shape id="_x0000_s2658" type="#_x0000_t75" style="position:absolute;left:0;text-align:left;margin-left:93.45pt;margin-top:21.45pt;width:83.3pt;height:83.3pt;z-index:251803136;visibility:visible;mso-wrap-style:square;mso-wrap-distance-left:9pt;mso-wrap-distance-top:0;mso-wrap-distance-right:9pt;mso-wrap-distance-bottom:0;mso-position-horizontal-relative:text;mso-position-vertical-relative:text">
            <v:imagedata r:id="rId19" o:title=""/>
          </v:shape>
        </w:pict>
      </w:r>
      <w:r w:rsidR="00B6596C" w:rsidRPr="00B6596C">
        <w:rPr>
          <w:rFonts w:ascii="標楷體" w:eastAsia="標楷體" w:hAnsi="標楷體" w:hint="eastAsia"/>
          <w:color w:val="000000"/>
          <w:sz w:val="28"/>
          <w:szCs w:val="40"/>
        </w:rPr>
        <w:t>組別</w:t>
      </w:r>
      <w:r w:rsidR="00B6596C" w:rsidRPr="00B6596C">
        <w:rPr>
          <w:rFonts w:ascii="標楷體" w:eastAsia="標楷體" w:hAnsi="標楷體"/>
          <w:color w:val="000000"/>
          <w:sz w:val="28"/>
          <w:szCs w:val="40"/>
        </w:rPr>
        <w:t>1</w:t>
      </w:r>
      <w:r w:rsidR="00B6596C">
        <w:rPr>
          <w:rFonts w:ascii="標楷體" w:eastAsia="標楷體" w:hAnsi="標楷體"/>
          <w:color w:val="000000"/>
          <w:sz w:val="28"/>
          <w:szCs w:val="40"/>
        </w:rPr>
        <w:t xml:space="preserve">          </w:t>
      </w:r>
      <w:r w:rsidR="00903AF9">
        <w:rPr>
          <w:rFonts w:ascii="標楷體" w:eastAsia="標楷體" w:hAnsi="標楷體"/>
          <w:color w:val="000000"/>
          <w:sz w:val="28"/>
          <w:szCs w:val="40"/>
        </w:rPr>
        <w:tab/>
      </w:r>
      <w:r w:rsidR="00B6596C" w:rsidRPr="00B6596C">
        <w:rPr>
          <w:rFonts w:ascii="標楷體" w:eastAsia="標楷體" w:hAnsi="標楷體" w:hint="eastAsia"/>
          <w:color w:val="000000"/>
          <w:sz w:val="28"/>
          <w:szCs w:val="40"/>
        </w:rPr>
        <w:t>組別</w:t>
      </w:r>
      <w:r w:rsidR="00B6596C">
        <w:rPr>
          <w:rFonts w:ascii="標楷體" w:eastAsia="標楷體" w:hAnsi="標楷體"/>
          <w:color w:val="000000"/>
          <w:sz w:val="28"/>
          <w:szCs w:val="40"/>
        </w:rPr>
        <w:t>2</w:t>
      </w:r>
      <w:r w:rsidR="00903AF9">
        <w:rPr>
          <w:rFonts w:ascii="標楷體" w:eastAsia="標楷體" w:hAnsi="標楷體"/>
          <w:color w:val="000000"/>
          <w:sz w:val="28"/>
          <w:szCs w:val="40"/>
        </w:rPr>
        <w:tab/>
      </w:r>
      <w:r w:rsidR="00903AF9">
        <w:rPr>
          <w:rFonts w:ascii="標楷體" w:eastAsia="標楷體" w:hAnsi="標楷體"/>
          <w:color w:val="000000"/>
          <w:sz w:val="28"/>
          <w:szCs w:val="40"/>
        </w:rPr>
        <w:tab/>
      </w:r>
      <w:r w:rsidR="00903AF9">
        <w:rPr>
          <w:rFonts w:ascii="標楷體" w:eastAsia="標楷體" w:hAnsi="標楷體"/>
          <w:color w:val="000000"/>
          <w:sz w:val="28"/>
          <w:szCs w:val="40"/>
        </w:rPr>
        <w:tab/>
      </w:r>
      <w:r w:rsidR="00903AF9">
        <w:rPr>
          <w:rFonts w:ascii="標楷體" w:eastAsia="標楷體" w:hAnsi="標楷體"/>
          <w:color w:val="000000"/>
          <w:sz w:val="28"/>
          <w:szCs w:val="40"/>
        </w:rPr>
        <w:tab/>
      </w:r>
      <w:r w:rsidR="00B6596C" w:rsidRPr="00B6596C">
        <w:rPr>
          <w:rFonts w:ascii="標楷體" w:eastAsia="標楷體" w:hAnsi="標楷體" w:hint="eastAsia"/>
          <w:color w:val="000000"/>
          <w:sz w:val="28"/>
          <w:szCs w:val="40"/>
        </w:rPr>
        <w:t>組別</w:t>
      </w:r>
      <w:r w:rsidR="00B6596C">
        <w:rPr>
          <w:rFonts w:ascii="標楷體" w:eastAsia="標楷體" w:hAnsi="標楷體"/>
          <w:color w:val="000000"/>
          <w:sz w:val="28"/>
          <w:szCs w:val="40"/>
        </w:rPr>
        <w:t>3</w:t>
      </w:r>
    </w:p>
    <w:p w14:paraId="3A0B6814" w14:textId="2B4C40A7" w:rsidR="00EE6127" w:rsidRDefault="008254EE" w:rsidP="00903AF9">
      <w:pPr>
        <w:spacing w:line="440" w:lineRule="exact"/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noProof/>
        </w:rPr>
        <w:pict w14:anchorId="7C385C0A">
          <v:shape id="_x0000_s2659" type="#_x0000_t75" style="position:absolute;left:0;text-align:left;margin-left:210.8pt;margin-top:2pt;width:80.1pt;height:80.1pt;z-index:251805184;visibility:visible;mso-wrap-style:square;mso-wrap-distance-left:9pt;mso-wrap-distance-top:0;mso-wrap-distance-right:9pt;mso-wrap-distance-bottom:0;mso-position-horizontal-relative:text;mso-position-vertical-relative:text">
            <v:imagedata r:id="rId20" o:title=""/>
          </v:shape>
        </w:pict>
      </w:r>
      <w:r>
        <w:rPr>
          <w:noProof/>
        </w:rPr>
        <w:pict w14:anchorId="5CCA8E78">
          <v:shape id="_x0000_s2660" type="#_x0000_t75" style="position:absolute;left:0;text-align:left;margin-left:330pt;margin-top:2.7pt;width:78.65pt;height:78.65pt;z-index:2518072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">
            <v:imagedata r:id="rId21" o:title=""/>
            <w10:wrap anchorx="margin"/>
          </v:shape>
        </w:pict>
      </w:r>
    </w:p>
    <w:p w14:paraId="5E165963" w14:textId="34968882" w:rsidR="00EE6127" w:rsidRDefault="0052372B" w:rsidP="0052372B">
      <w:pPr>
        <w:tabs>
          <w:tab w:val="left" w:pos="7053"/>
        </w:tabs>
        <w:spacing w:line="440" w:lineRule="exact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/>
          <w:color w:val="000000"/>
          <w:sz w:val="40"/>
          <w:szCs w:val="40"/>
        </w:rPr>
        <w:tab/>
      </w:r>
    </w:p>
    <w:p w14:paraId="5A4398AA" w14:textId="2FE8E308" w:rsidR="00EE6127" w:rsidRDefault="00EE6127" w:rsidP="00903AF9">
      <w:pPr>
        <w:spacing w:line="440" w:lineRule="exact"/>
        <w:jc w:val="center"/>
        <w:rPr>
          <w:rFonts w:ascii="標楷體" w:eastAsia="標楷體" w:hAnsi="標楷體"/>
          <w:color w:val="000000"/>
          <w:sz w:val="40"/>
          <w:szCs w:val="40"/>
        </w:rPr>
      </w:pPr>
    </w:p>
    <w:p w14:paraId="59F6785C" w14:textId="3998EFE0" w:rsidR="00EE6127" w:rsidRDefault="00EE6127" w:rsidP="00903AF9">
      <w:pPr>
        <w:spacing w:line="440" w:lineRule="exact"/>
        <w:jc w:val="center"/>
        <w:rPr>
          <w:rFonts w:ascii="標楷體" w:eastAsia="標楷體" w:hAnsi="標楷體"/>
          <w:color w:val="000000"/>
          <w:sz w:val="40"/>
          <w:szCs w:val="40"/>
        </w:rPr>
      </w:pPr>
    </w:p>
    <w:p w14:paraId="479E0BD8" w14:textId="60204C80" w:rsidR="0052372B" w:rsidRPr="00B6596C" w:rsidRDefault="008254EE" w:rsidP="0052372B">
      <w:pPr>
        <w:spacing w:line="440" w:lineRule="exact"/>
        <w:ind w:firstLineChars="100" w:firstLine="200"/>
        <w:jc w:val="center"/>
        <w:rPr>
          <w:rFonts w:ascii="標楷體" w:eastAsia="標楷體" w:hAnsi="標楷體"/>
          <w:color w:val="000000"/>
          <w:sz w:val="28"/>
          <w:szCs w:val="40"/>
        </w:rPr>
      </w:pPr>
      <w:r>
        <w:rPr>
          <w:noProof/>
        </w:rPr>
        <w:pict w14:anchorId="6985443F">
          <v:shape id="_x0000_s2663" type="#_x0000_t75" style="position:absolute;left:0;text-align:left;margin-left:330.85pt;margin-top:20.65pt;width:79.35pt;height:79.35pt;z-index:251813376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22" o:title=""/>
            <w10:wrap anchorx="margin"/>
          </v:shape>
        </w:pict>
      </w:r>
      <w:r>
        <w:rPr>
          <w:noProof/>
        </w:rPr>
        <w:pict w14:anchorId="2FFDBCE9">
          <v:shape id="_x0000_s2662" type="#_x0000_t75" style="position:absolute;left:0;text-align:left;margin-left:211.45pt;margin-top:18.65pt;width:80.1pt;height:80.1pt;z-index:251811328;visibility:visible;mso-wrap-style:square;mso-wrap-distance-left:9pt;mso-wrap-distance-top:0;mso-wrap-distance-right:9pt;mso-wrap-distance-bottom:0;mso-position-horizontal-relative:text;mso-position-vertical-relative:text">
            <v:imagedata r:id="rId23" o:title=""/>
          </v:shape>
        </w:pict>
      </w:r>
      <w:r>
        <w:rPr>
          <w:noProof/>
        </w:rPr>
        <w:pict w14:anchorId="43364BD4">
          <v:shape id="_x0000_s2661" type="#_x0000_t75" style="position:absolute;left:0;text-align:left;margin-left:97.35pt;margin-top:20.65pt;width:78.1pt;height:78.1pt;z-index:251809280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24" o:title=""/>
            <w10:wrap anchorx="margin"/>
          </v:shape>
        </w:pict>
      </w:r>
      <w:r w:rsidR="0052372B" w:rsidRPr="00B6596C">
        <w:rPr>
          <w:rFonts w:ascii="標楷體" w:eastAsia="標楷體" w:hAnsi="標楷體" w:hint="eastAsia"/>
          <w:color w:val="000000"/>
          <w:sz w:val="28"/>
          <w:szCs w:val="40"/>
        </w:rPr>
        <w:t>組別</w:t>
      </w:r>
      <w:r w:rsidR="0052372B">
        <w:rPr>
          <w:rFonts w:ascii="標楷體" w:eastAsia="標楷體" w:hAnsi="標楷體"/>
          <w:color w:val="000000"/>
          <w:sz w:val="28"/>
          <w:szCs w:val="40"/>
        </w:rPr>
        <w:t xml:space="preserve">4          </w:t>
      </w:r>
      <w:r w:rsidR="0052372B">
        <w:rPr>
          <w:rFonts w:ascii="標楷體" w:eastAsia="標楷體" w:hAnsi="標楷體"/>
          <w:color w:val="000000"/>
          <w:sz w:val="28"/>
          <w:szCs w:val="40"/>
        </w:rPr>
        <w:tab/>
      </w:r>
      <w:r w:rsidR="0052372B" w:rsidRPr="00B6596C">
        <w:rPr>
          <w:rFonts w:ascii="標楷體" w:eastAsia="標楷體" w:hAnsi="標楷體" w:hint="eastAsia"/>
          <w:color w:val="000000"/>
          <w:sz w:val="28"/>
          <w:szCs w:val="40"/>
        </w:rPr>
        <w:t>組別</w:t>
      </w:r>
      <w:r w:rsidR="0052372B">
        <w:rPr>
          <w:rFonts w:ascii="標楷體" w:eastAsia="標楷體" w:hAnsi="標楷體"/>
          <w:color w:val="000000"/>
          <w:sz w:val="28"/>
          <w:szCs w:val="40"/>
        </w:rPr>
        <w:t>5</w:t>
      </w:r>
      <w:r w:rsidR="0052372B">
        <w:rPr>
          <w:rFonts w:ascii="標楷體" w:eastAsia="標楷體" w:hAnsi="標楷體"/>
          <w:color w:val="000000"/>
          <w:sz w:val="28"/>
          <w:szCs w:val="40"/>
        </w:rPr>
        <w:tab/>
      </w:r>
      <w:r w:rsidR="0052372B">
        <w:rPr>
          <w:rFonts w:ascii="標楷體" w:eastAsia="標楷體" w:hAnsi="標楷體"/>
          <w:color w:val="000000"/>
          <w:sz w:val="28"/>
          <w:szCs w:val="40"/>
        </w:rPr>
        <w:tab/>
      </w:r>
      <w:r w:rsidR="0052372B">
        <w:rPr>
          <w:rFonts w:ascii="標楷體" w:eastAsia="標楷體" w:hAnsi="標楷體"/>
          <w:color w:val="000000"/>
          <w:sz w:val="28"/>
          <w:szCs w:val="40"/>
        </w:rPr>
        <w:tab/>
      </w:r>
      <w:r w:rsidR="0052372B">
        <w:rPr>
          <w:rFonts w:ascii="標楷體" w:eastAsia="標楷體" w:hAnsi="標楷體"/>
          <w:color w:val="000000"/>
          <w:sz w:val="28"/>
          <w:szCs w:val="40"/>
        </w:rPr>
        <w:tab/>
      </w:r>
      <w:r w:rsidR="0052372B" w:rsidRPr="00B6596C">
        <w:rPr>
          <w:rFonts w:ascii="標楷體" w:eastAsia="標楷體" w:hAnsi="標楷體" w:hint="eastAsia"/>
          <w:color w:val="000000"/>
          <w:sz w:val="28"/>
          <w:szCs w:val="40"/>
        </w:rPr>
        <w:t>組別</w:t>
      </w:r>
      <w:r w:rsidR="0052372B">
        <w:rPr>
          <w:rFonts w:ascii="標楷體" w:eastAsia="標楷體" w:hAnsi="標楷體"/>
          <w:color w:val="000000"/>
          <w:sz w:val="28"/>
          <w:szCs w:val="40"/>
        </w:rPr>
        <w:t>6</w:t>
      </w:r>
    </w:p>
    <w:p w14:paraId="0C0928E0" w14:textId="2D8B9D5A" w:rsidR="00EE6127" w:rsidRDefault="0052372B" w:rsidP="0052372B">
      <w:pPr>
        <w:tabs>
          <w:tab w:val="left" w:pos="2200"/>
        </w:tabs>
        <w:spacing w:line="440" w:lineRule="exact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/>
          <w:color w:val="000000"/>
          <w:sz w:val="40"/>
          <w:szCs w:val="40"/>
        </w:rPr>
        <w:tab/>
      </w:r>
    </w:p>
    <w:p w14:paraId="0EB208A9" w14:textId="30F976DA" w:rsidR="00B6596C" w:rsidRDefault="00B6596C" w:rsidP="00903AF9">
      <w:pPr>
        <w:spacing w:line="440" w:lineRule="exact"/>
        <w:jc w:val="center"/>
        <w:rPr>
          <w:rFonts w:ascii="標楷體" w:eastAsia="標楷體" w:hAnsi="標楷體"/>
          <w:color w:val="000000"/>
          <w:sz w:val="40"/>
          <w:szCs w:val="40"/>
        </w:rPr>
      </w:pPr>
    </w:p>
    <w:p w14:paraId="6A08B3C1" w14:textId="4C4359B0" w:rsidR="00AB3C58" w:rsidRPr="00AB3C58" w:rsidRDefault="00AB3C58" w:rsidP="00903AF9">
      <w:pPr>
        <w:spacing w:line="440" w:lineRule="exact"/>
        <w:jc w:val="center"/>
        <w:rPr>
          <w:rFonts w:ascii="標楷體" w:eastAsia="標楷體" w:hAnsi="標楷體"/>
          <w:color w:val="000000"/>
          <w:sz w:val="28"/>
          <w:szCs w:val="40"/>
        </w:rPr>
      </w:pPr>
    </w:p>
    <w:p w14:paraId="1468911F" w14:textId="3E66E8A0" w:rsidR="005A39E4" w:rsidRPr="00E91655" w:rsidRDefault="005A39E4" w:rsidP="005A39E4">
      <w:p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  <w:r w:rsidRPr="00E91655">
        <w:rPr>
          <w:rFonts w:ascii="標楷體" w:eastAsia="標楷體" w:hAnsi="標楷體" w:hint="eastAsia"/>
          <w:color w:val="000000"/>
          <w:sz w:val="40"/>
          <w:szCs w:val="40"/>
        </w:rPr>
        <w:lastRenderedPageBreak/>
        <w:t>研習能力：搜集及記錄二手資料</w:t>
      </w:r>
    </w:p>
    <w:p w14:paraId="01B32F8F" w14:textId="7D019572" w:rsidR="004246CA" w:rsidRPr="00E91655" w:rsidRDefault="004246CA" w:rsidP="004246CA">
      <w:pPr>
        <w:pStyle w:val="BodyText-010"/>
        <w:snapToGrid w:val="0"/>
        <w:spacing w:after="300" w:line="360" w:lineRule="exact"/>
        <w:rPr>
          <w:rFonts w:ascii="標楷體" w:hAnsi="標楷體"/>
          <w:color w:val="000000"/>
          <w:sz w:val="40"/>
          <w:szCs w:val="40"/>
        </w:rPr>
      </w:pPr>
      <w:r w:rsidRPr="00E91655">
        <w:rPr>
          <w:rFonts w:ascii="標楷體" w:hAnsi="標楷體" w:hint="eastAsia"/>
          <w:sz w:val="40"/>
          <w:szCs w:val="40"/>
        </w:rPr>
        <w:t>研習</w:t>
      </w:r>
      <w:r w:rsidRPr="00E91655">
        <w:rPr>
          <w:rFonts w:ascii="標楷體" w:hAnsi="標楷體" w:hint="eastAsia"/>
          <w:color w:val="000000"/>
          <w:sz w:val="40"/>
          <w:szCs w:val="40"/>
        </w:rPr>
        <w:t>目標：了解</w:t>
      </w:r>
      <w:r w:rsidR="00123765">
        <w:rPr>
          <w:rFonts w:ascii="標楷體" w:hAnsi="標楷體" w:hint="eastAsia"/>
          <w:color w:val="000000"/>
          <w:sz w:val="40"/>
          <w:szCs w:val="40"/>
        </w:rPr>
        <w:t>不同的</w:t>
      </w:r>
      <w:r w:rsidRPr="00E91655">
        <w:rPr>
          <w:rFonts w:ascii="標楷體" w:hAnsi="標楷體" w:hint="eastAsia"/>
          <w:color w:val="000000"/>
          <w:sz w:val="40"/>
          <w:szCs w:val="40"/>
        </w:rPr>
        <w:t>行人過路處</w:t>
      </w:r>
      <w:r w:rsidR="00123765">
        <w:rPr>
          <w:rFonts w:ascii="標楷體" w:hAnsi="標楷體" w:hint="eastAsia"/>
          <w:color w:val="000000"/>
          <w:sz w:val="40"/>
          <w:szCs w:val="40"/>
        </w:rPr>
        <w:t>的設計</w:t>
      </w:r>
    </w:p>
    <w:p w14:paraId="41DA59B1" w14:textId="26A4B5B8" w:rsidR="007B3FAA" w:rsidRPr="00E91655" w:rsidRDefault="007B3FAA" w:rsidP="004246CA">
      <w:pPr>
        <w:pStyle w:val="BodyText-010"/>
        <w:snapToGrid w:val="0"/>
        <w:spacing w:after="300" w:line="360" w:lineRule="exact"/>
        <w:rPr>
          <w:rFonts w:ascii="標楷體" w:hAnsi="標楷體"/>
          <w:color w:val="000000"/>
          <w:sz w:val="40"/>
          <w:szCs w:val="40"/>
        </w:rPr>
      </w:pPr>
      <w:r w:rsidRPr="00E91655">
        <w:rPr>
          <w:rFonts w:ascii="標楷體" w:hAnsi="標楷體" w:hint="eastAsia"/>
          <w:color w:val="000000"/>
          <w:sz w:val="40"/>
          <w:szCs w:val="40"/>
        </w:rPr>
        <w:t>任務：</w:t>
      </w:r>
      <w:r w:rsidR="00BF1CC6" w:rsidRPr="00E91655">
        <w:rPr>
          <w:rFonts w:ascii="標楷體" w:hAnsi="標楷體" w:hint="eastAsia"/>
          <w:color w:val="000000"/>
          <w:sz w:val="40"/>
          <w:szCs w:val="40"/>
        </w:rPr>
        <w:t>把資料貼在下框</w:t>
      </w:r>
      <w:r w:rsidR="001D4B48" w:rsidRPr="00E91655">
        <w:rPr>
          <w:rFonts w:ascii="標楷體" w:hAnsi="標楷體" w:hint="eastAsia"/>
          <w:color w:val="000000"/>
          <w:sz w:val="40"/>
          <w:szCs w:val="40"/>
        </w:rPr>
        <w:t>內</w:t>
      </w:r>
    </w:p>
    <w:p w14:paraId="2FDB5203" w14:textId="7A7A982E" w:rsidR="007B3FAA" w:rsidRPr="00E91655" w:rsidRDefault="00BF1CC6" w:rsidP="001A18D9">
      <w:pPr>
        <w:numPr>
          <w:ilvl w:val="0"/>
          <w:numId w:val="2"/>
        </w:numPr>
        <w:spacing w:line="440" w:lineRule="exact"/>
        <w:jc w:val="both"/>
        <w:rPr>
          <w:rFonts w:ascii="標楷體" w:eastAsia="標楷體" w:hAnsi="標楷體"/>
          <w:color w:val="000000"/>
          <w:sz w:val="40"/>
          <w:szCs w:val="40"/>
        </w:rPr>
      </w:pPr>
      <w:r w:rsidRPr="00E91655">
        <w:rPr>
          <w:rFonts w:ascii="標楷體" w:eastAsia="標楷體" w:hAnsi="標楷體" w:hint="eastAsia"/>
          <w:color w:val="000000"/>
          <w:sz w:val="40"/>
          <w:szCs w:val="40"/>
        </w:rPr>
        <w:t>搜集</w:t>
      </w:r>
      <w:r w:rsidR="00165C46" w:rsidRPr="00E91655">
        <w:rPr>
          <w:rFonts w:ascii="標楷體" w:eastAsia="標楷體" w:hAnsi="標楷體" w:hint="eastAsia"/>
          <w:color w:val="000000"/>
          <w:sz w:val="40"/>
          <w:szCs w:val="40"/>
        </w:rPr>
        <w:t>不同的行人過路輔助設施</w:t>
      </w:r>
      <w:r w:rsidRPr="00E91655">
        <w:rPr>
          <w:rFonts w:ascii="標楷體" w:eastAsia="標楷體" w:hAnsi="標楷體" w:hint="eastAsia"/>
          <w:color w:val="000000"/>
          <w:sz w:val="40"/>
          <w:szCs w:val="40"/>
        </w:rPr>
        <w:t>的資料</w:t>
      </w:r>
    </w:p>
    <w:p w14:paraId="52C878C3" w14:textId="00D1BE99" w:rsidR="007B3FAA" w:rsidRPr="007B3FAA" w:rsidRDefault="007B3FAA" w:rsidP="005A39E4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4C145E54" w14:textId="70143FE2" w:rsidR="00D233D8" w:rsidRPr="005A39E4" w:rsidRDefault="008254EE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noProof/>
          <w:color w:val="000000"/>
          <w:sz w:val="32"/>
          <w:szCs w:val="32"/>
        </w:rPr>
        <w:pict w14:anchorId="4E63C44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270" type="#_x0000_t176" style="position:absolute;left:0;text-align:left;margin-left:7.15pt;margin-top:5.55pt;width:497.85pt;height:590.9pt;z-index:251646464"/>
        </w:pict>
      </w:r>
    </w:p>
    <w:p w14:paraId="1F1D0C99" w14:textId="57E7BB96" w:rsidR="00D233D8" w:rsidRPr="007C0A05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17489AD4" w14:textId="4097CF6D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5BBEB5F6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3F127F40" w14:textId="4591886A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35460807" w14:textId="0BB16874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7F1F180C" w14:textId="792CB4D5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4BCFF25F" w14:textId="379A6E06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153DD630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633A2346" w14:textId="3D50209E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5DA74E37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5348B66A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182EB43E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7CDF828B" w14:textId="20202764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0763C629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6B5D3524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5178DC52" w14:textId="77777777" w:rsidR="00D233D8" w:rsidRDefault="00D233D8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2E7ABAF1" w14:textId="77777777" w:rsidR="00A37693" w:rsidRDefault="00A37693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201834AF" w14:textId="77777777" w:rsidR="00A37693" w:rsidRDefault="00A37693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5CC05D0B" w14:textId="77777777" w:rsidR="00395F6D" w:rsidRDefault="00395F6D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472697F3" w14:textId="385D229A" w:rsidR="00796DDC" w:rsidRPr="001179D7" w:rsidRDefault="00796DDC" w:rsidP="00615A96">
      <w:pPr>
        <w:spacing w:line="44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</w:p>
    <w:p w14:paraId="4585485E" w14:textId="7052903B" w:rsidR="00773382" w:rsidRDefault="00773382" w:rsidP="00615A96">
      <w:pPr>
        <w:spacing w:line="440" w:lineRule="exact"/>
        <w:jc w:val="both"/>
        <w:rPr>
          <w:color w:val="000000"/>
          <w:sz w:val="32"/>
          <w:szCs w:val="32"/>
        </w:rPr>
      </w:pPr>
    </w:p>
    <w:p w14:paraId="2668A06A" w14:textId="1FE37DCD" w:rsidR="00773382" w:rsidRDefault="00773382" w:rsidP="00615A96">
      <w:pPr>
        <w:spacing w:line="440" w:lineRule="exact"/>
        <w:jc w:val="both"/>
        <w:rPr>
          <w:color w:val="000000"/>
          <w:sz w:val="32"/>
          <w:szCs w:val="32"/>
        </w:rPr>
      </w:pPr>
    </w:p>
    <w:p w14:paraId="31CC174D" w14:textId="77777777" w:rsidR="00B41204" w:rsidRDefault="00B41204" w:rsidP="005C200F">
      <w:pPr>
        <w:spacing w:line="160" w:lineRule="exact"/>
        <w:jc w:val="both"/>
        <w:rPr>
          <w:sz w:val="16"/>
          <w:szCs w:val="16"/>
        </w:rPr>
      </w:pPr>
    </w:p>
    <w:p w14:paraId="7DA6ABDA" w14:textId="77777777" w:rsidR="00B5614F" w:rsidRDefault="00B5614F" w:rsidP="005C200F">
      <w:pPr>
        <w:spacing w:line="160" w:lineRule="exact"/>
        <w:jc w:val="both"/>
        <w:rPr>
          <w:sz w:val="16"/>
          <w:szCs w:val="16"/>
        </w:rPr>
      </w:pPr>
    </w:p>
    <w:p w14:paraId="7E1BC3F3" w14:textId="77777777" w:rsidR="00B5614F" w:rsidRDefault="00B5614F" w:rsidP="005C200F">
      <w:pPr>
        <w:spacing w:line="160" w:lineRule="exact"/>
        <w:jc w:val="both"/>
        <w:rPr>
          <w:sz w:val="16"/>
          <w:szCs w:val="16"/>
        </w:rPr>
      </w:pPr>
    </w:p>
    <w:p w14:paraId="0A3947ED" w14:textId="77777777" w:rsidR="00B5614F" w:rsidRDefault="00B5614F" w:rsidP="005C200F">
      <w:pPr>
        <w:spacing w:line="160" w:lineRule="exact"/>
        <w:jc w:val="both"/>
        <w:rPr>
          <w:sz w:val="16"/>
          <w:szCs w:val="16"/>
        </w:rPr>
      </w:pPr>
    </w:p>
    <w:p w14:paraId="5289124F" w14:textId="77777777" w:rsidR="00B5614F" w:rsidRDefault="00B5614F" w:rsidP="005C200F">
      <w:pPr>
        <w:spacing w:line="160" w:lineRule="exact"/>
        <w:jc w:val="both"/>
        <w:rPr>
          <w:sz w:val="16"/>
          <w:szCs w:val="16"/>
        </w:rPr>
      </w:pPr>
    </w:p>
    <w:p w14:paraId="42E07AF7" w14:textId="77777777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22AB04E1" w14:textId="172B39B8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5A18B895" w14:textId="32EC3272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79403AB7" w14:textId="77777777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59C26374" w14:textId="1B0067E0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799DCFD8" w14:textId="77777777" w:rsidR="00137D2F" w:rsidRDefault="00137D2F" w:rsidP="005C200F">
      <w:pPr>
        <w:spacing w:line="160" w:lineRule="exact"/>
        <w:jc w:val="both"/>
        <w:rPr>
          <w:sz w:val="16"/>
          <w:szCs w:val="16"/>
        </w:rPr>
      </w:pPr>
    </w:p>
    <w:p w14:paraId="67CF1269" w14:textId="77777777" w:rsidR="007C0A05" w:rsidRPr="00A3028A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1391A232" w14:textId="68BB9665" w:rsidR="00B93793" w:rsidRPr="0087728A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56"/>
          <w:szCs w:val="48"/>
          <w:u w:val="single"/>
        </w:rPr>
      </w:pPr>
      <w:r w:rsidRPr="0087728A">
        <w:rPr>
          <w:rFonts w:ascii="標楷體" w:eastAsia="標楷體" w:hAnsi="標楷體"/>
          <w:b/>
          <w:sz w:val="56"/>
          <w:szCs w:val="48"/>
          <w:u w:val="single"/>
        </w:rPr>
        <w:lastRenderedPageBreak/>
        <w:t>正向活動</w:t>
      </w:r>
      <w:r w:rsidR="0087728A">
        <w:rPr>
          <w:rFonts w:ascii="標楷體" w:eastAsia="標楷體" w:hAnsi="標楷體" w:hint="eastAsia"/>
          <w:b/>
          <w:sz w:val="56"/>
          <w:szCs w:val="48"/>
          <w:u w:val="single"/>
        </w:rPr>
        <w:t>1</w:t>
      </w:r>
    </w:p>
    <w:p w14:paraId="550815AE" w14:textId="0B6DC202" w:rsidR="00B93793" w:rsidRPr="00B93793" w:rsidRDefault="00B93793" w:rsidP="00B93793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>結束前</w:t>
      </w:r>
    </w:p>
    <w:p w14:paraId="16C828C3" w14:textId="77777777" w:rsidR="00554393" w:rsidRDefault="00B93793" w:rsidP="00554393">
      <w:pPr>
        <w:numPr>
          <w:ilvl w:val="0"/>
          <w:numId w:val="12"/>
        </w:num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>完成了一天的學習，</w:t>
      </w:r>
    </w:p>
    <w:p w14:paraId="323492EC" w14:textId="5A4B5351" w:rsidR="00B93793" w:rsidRPr="00B93793" w:rsidRDefault="00B93793" w:rsidP="00554393">
      <w:pPr>
        <w:autoSpaceDE w:val="0"/>
        <w:autoSpaceDN w:val="0"/>
        <w:adjustRightInd w:val="0"/>
        <w:spacing w:line="520" w:lineRule="exact"/>
        <w:ind w:left="360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 xml:space="preserve">我想給自己 ______ </w:t>
      </w:r>
      <w:proofErr w:type="gramStart"/>
      <w:r w:rsidRPr="00B93793">
        <w:rPr>
          <w:rFonts w:ascii="標楷體" w:eastAsia="標楷體" w:hAnsi="標楷體"/>
          <w:sz w:val="40"/>
          <w:szCs w:val="40"/>
        </w:rPr>
        <w:t>個</w:t>
      </w:r>
      <w:proofErr w:type="gramEnd"/>
      <w:r w:rsidRPr="00B93793">
        <w:rPr>
          <w:rFonts w:ascii="標楷體" w:eastAsia="標楷體" w:hAnsi="標楷體"/>
          <w:sz w:val="40"/>
          <w:szCs w:val="40"/>
        </w:rPr>
        <w:t>「</w:t>
      </w:r>
      <w:proofErr w:type="gramStart"/>
      <w:r w:rsidR="00D433F3">
        <w:rPr>
          <w:rFonts w:ascii="標楷體" w:eastAsia="標楷體" w:hAnsi="標楷體" w:hint="eastAsia"/>
          <w:sz w:val="40"/>
          <w:szCs w:val="40"/>
        </w:rPr>
        <w:t>叻叻</w:t>
      </w:r>
      <w:proofErr w:type="gramEnd"/>
      <w:r w:rsidRPr="00B93793">
        <w:rPr>
          <w:rFonts w:ascii="標楷體" w:eastAsia="標楷體" w:hAnsi="標楷體"/>
          <w:sz w:val="40"/>
          <w:szCs w:val="40"/>
        </w:rPr>
        <w:t>」獎章。</w:t>
      </w:r>
    </w:p>
    <w:tbl>
      <w:tblPr>
        <w:tblW w:w="9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6"/>
        <w:gridCol w:w="1976"/>
        <w:gridCol w:w="1976"/>
        <w:gridCol w:w="1976"/>
        <w:gridCol w:w="1977"/>
      </w:tblGrid>
      <w:tr w:rsidR="00B93793" w:rsidRPr="00B93793" w14:paraId="2F6541A2" w14:textId="77777777" w:rsidTr="00903AF9">
        <w:trPr>
          <w:trHeight w:val="2443"/>
          <w:jc w:val="center"/>
        </w:trPr>
        <w:tc>
          <w:tcPr>
            <w:tcW w:w="1976" w:type="dxa"/>
            <w:vAlign w:val="center"/>
          </w:tcPr>
          <w:p w14:paraId="79EA5CC0" w14:textId="03FA78A1" w:rsidR="00B93793" w:rsidRDefault="008254EE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pict w14:anchorId="1C212F2B">
                <v:shape id="_x0000_s2603" type="#_x0000_t75" style="position:absolute;left:0;text-align:left;margin-left:16.2pt;margin-top:5.7pt;width:55.35pt;height:67.5pt;z-index:251780608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0A58A858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36964931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25F531FD" w14:textId="063EE9A6" w:rsidR="00B93793" w:rsidRP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專心上課</w:t>
            </w:r>
          </w:p>
        </w:tc>
        <w:tc>
          <w:tcPr>
            <w:tcW w:w="1976" w:type="dxa"/>
            <w:vAlign w:val="center"/>
          </w:tcPr>
          <w:p w14:paraId="6E49E12A" w14:textId="640CA626" w:rsidR="00B93793" w:rsidRDefault="008254EE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  <w:lang w:val="zh-TW"/>
              </w:rPr>
              <w:pict w14:anchorId="1C212F2B">
                <v:shape id="_x0000_s2604" type="#_x0000_t75" style="position:absolute;left:0;text-align:left;margin-left:14.7pt;margin-top:5.1pt;width:55.35pt;height:67.5pt;z-index:251781632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4F7B7E80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1E54E9C5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4A8B90F9" w14:textId="108D7883" w:rsidR="00B93793" w:rsidRP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聆聽指示</w:t>
            </w:r>
          </w:p>
        </w:tc>
        <w:tc>
          <w:tcPr>
            <w:tcW w:w="1976" w:type="dxa"/>
            <w:vAlign w:val="center"/>
          </w:tcPr>
          <w:p w14:paraId="4B64A2BC" w14:textId="4648616C" w:rsidR="00B93793" w:rsidRDefault="008254EE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pict w14:anchorId="1C212F2B">
                <v:shape id="_x0000_s2605" type="#_x0000_t75" style="position:absolute;left:0;text-align:left;margin-left:17pt;margin-top:4.5pt;width:55.35pt;height:67.5pt;z-index:251782656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6E4BEFEC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437F8043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67458708" w14:textId="61CE5428" w:rsidR="00B93793" w:rsidRP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協助同學</w:t>
            </w:r>
          </w:p>
        </w:tc>
        <w:tc>
          <w:tcPr>
            <w:tcW w:w="1976" w:type="dxa"/>
            <w:vAlign w:val="center"/>
          </w:tcPr>
          <w:p w14:paraId="23CA7720" w14:textId="061EA4E7" w:rsidR="00B93793" w:rsidRDefault="008254EE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pict w14:anchorId="1C212F2B">
                <v:shape id="_x0000_s2606" type="#_x0000_t75" style="position:absolute;left:0;text-align:left;margin-left:19.7pt;margin-top:3pt;width:55.35pt;height:67.5pt;z-index:251783680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69EF5CE3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3F054A74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715A314B" w14:textId="67262FD1" w:rsidR="00B93793" w:rsidRP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動手工作</w:t>
            </w:r>
          </w:p>
        </w:tc>
        <w:tc>
          <w:tcPr>
            <w:tcW w:w="1977" w:type="dxa"/>
            <w:vAlign w:val="center"/>
          </w:tcPr>
          <w:p w14:paraId="795E5373" w14:textId="544EF48B" w:rsidR="00B93793" w:rsidRDefault="008254EE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pict w14:anchorId="1C212F2B">
                <v:shape id="_x0000_s2607" type="#_x0000_t75" style="position:absolute;left:0;text-align:left;margin-left:16.5pt;margin-top:8.1pt;width:55.35pt;height:67.5pt;z-index:251784704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4EA4B927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7E45BF2B" w14:textId="77777777" w:rsid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2C21FFF6" w14:textId="7408522F" w:rsidR="00B93793" w:rsidRPr="00B93793" w:rsidRDefault="00B93793" w:rsidP="00B93793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勇於嘗試</w:t>
            </w:r>
          </w:p>
        </w:tc>
      </w:tr>
    </w:tbl>
    <w:p w14:paraId="5A939F58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sz w:val="40"/>
          <w:szCs w:val="40"/>
        </w:rPr>
      </w:pPr>
    </w:p>
    <w:p w14:paraId="6C54D559" w14:textId="77777777" w:rsidR="00B93793" w:rsidRPr="00B93793" w:rsidRDefault="00B93793" w:rsidP="0087728A">
      <w:pPr>
        <w:numPr>
          <w:ilvl w:val="0"/>
          <w:numId w:val="13"/>
        </w:num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 xml:space="preserve">完成了一天的學習，我發現了自己擁有下面能力… </w:t>
      </w:r>
    </w:p>
    <w:p w14:paraId="32EACC60" w14:textId="4CA11894" w:rsidR="00D433F3" w:rsidRDefault="00B93793" w:rsidP="00D433F3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>(請選擇拼圖方塊，並填上</w:t>
      </w:r>
      <w:r w:rsidR="00D433F3">
        <w:rPr>
          <w:rFonts w:ascii="標楷體" w:eastAsia="標楷體" w:hAnsi="標楷體" w:hint="eastAsia"/>
          <w:sz w:val="40"/>
          <w:szCs w:val="40"/>
        </w:rPr>
        <w:t>顏</w:t>
      </w:r>
      <w:r w:rsidRPr="00B93793">
        <w:rPr>
          <w:rFonts w:ascii="標楷體" w:eastAsia="標楷體" w:hAnsi="標楷體"/>
          <w:sz w:val="40"/>
          <w:szCs w:val="40"/>
        </w:rPr>
        <w:t>色。</w:t>
      </w:r>
      <w:r w:rsidR="00D433F3">
        <w:rPr>
          <w:rFonts w:ascii="標楷體" w:eastAsia="標楷體" w:hAnsi="標楷體" w:hint="eastAsia"/>
          <w:sz w:val="40"/>
          <w:szCs w:val="40"/>
        </w:rPr>
        <w:t>)</w:t>
      </w:r>
    </w:p>
    <w:p w14:paraId="5B38CA65" w14:textId="77777777" w:rsidR="00D433F3" w:rsidRDefault="00D433F3" w:rsidP="00D433F3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2E6FAAC3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</w:rPr>
      </w:pPr>
      <w:r w:rsidRPr="00B93793">
        <w:rPr>
          <w:rFonts w:ascii="標楷體" w:eastAsia="標楷體" w:hAnsi="標楷體"/>
          <w:b/>
          <w:sz w:val="40"/>
          <w:szCs w:val="40"/>
          <w:u w:val="single"/>
        </w:rPr>
        <w:t>「我的強項特質」</w:t>
      </w:r>
    </w:p>
    <w:p w14:paraId="0CF6B4EA" w14:textId="695D4EEA" w:rsidR="00B93793" w:rsidRPr="00B93793" w:rsidRDefault="008254EE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bdr w:val="single" w:sz="4" w:space="0" w:color="auto"/>
        </w:rPr>
      </w:pPr>
      <w:r>
        <w:rPr>
          <w:rFonts w:ascii="標楷體" w:eastAsia="標楷體" w:hAnsi="標楷體"/>
          <w:sz w:val="40"/>
          <w:szCs w:val="40"/>
          <w:bdr w:val="single" w:sz="4" w:space="0" w:color="auto"/>
        </w:rPr>
        <w:pict w14:anchorId="55DBB937">
          <v:group id="群組 550" o:spid="_x0000_s2584" style="position:absolute;left:0;text-align:left;margin-left:42pt;margin-top:22.9pt;width:461.05pt;height:257.5pt;z-index:251778560" coordsize="58553,3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">
            <v:group id="群組 536" o:spid="_x0000_s2585" style="position:absolute;width:58553;height:32702" coordsize="58553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<v:group id="群組 537" o:spid="_x0000_s2586" style="position:absolute;width:58553;height:32702" coordsize="58553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<v:shape id="image10.png" o:spid="_x0000_s2587" type="#_x0000_t75" alt="相關圖片" style="position:absolute;width:58553;height:3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" stroked="t" strokeweight="1pt">
                  <v:imagedata r:id="rId26" o:title="相關圖片"/>
                </v:shape>
                <v:rect id="矩形 539" o:spid="_x0000_s2588" style="position:absolute;left:29738;top:7496;width:10437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" filled="f" stroked="f">
                  <v:textbox inset="2.53958mm,1.2694mm,2.53958mm,1.2694mm">
                    <w:txbxContent>
                      <w:p w14:paraId="4724A8A3" w14:textId="77777777" w:rsidR="00ED2A0B" w:rsidRPr="00D433F3" w:rsidRDefault="00ED2A0B" w:rsidP="00B93793">
                        <w:pPr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領導力</w:t>
                        </w:r>
                      </w:p>
                    </w:txbxContent>
                  </v:textbox>
                </v:rect>
                <v:rect id="矩形 540" o:spid="_x0000_s2589" style="position:absolute;left:4366;top:7002;width:923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" filled="f" stroked="f">
                  <v:textbox inset="2.53958mm,1.2694mm,2.53958mm,1.2694mm">
                    <w:txbxContent>
                      <w:p w14:paraId="64664024" w14:textId="77777777" w:rsidR="00ED2A0B" w:rsidRPr="00D433F3" w:rsidRDefault="00ED2A0B" w:rsidP="00B93793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積極</w:t>
                        </w:r>
                      </w:p>
                      <w:p w14:paraId="41B7977E" w14:textId="77777777" w:rsidR="00ED2A0B" w:rsidRPr="00D433F3" w:rsidRDefault="00ED2A0B" w:rsidP="00B93793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樂觀</w:t>
                        </w:r>
                      </w:p>
                    </w:txbxContent>
                  </v:textbox>
                </v:rect>
                <v:rect id="矩形 541" o:spid="_x0000_s2590" style="position:absolute;left:44401;top:6507;width:738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" filled="f" stroked="f">
                  <v:textbox inset="2.53958mm,1.2694mm,2.53958mm,1.2694mm">
                    <w:txbxContent>
                      <w:p w14:paraId="3B3BA4A0" w14:textId="77777777" w:rsidR="00ED2A0B" w:rsidRPr="00D433F3" w:rsidRDefault="00ED2A0B" w:rsidP="00B93793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熱愛</w:t>
                        </w:r>
                      </w:p>
                      <w:p w14:paraId="7A275E85" w14:textId="77777777" w:rsidR="00ED2A0B" w:rsidRPr="00D433F3" w:rsidRDefault="00ED2A0B" w:rsidP="00B93793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學習</w:t>
                        </w:r>
                      </w:p>
                    </w:txbxContent>
                  </v:textbox>
                </v:rect>
                <v:rect id="矩形 542" o:spid="_x0000_s2591" style="position:absolute;left:7249;top:18699;width:4449;height:1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" filled="f" stroked="f">
                  <v:textbox inset="2.53958mm,1.2694mm,2.53958mm,1.2694mm">
                    <w:txbxContent>
                      <w:p w14:paraId="536210B2" w14:textId="77777777" w:rsidR="00ED2A0B" w:rsidRPr="00D433F3" w:rsidRDefault="00ED2A0B" w:rsidP="00B93793">
                        <w:pPr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勇敢</w:t>
                        </w:r>
                      </w:p>
                    </w:txbxContent>
                  </v:textbox>
                </v:rect>
              </v:group>
              <v:rect id="矩形 543" o:spid="_x0000_s2592" style="position:absolute;left:20017;top:5601;width:3906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" filled="f" stroked="f">
                <v:textbox inset="2.53958mm,1.2694mm,2.53958mm,1.2694mm">
                  <w:txbxContent>
                    <w:p w14:paraId="74276A95" w14:textId="77777777" w:rsidR="00ED2A0B" w:rsidRPr="00D433F3" w:rsidRDefault="00ED2A0B" w:rsidP="00B93793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謙</w:t>
                      </w:r>
                    </w:p>
                    <w:p w14:paraId="2730C1E1" w14:textId="77777777" w:rsidR="00ED2A0B" w:rsidRPr="00D433F3" w:rsidRDefault="00ED2A0B" w:rsidP="00B93793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虛</w:t>
                      </w:r>
                    </w:p>
                  </w:txbxContent>
                </v:textbox>
              </v:rect>
              <v:rect id="矩形 544" o:spid="_x0000_s2593" style="position:absolute;left:16887;top:20429;width:1043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" filled="f" stroked="f">
                <v:textbox inset="2.53958mm,1.2694mm,2.53958mm,1.2694mm">
                  <w:txbxContent>
                    <w:p w14:paraId="148A9002" w14:textId="77777777" w:rsidR="00ED2A0B" w:rsidRPr="00D433F3" w:rsidRDefault="00ED2A0B" w:rsidP="00B93793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好奇心</w:t>
                      </w:r>
                    </w:p>
                  </w:txbxContent>
                </v:textbox>
              </v:rect>
              <v:rect id="矩形 545" o:spid="_x0000_s2594" style="position:absolute;left:32127;top:18699;width:5756;height:1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" filled="f" stroked="f">
                <v:textbox inset="2.53958mm,1.2694mm,2.53958mm,1.2694mm">
                  <w:txbxContent>
                    <w:p w14:paraId="22C36A34" w14:textId="77777777" w:rsidR="00ED2A0B" w:rsidRPr="00D433F3" w:rsidRDefault="00ED2A0B" w:rsidP="00B93793">
                      <w:pPr>
                        <w:spacing w:line="440" w:lineRule="exact"/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創</w:t>
                      </w:r>
                    </w:p>
                    <w:p w14:paraId="3DCE1FB0" w14:textId="77777777" w:rsidR="00ED2A0B" w:rsidRPr="00D433F3" w:rsidRDefault="00ED2A0B" w:rsidP="00B93793">
                      <w:pPr>
                        <w:spacing w:line="440" w:lineRule="exact"/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造</w:t>
                      </w:r>
                    </w:p>
                    <w:p w14:paraId="27A271C4" w14:textId="77777777" w:rsidR="00ED2A0B" w:rsidRDefault="00ED2A0B" w:rsidP="00B93793">
                      <w:pPr>
                        <w:spacing w:line="440" w:lineRule="exact"/>
                        <w:jc w:val="center"/>
                        <w:textDirection w:val="btLr"/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力</w:t>
                      </w:r>
                    </w:p>
                  </w:txbxContent>
                </v:textbox>
              </v:rect>
            </v:group>
            <v:rect id="矩形 546" o:spid="_x0000_s2595" style="position:absolute;left:41463;top:20337;width:12287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" filled="f" stroked="f">
              <v:textbox inset="2.53958mm,1.2694mm,2.53958mm,1.2694mm">
                <w:txbxContent>
                  <w:p w14:paraId="1DF322FA" w14:textId="77777777" w:rsidR="00ED2A0B" w:rsidRPr="00D433F3" w:rsidRDefault="00ED2A0B" w:rsidP="00B93793">
                    <w:pPr>
                      <w:spacing w:line="400" w:lineRule="auto"/>
                      <w:jc w:val="center"/>
                      <w:textDirection w:val="btLr"/>
                      <w:rPr>
                        <w:rFonts w:ascii="標楷體" w:eastAsia="標楷體" w:hAnsi="標楷體"/>
                      </w:rPr>
                    </w:pPr>
                    <w:r w:rsidRPr="00D433F3">
                      <w:rPr>
                        <w:rFonts w:ascii="標楷體" w:eastAsia="標楷體" w:hAnsi="標楷體" w:cs="MKaiHK-SemiBold"/>
                        <w:color w:val="000000"/>
                        <w:sz w:val="36"/>
                      </w:rPr>
                      <w:t>合作能力</w:t>
                    </w:r>
                  </w:p>
                </w:txbxContent>
              </v:textbox>
            </v:rect>
          </v:group>
        </w:pict>
      </w:r>
    </w:p>
    <w:p w14:paraId="6F871FB7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bdr w:val="single" w:sz="4" w:space="0" w:color="auto"/>
        </w:rPr>
      </w:pPr>
    </w:p>
    <w:p w14:paraId="2DD89DDA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6A2C7D19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47C81E2B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633A3BA6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4C0F3BF3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7F7BC1A6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49C0FE7B" w14:textId="77777777" w:rsidR="00B93793" w:rsidRPr="00B93793" w:rsidRDefault="00B93793" w:rsidP="00B93793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1087737D" w14:textId="77777777" w:rsidR="00620F9D" w:rsidRPr="00B93793" w:rsidRDefault="00C3561A" w:rsidP="001151C6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sz w:val="40"/>
          <w:szCs w:val="40"/>
          <w:bdr w:val="single" w:sz="4" w:space="0" w:color="auto"/>
        </w:rPr>
      </w:pPr>
      <w:r w:rsidRPr="00B93793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活動</w:t>
      </w:r>
      <w:proofErr w:type="gramStart"/>
      <w:r w:rsidRPr="00B93793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三</w:t>
      </w:r>
      <w:proofErr w:type="gramEnd"/>
      <w:r w:rsidRPr="00B93793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：歸納資料</w:t>
      </w:r>
    </w:p>
    <w:p w14:paraId="66385231" w14:textId="21010DA1" w:rsidR="00620F9D" w:rsidRDefault="00620F9D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p w14:paraId="40748C45" w14:textId="52361A9E" w:rsidR="00B93793" w:rsidRDefault="00B9379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p w14:paraId="00A7FA4A" w14:textId="4739A905" w:rsidR="00B93793" w:rsidRDefault="00B9379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p w14:paraId="0A16113E" w14:textId="74AF5471" w:rsidR="00B93793" w:rsidRDefault="00B9379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p w14:paraId="05475D87" w14:textId="77777777" w:rsidR="00D433F3" w:rsidRPr="00B93793" w:rsidRDefault="00D433F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p w14:paraId="4E407FA4" w14:textId="1839B7F9" w:rsidR="00D433F3" w:rsidRPr="0087728A" w:rsidRDefault="00D433F3" w:rsidP="0087728A">
      <w:pPr>
        <w:jc w:val="center"/>
        <w:rPr>
          <w:rFonts w:ascii="標楷體" w:eastAsia="標楷體" w:hAnsi="標楷體"/>
          <w:b/>
          <w:sz w:val="56"/>
          <w:szCs w:val="48"/>
          <w:u w:val="single"/>
        </w:rPr>
      </w:pPr>
      <w:r w:rsidRPr="0087728A">
        <w:rPr>
          <w:rFonts w:ascii="標楷體" w:eastAsia="標楷體" w:hAnsi="標楷體"/>
          <w:b/>
          <w:sz w:val="56"/>
          <w:szCs w:val="48"/>
          <w:u w:val="single"/>
        </w:rPr>
        <w:lastRenderedPageBreak/>
        <w:t>正向活動</w:t>
      </w:r>
      <w:r w:rsidR="0087728A" w:rsidRPr="0087728A">
        <w:rPr>
          <w:rFonts w:ascii="標楷體" w:eastAsia="標楷體" w:hAnsi="標楷體" w:hint="eastAsia"/>
          <w:b/>
          <w:sz w:val="56"/>
          <w:szCs w:val="48"/>
          <w:u w:val="single"/>
        </w:rPr>
        <w:t>2</w:t>
      </w:r>
    </w:p>
    <w:p w14:paraId="1B6D9691" w14:textId="60CAB531" w:rsidR="00D433F3" w:rsidRPr="00D433F3" w:rsidRDefault="00D433F3" w:rsidP="00D433F3">
      <w:pPr>
        <w:ind w:left="284"/>
        <w:rPr>
          <w:rFonts w:ascii="標楷體" w:eastAsia="標楷體" w:hAnsi="標楷體" w:cs="標楷體"/>
          <w:b/>
          <w:sz w:val="40"/>
          <w:szCs w:val="40"/>
        </w:rPr>
      </w:pPr>
      <w:r w:rsidRPr="00D433F3">
        <w:rPr>
          <w:rFonts w:ascii="標楷體" w:eastAsia="標楷體" w:hAnsi="標楷體" w:cs="標楷體"/>
          <w:b/>
          <w:sz w:val="40"/>
          <w:szCs w:val="40"/>
        </w:rPr>
        <w:t>開始</w:t>
      </w:r>
    </w:p>
    <w:p w14:paraId="5635F6F1" w14:textId="4D5779C0" w:rsidR="00D433F3" w:rsidRPr="00D433F3" w:rsidRDefault="00D433F3" w:rsidP="00D433F3">
      <w:pPr>
        <w:ind w:left="284"/>
        <w:rPr>
          <w:rFonts w:ascii="標楷體" w:eastAsia="標楷體" w:hAnsi="標楷體" w:cs="MKaiHK-SemiBold"/>
          <w:sz w:val="40"/>
          <w:szCs w:val="40"/>
        </w:rPr>
      </w:pPr>
      <w:r w:rsidRPr="00D433F3">
        <w:rPr>
          <w:rFonts w:ascii="標楷體" w:eastAsia="標楷體" w:hAnsi="標楷體" w:cs="標楷體"/>
          <w:sz w:val="40"/>
          <w:szCs w:val="40"/>
        </w:rPr>
        <w:t>1</w:t>
      </w:r>
      <w:r w:rsidRPr="00D433F3">
        <w:rPr>
          <w:rFonts w:ascii="標楷體" w:eastAsia="標楷體" w:hAnsi="標楷體" w:cs="MKaiHK-SemiBold"/>
          <w:sz w:val="40"/>
          <w:szCs w:val="40"/>
        </w:rPr>
        <w:t>. 我今天會做得更好！ (</w:t>
      </w:r>
      <w:r w:rsidRPr="00D433F3">
        <w:rPr>
          <w:rFonts w:ascii="Segoe UI Emoji" w:eastAsia="標楷體" w:hAnsi="Segoe UI Emoji" w:cs="Segoe UI Emoji"/>
          <w:sz w:val="40"/>
          <w:szCs w:val="40"/>
        </w:rPr>
        <w:t>◻</w:t>
      </w:r>
      <w:r w:rsidRPr="00D433F3">
        <w:rPr>
          <w:rFonts w:ascii="標楷體" w:eastAsia="標楷體" w:hAnsi="標楷體" w:cs="MKaiHK-SemiBold"/>
          <w:sz w:val="40"/>
          <w:szCs w:val="40"/>
        </w:rPr>
        <w:t>可二選一或兩項皆選)</w:t>
      </w:r>
      <w:r w:rsidRPr="00D433F3">
        <w:rPr>
          <w:rFonts w:ascii="標楷體" w:eastAsia="標楷體" w:hAnsi="標楷體"/>
          <w:sz w:val="40"/>
          <w:szCs w:val="40"/>
        </w:rPr>
        <w:t xml:space="preserve"> </w:t>
      </w:r>
    </w:p>
    <w:p w14:paraId="6F4F5337" w14:textId="327625A9" w:rsidR="00D433F3" w:rsidRPr="00D433F3" w:rsidRDefault="00D433F3" w:rsidP="00D433F3">
      <w:pPr>
        <w:ind w:left="176" w:hangingChars="44" w:hanging="176"/>
        <w:rPr>
          <w:rFonts w:ascii="標楷體" w:eastAsia="標楷體" w:hAnsi="標楷體" w:cs="MKaiHK-SemiBold"/>
          <w:sz w:val="40"/>
          <w:szCs w:val="40"/>
        </w:rPr>
      </w:pPr>
      <w:r w:rsidRPr="00D433F3">
        <w:rPr>
          <w:rFonts w:ascii="標楷體" w:eastAsia="標楷體" w:hAnsi="標楷體" w:cs="MKaiHK-SemiBold"/>
          <w:sz w:val="40"/>
          <w:szCs w:val="40"/>
        </w:rPr>
        <w:t xml:space="preserve">   </w:t>
      </w:r>
      <w:r w:rsidRPr="00D433F3">
        <w:rPr>
          <w:rFonts w:ascii="Segoe UI Emoji" w:eastAsia="標楷體" w:hAnsi="Segoe UI Emoji" w:cs="Segoe UI Emoji"/>
          <w:sz w:val="40"/>
          <w:szCs w:val="40"/>
        </w:rPr>
        <w:t>◻</w:t>
      </w:r>
      <w:r w:rsidRPr="00D433F3">
        <w:rPr>
          <w:rFonts w:ascii="標楷體" w:eastAsia="標楷體" w:hAnsi="標楷體" w:cs="MKaiHK-SemiBold"/>
          <w:sz w:val="40"/>
          <w:szCs w:val="40"/>
        </w:rPr>
        <w:t xml:space="preserve"> 我會使用「小精兵」價值幫助自己，</w:t>
      </w:r>
    </w:p>
    <w:p w14:paraId="78CB6DA2" w14:textId="30ACFEE3" w:rsidR="00D433F3" w:rsidRPr="00D433F3" w:rsidRDefault="00D433F3" w:rsidP="00D433F3">
      <w:pPr>
        <w:ind w:leftChars="64" w:left="1328" w:hangingChars="300" w:hanging="1200"/>
        <w:rPr>
          <w:rFonts w:ascii="標楷體" w:eastAsia="標楷體" w:hAnsi="標楷體" w:cs="MKaiHK-SemiBold"/>
          <w:sz w:val="40"/>
          <w:szCs w:val="40"/>
        </w:rPr>
      </w:pPr>
      <w:r w:rsidRPr="00D433F3">
        <w:rPr>
          <w:rFonts w:ascii="標楷體" w:eastAsia="標楷體" w:hAnsi="標楷體" w:cs="MKaiHK-SemiBold"/>
          <w:sz w:val="40"/>
          <w:szCs w:val="40"/>
        </w:rPr>
        <w:t xml:space="preserve">      做個有 (</w:t>
      </w:r>
      <w:r>
        <w:rPr>
          <w:rFonts w:ascii="標楷體" w:eastAsia="標楷體" w:hAnsi="標楷體" w:cs="MKaiHK-SemiBold"/>
          <w:sz w:val="40"/>
          <w:szCs w:val="40"/>
        </w:rPr>
        <w:t>*</w:t>
      </w:r>
      <w:r w:rsidRPr="00D433F3">
        <w:rPr>
          <w:rFonts w:ascii="標楷體" w:eastAsia="標楷體" w:hAnsi="標楷體" w:cs="MKaiHK-SemiBold"/>
          <w:sz w:val="40"/>
          <w:szCs w:val="40"/>
        </w:rPr>
        <w:t xml:space="preserve"> 禮貌/盡責/關愛/誠實/創新 ) 的小精兵。</w:t>
      </w:r>
      <w:r w:rsidRPr="00D433F3">
        <w:rPr>
          <w:rFonts w:ascii="標楷體" w:eastAsia="標楷體" w:hAnsi="標楷體" w:cs="MKaiHK-SemiBold"/>
          <w:sz w:val="32"/>
          <w:szCs w:val="40"/>
        </w:rPr>
        <w:t>(*圈出你的選擇)</w:t>
      </w:r>
    </w:p>
    <w:p w14:paraId="2F39D08C" w14:textId="7ED7F3A2" w:rsidR="00D433F3" w:rsidRPr="00D433F3" w:rsidRDefault="00D433F3" w:rsidP="00D433F3">
      <w:pPr>
        <w:ind w:left="176" w:hangingChars="44" w:hanging="176"/>
        <w:rPr>
          <w:rFonts w:ascii="標楷體" w:eastAsia="標楷體" w:hAnsi="標楷體" w:cs="MKaiHK-SemiBold"/>
          <w:sz w:val="40"/>
          <w:szCs w:val="40"/>
        </w:rPr>
      </w:pPr>
      <w:r w:rsidRPr="00D433F3">
        <w:rPr>
          <w:rFonts w:ascii="標楷體" w:eastAsia="標楷體" w:hAnsi="標楷體" w:cs="MKaiHK-SemiBold"/>
          <w:sz w:val="40"/>
          <w:szCs w:val="40"/>
        </w:rPr>
        <w:t xml:space="preserve">   </w:t>
      </w:r>
      <w:r w:rsidRPr="00D433F3">
        <w:rPr>
          <w:rFonts w:ascii="Segoe UI Emoji" w:eastAsia="標楷體" w:hAnsi="Segoe UI Emoji" w:cs="Segoe UI Emoji"/>
          <w:sz w:val="40"/>
          <w:szCs w:val="40"/>
        </w:rPr>
        <w:t>◻</w:t>
      </w:r>
      <w:r w:rsidRPr="00D433F3">
        <w:rPr>
          <w:rFonts w:ascii="標楷體" w:eastAsia="標楷體" w:hAnsi="標楷體" w:cs="MKaiHK-SemiBold"/>
          <w:sz w:val="40"/>
          <w:szCs w:val="40"/>
        </w:rPr>
        <w:t xml:space="preserve"> 我會使用「我的強項特質」來幫助自己及組員。</w:t>
      </w:r>
    </w:p>
    <w:p w14:paraId="58024587" w14:textId="27C2A38E" w:rsidR="00D433F3" w:rsidRPr="00D433F3" w:rsidRDefault="00D433F3" w:rsidP="00D433F3">
      <w:pPr>
        <w:ind w:left="284" w:firstLineChars="600" w:firstLine="1920"/>
        <w:rPr>
          <w:rFonts w:ascii="標楷體" w:eastAsia="標楷體" w:hAnsi="標楷體" w:cs="MKaiHK-SemiBold"/>
          <w:sz w:val="40"/>
          <w:szCs w:val="40"/>
        </w:rPr>
      </w:pPr>
      <w:r w:rsidRPr="00D433F3">
        <w:rPr>
          <w:rFonts w:ascii="標楷體" w:eastAsia="標楷體" w:hAnsi="標楷體" w:cs="MKaiHK-SemiBold"/>
          <w:sz w:val="32"/>
          <w:szCs w:val="40"/>
        </w:rPr>
        <w:t>(*圈出你的選擇)</w:t>
      </w:r>
      <w:r w:rsidRPr="00D433F3">
        <w:rPr>
          <w:rFonts w:ascii="標楷體" w:eastAsia="標楷體" w:hAnsi="標楷體"/>
          <w:sz w:val="40"/>
          <w:szCs w:val="40"/>
        </w:rPr>
        <w:t xml:space="preserve"> </w:t>
      </w:r>
    </w:p>
    <w:tbl>
      <w:tblPr>
        <w:tblW w:w="9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5"/>
        <w:gridCol w:w="1235"/>
        <w:gridCol w:w="1235"/>
        <w:gridCol w:w="1235"/>
        <w:gridCol w:w="1235"/>
        <w:gridCol w:w="1235"/>
        <w:gridCol w:w="1235"/>
        <w:gridCol w:w="1236"/>
      </w:tblGrid>
      <w:tr w:rsidR="00D433F3" w:rsidRPr="00D433F3" w14:paraId="54E7E76C" w14:textId="77777777" w:rsidTr="00903AF9">
        <w:trPr>
          <w:trHeight w:val="1185"/>
          <w:jc w:val="center"/>
        </w:trPr>
        <w:tc>
          <w:tcPr>
            <w:tcW w:w="1235" w:type="dxa"/>
            <w:vAlign w:val="center"/>
          </w:tcPr>
          <w:p w14:paraId="6A322E7F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積極</w:t>
            </w:r>
          </w:p>
          <w:p w14:paraId="222EB1E7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樂觀</w:t>
            </w:r>
          </w:p>
        </w:tc>
        <w:tc>
          <w:tcPr>
            <w:tcW w:w="1235" w:type="dxa"/>
            <w:vAlign w:val="center"/>
          </w:tcPr>
          <w:p w14:paraId="746BB6BE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領導力</w:t>
            </w:r>
          </w:p>
        </w:tc>
        <w:tc>
          <w:tcPr>
            <w:tcW w:w="1235" w:type="dxa"/>
            <w:vAlign w:val="center"/>
          </w:tcPr>
          <w:p w14:paraId="634E9055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好奇心</w:t>
            </w:r>
          </w:p>
        </w:tc>
        <w:tc>
          <w:tcPr>
            <w:tcW w:w="1235" w:type="dxa"/>
            <w:vAlign w:val="center"/>
          </w:tcPr>
          <w:p w14:paraId="5803E9B7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勇敢</w:t>
            </w:r>
          </w:p>
        </w:tc>
        <w:tc>
          <w:tcPr>
            <w:tcW w:w="1235" w:type="dxa"/>
            <w:vAlign w:val="center"/>
          </w:tcPr>
          <w:p w14:paraId="2929ED58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謙虛</w:t>
            </w:r>
          </w:p>
        </w:tc>
        <w:tc>
          <w:tcPr>
            <w:tcW w:w="1235" w:type="dxa"/>
            <w:vAlign w:val="center"/>
          </w:tcPr>
          <w:p w14:paraId="488316F8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創造力</w:t>
            </w:r>
          </w:p>
        </w:tc>
        <w:tc>
          <w:tcPr>
            <w:tcW w:w="1235" w:type="dxa"/>
            <w:vAlign w:val="center"/>
          </w:tcPr>
          <w:p w14:paraId="6815054D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合作</w:t>
            </w:r>
          </w:p>
          <w:p w14:paraId="097959AE" w14:textId="0CAF1410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能力</w:t>
            </w:r>
          </w:p>
        </w:tc>
        <w:tc>
          <w:tcPr>
            <w:tcW w:w="1236" w:type="dxa"/>
            <w:vAlign w:val="center"/>
          </w:tcPr>
          <w:p w14:paraId="0F72219C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熱愛</w:t>
            </w:r>
          </w:p>
          <w:p w14:paraId="28801665" w14:textId="77777777" w:rsidR="00D433F3" w:rsidRPr="00D433F3" w:rsidRDefault="00D433F3" w:rsidP="00903AF9">
            <w:pPr>
              <w:spacing w:line="440" w:lineRule="exact"/>
              <w:jc w:val="center"/>
              <w:rPr>
                <w:rFonts w:ascii="標楷體" w:eastAsia="標楷體" w:hAnsi="標楷體" w:cs="MKaiHK-SemiBold"/>
                <w:sz w:val="40"/>
                <w:szCs w:val="40"/>
              </w:rPr>
            </w:pPr>
            <w:r w:rsidRPr="00D433F3">
              <w:rPr>
                <w:rFonts w:ascii="標楷體" w:eastAsia="標楷體" w:hAnsi="標楷體" w:cs="MKaiHK-SemiBold"/>
                <w:sz w:val="40"/>
                <w:szCs w:val="40"/>
              </w:rPr>
              <w:t>學習</w:t>
            </w:r>
          </w:p>
        </w:tc>
      </w:tr>
    </w:tbl>
    <w:p w14:paraId="78695507" w14:textId="2C2DD4EF" w:rsidR="00D433F3" w:rsidRDefault="00D433F3" w:rsidP="00D433F3">
      <w:pPr>
        <w:spacing w:before="240"/>
        <w:ind w:left="284"/>
        <w:rPr>
          <w:rFonts w:ascii="標楷體" w:eastAsia="標楷體" w:hAnsi="標楷體" w:cs="MKaiHK-SemiBold"/>
          <w:sz w:val="40"/>
          <w:szCs w:val="40"/>
        </w:rPr>
      </w:pPr>
    </w:p>
    <w:p w14:paraId="28CB6F05" w14:textId="5344F1D8" w:rsidR="00D433F3" w:rsidRPr="0087728A" w:rsidRDefault="00D433F3" w:rsidP="0087728A">
      <w:pPr>
        <w:spacing w:before="240"/>
        <w:ind w:left="284"/>
        <w:rPr>
          <w:rFonts w:ascii="標楷體" w:eastAsia="標楷體" w:hAnsi="標楷體" w:cs="MKaiHK-SemiBold"/>
          <w:sz w:val="40"/>
          <w:szCs w:val="40"/>
        </w:rPr>
      </w:pPr>
      <w:r w:rsidRPr="00D433F3">
        <w:rPr>
          <w:rFonts w:ascii="標楷體" w:eastAsia="標楷體" w:hAnsi="標楷體" w:cs="MKaiHK-SemiBold"/>
          <w:sz w:val="40"/>
          <w:szCs w:val="40"/>
        </w:rPr>
        <w:t>2. 請向昨天幫助自己或一起努力合作的同學道謝!</w:t>
      </w:r>
    </w:p>
    <w:p w14:paraId="7F432F88" w14:textId="6782E954" w:rsidR="00D433F3" w:rsidRPr="00D433F3" w:rsidRDefault="008254EE" w:rsidP="00D433F3">
      <w:pPr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pict w14:anchorId="46E20266">
          <v:shape id="image108.png" o:spid="_x0000_s2619" type="#_x0000_t75" alt="相關圖片" style="position:absolute;margin-left:54pt;margin-top:15.55pt;width:80.25pt;height:80.35pt;z-index:25178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stroked="t" strokecolor="#333">
            <v:imagedata r:id="rId27" o:title="相關圖片"/>
            <w10:wrap type="square"/>
          </v:shape>
        </w:pict>
      </w:r>
      <w:r>
        <w:rPr>
          <w:rFonts w:ascii="標楷體" w:eastAsia="標楷體" w:hAnsi="標楷體"/>
          <w:noProof/>
          <w:sz w:val="40"/>
          <w:szCs w:val="40"/>
        </w:rPr>
        <w:pict w14:anchorId="7D5AA581">
          <v:shape id="image14.jpg" o:spid="_x0000_s2618" type="#_x0000_t75" alt="cartoon images shake hands的圖片搜尋結果" style="position:absolute;margin-left:168pt;margin-top:15.55pt;width:76.5pt;height:77.3pt;z-index:25178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stroked="t" strokecolor="#333" strokeweight="1pt">
            <v:imagedata r:id="rId28" o:title="cartoon images shake hands的圖片搜尋結果"/>
            <w10:wrap type="square"/>
          </v:shape>
        </w:pict>
      </w:r>
      <w:r>
        <w:rPr>
          <w:rFonts w:ascii="標楷體" w:eastAsia="標楷體" w:hAnsi="標楷體"/>
          <w:noProof/>
          <w:sz w:val="40"/>
          <w:szCs w:val="40"/>
        </w:rPr>
        <w:pict w14:anchorId="5C2A463F">
          <v:shape id="image68.jpg" o:spid="_x0000_s2617" type="#_x0000_t75" alt="相關圖片" style="position:absolute;margin-left:279.3pt;margin-top:17.05pt;width:77.35pt;height:75.8pt;z-index:25178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stroked="t" strokecolor="#333" strokeweight="1pt">
            <v:imagedata r:id="rId29" o:title="相關圖片"/>
            <w10:wrap type="square"/>
          </v:shape>
        </w:pict>
      </w:r>
      <w:r>
        <w:rPr>
          <w:rFonts w:ascii="標楷體" w:eastAsia="標楷體" w:hAnsi="標楷體"/>
          <w:noProof/>
          <w:sz w:val="40"/>
          <w:szCs w:val="40"/>
        </w:rPr>
        <w:pict w14:anchorId="24CAC5A2">
          <v:shape id="image25.jpg" o:spid="_x0000_s2616" type="#_x0000_t75" alt="cartoon images smiley face的圖片搜尋結果" style="position:absolute;margin-left:395.2pt;margin-top:15.55pt;width:75pt;height:74.95pt;z-index:25178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stroked="t" strokecolor="#333" strokeweight="1pt">
            <v:imagedata r:id="rId30" o:title="cartoon images smiley face的圖片搜尋結果"/>
            <w10:wrap type="square"/>
          </v:shape>
        </w:pict>
      </w:r>
    </w:p>
    <w:p w14:paraId="4F837C8D" w14:textId="68FFDACC" w:rsidR="00D433F3" w:rsidRPr="00D433F3" w:rsidRDefault="00D433F3" w:rsidP="00D433F3">
      <w:pPr>
        <w:tabs>
          <w:tab w:val="left" w:pos="8625"/>
        </w:tabs>
        <w:spacing w:line="360" w:lineRule="auto"/>
        <w:rPr>
          <w:rFonts w:ascii="標楷體" w:eastAsia="標楷體" w:hAnsi="標楷體" w:cs="標楷體"/>
          <w:sz w:val="40"/>
          <w:szCs w:val="40"/>
        </w:rPr>
      </w:pPr>
      <w:r w:rsidRPr="00D433F3">
        <w:rPr>
          <w:rFonts w:ascii="標楷體" w:eastAsia="標楷體" w:hAnsi="標楷體" w:cs="標楷體"/>
          <w:sz w:val="40"/>
          <w:szCs w:val="40"/>
        </w:rPr>
        <w:tab/>
      </w:r>
    </w:p>
    <w:p w14:paraId="0307687F" w14:textId="5B954963" w:rsidR="00D433F3" w:rsidRPr="00D433F3" w:rsidRDefault="00D433F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022CB787" w14:textId="092D3EFF" w:rsidR="00D433F3" w:rsidRPr="00D433F3" w:rsidRDefault="008254EE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pict w14:anchorId="47FA46A1">
          <v:shape id="_x0000_s2622" type="#_x0000_t75" style="position:absolute;margin-left:127.15pt;margin-top:.85pt;width:255.15pt;height:177.9pt;z-index:251790848">
            <v:imagedata r:id="rId31" o:title=""/>
          </v:shape>
        </w:pict>
      </w:r>
    </w:p>
    <w:p w14:paraId="1C766FEA" w14:textId="423D1F26" w:rsidR="00D433F3" w:rsidRDefault="00D433F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  <w:r>
        <w:fldChar w:fldCharType="begin"/>
      </w:r>
      <w:r>
        <w:instrText xml:space="preserve"> INCLUDEPICTURE "https://www.creativefabrica.com/wp-content/uploads/2020/10/26/Thank-you-text-handwritten-Calligraphy-Graphics-6294281-1.jpg" \* MERGEFORMATINET </w:instrText>
      </w:r>
      <w:r>
        <w:fldChar w:fldCharType="separate"/>
      </w:r>
      <w:r w:rsidR="00554393">
        <w:fldChar w:fldCharType="begin"/>
      </w:r>
      <w:r w:rsidR="00554393">
        <w:instrText xml:space="preserve"> INCLUDEPICTURE  "https://www.creativefabrica.com/wp-content/uploads/2020/10/26/Thank-you-text-handwritten-Calligraphy-Graphics-6294281-1.jpg" \* MERGEFORMATINET </w:instrText>
      </w:r>
      <w:r w:rsidR="00554393">
        <w:fldChar w:fldCharType="separate"/>
      </w:r>
      <w:r w:rsidR="00903AF9">
        <w:fldChar w:fldCharType="begin"/>
      </w:r>
      <w:r w:rsidR="00903AF9">
        <w:instrText xml:space="preserve"> INCLUDEPICTURE  "https://www.creativefabrica.com/wp-content/uploads/2020/10/26/Thank-you-text-handwritten-Calligraphy-Graphics-6294281-1.jpg" \* MERGEFORMATINET </w:instrText>
      </w:r>
      <w:r w:rsidR="00903AF9">
        <w:fldChar w:fldCharType="separate"/>
      </w:r>
      <w:r w:rsidR="00ED2A0B">
        <w:fldChar w:fldCharType="begin"/>
      </w:r>
      <w:r w:rsidR="00ED2A0B">
        <w:instrText xml:space="preserve"> INCLUDEPICTURE  "https://www.creativefabrica.com/wp-content/uploads/2020/10/26/Thank-you-text-handwritten-Calligraphy-Graphics-6294281-1.jpg" \* MERGEFORMATINET </w:instrText>
      </w:r>
      <w:r w:rsidR="00ED2A0B">
        <w:fldChar w:fldCharType="separate"/>
      </w:r>
      <w:r w:rsidR="008254EE">
        <w:fldChar w:fldCharType="begin"/>
      </w:r>
      <w:r w:rsidR="008254EE">
        <w:instrText xml:space="preserve"> </w:instrText>
      </w:r>
      <w:r w:rsidR="008254EE">
        <w:instrText>INCLUDEPICTURE  "https://www.creativefabrica.com/wp-content/uploads/2020/10/26/Thank-you-text-handwritten-Calligraphy-Gr</w:instrText>
      </w:r>
      <w:r w:rsidR="008254EE">
        <w:instrText>aphics-6294281-1.jpg" \* MERGEFORMATINET</w:instrText>
      </w:r>
      <w:r w:rsidR="008254EE">
        <w:instrText xml:space="preserve"> </w:instrText>
      </w:r>
      <w:r w:rsidR="008254EE">
        <w:fldChar w:fldCharType="separate"/>
      </w:r>
      <w:r w:rsidR="008254EE">
        <w:pict w14:anchorId="358B7610">
          <v:shape id="_x0000_i1027" type="#_x0000_t75" alt="Thank You Text, Handwritten. Calligraphy Gráfico Por Santy Kamal · Creative  Fabrica" style="width:2152.8pt;height:1497.6pt">
            <v:imagedata r:id="rId32" r:href="rId33"/>
          </v:shape>
        </w:pict>
      </w:r>
      <w:r w:rsidR="008254EE">
        <w:fldChar w:fldCharType="end"/>
      </w:r>
      <w:r w:rsidR="00ED2A0B">
        <w:fldChar w:fldCharType="end"/>
      </w:r>
      <w:r w:rsidR="00903AF9">
        <w:fldChar w:fldCharType="end"/>
      </w:r>
      <w:r w:rsidR="00554393">
        <w:fldChar w:fldCharType="end"/>
      </w:r>
      <w:r>
        <w:fldChar w:fldCharType="end"/>
      </w:r>
    </w:p>
    <w:p w14:paraId="2CF46093" w14:textId="77777777" w:rsidR="00D433F3" w:rsidRDefault="00D433F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76765C57" w14:textId="58B93DF5" w:rsidR="00D433F3" w:rsidRDefault="00D433F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59ABF9B3" w14:textId="77777777" w:rsidR="00D433F3" w:rsidRDefault="00D433F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03E69829" w14:textId="16FEDE7D" w:rsidR="00D433F3" w:rsidRDefault="00D433F3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4AAA0DEB" w14:textId="77777777" w:rsidR="0087728A" w:rsidRDefault="0087728A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39A42A4A" w14:textId="16AE96D4" w:rsidR="004D5195" w:rsidRPr="00A80495" w:rsidRDefault="004D5195" w:rsidP="004D5195">
      <w:pPr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B41204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lastRenderedPageBreak/>
        <w:t>活</w:t>
      </w:r>
      <w:r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動</w:t>
      </w:r>
      <w:proofErr w:type="gramStart"/>
      <w:r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三</w:t>
      </w:r>
      <w:proofErr w:type="gramEnd"/>
      <w:r w:rsidRPr="00B41204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：</w:t>
      </w:r>
      <w:r w:rsidRPr="004D5195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歸納資料</w:t>
      </w:r>
      <w:r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，分析</w:t>
      </w:r>
    </w:p>
    <w:p w14:paraId="7BBD06E7" w14:textId="77777777" w:rsidR="004D5195" w:rsidRDefault="004D5195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0492D7FA" w14:textId="7DD1FBFD" w:rsidR="00620F9D" w:rsidRPr="00620F9D" w:rsidRDefault="00620F9D" w:rsidP="00620F9D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bCs/>
          <w:color w:val="FF0000"/>
          <w:sz w:val="40"/>
          <w:szCs w:val="40"/>
        </w:rPr>
      </w:pPr>
      <w:r w:rsidRPr="00620F9D">
        <w:rPr>
          <w:rFonts w:ascii="標楷體" w:eastAsia="標楷體" w:hAnsi="標楷體" w:hint="eastAsia"/>
          <w:sz w:val="40"/>
          <w:szCs w:val="40"/>
        </w:rPr>
        <w:t>研習能力: 高階思維十三式-推測後果</w:t>
      </w:r>
    </w:p>
    <w:p w14:paraId="1EF05252" w14:textId="50E6F1A5" w:rsidR="00620F9D" w:rsidRPr="00494476" w:rsidRDefault="00494476" w:rsidP="001A18D9">
      <w:pPr>
        <w:widowControl/>
        <w:numPr>
          <w:ilvl w:val="0"/>
          <w:numId w:val="3"/>
        </w:numPr>
        <w:rPr>
          <w:rFonts w:ascii="標楷體" w:eastAsia="標楷體" w:hAnsi="標楷體"/>
          <w:bCs/>
          <w:sz w:val="36"/>
          <w:szCs w:val="36"/>
        </w:rPr>
      </w:pPr>
      <w:r w:rsidRPr="00494476">
        <w:rPr>
          <w:rFonts w:ascii="標楷體" w:eastAsia="標楷體" w:hAnsi="標楷體" w:hint="eastAsia"/>
          <w:bCs/>
          <w:sz w:val="36"/>
          <w:szCs w:val="36"/>
        </w:rPr>
        <w:t>參考之前搜集的一手和二手資料，試運用推測後果的高階思維十三式歸納出所選問題的造成的影響</w:t>
      </w:r>
    </w:p>
    <w:p w14:paraId="0B35768C" w14:textId="77777777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695D10A9" w14:textId="2771968F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0488F5AF" w14:textId="29B922C7" w:rsidR="007C0A05" w:rsidRDefault="008254EE" w:rsidP="005C200F">
      <w:pPr>
        <w:spacing w:line="160" w:lineRule="exact"/>
        <w:jc w:val="both"/>
        <w:rPr>
          <w:sz w:val="16"/>
          <w:szCs w:val="16"/>
        </w:rPr>
      </w:pPr>
      <w:r>
        <w:rPr>
          <w:rFonts w:ascii="標楷體" w:eastAsia="標楷體" w:hAnsi="標楷體"/>
          <w:noProof/>
          <w:color w:val="000000"/>
          <w:sz w:val="32"/>
          <w:szCs w:val="32"/>
        </w:rPr>
        <w:pict w14:anchorId="4E63C441">
          <v:shape id="_x0000_s2249" type="#_x0000_t176" style="position:absolute;left:0;text-align:left;margin-left:-6pt;margin-top:9.75pt;width:495.9pt;height:551.05pt;z-index:251640320"/>
        </w:pict>
      </w:r>
    </w:p>
    <w:p w14:paraId="4E872BA4" w14:textId="77777777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108376DC" w14:textId="77777777" w:rsidR="007C0A05" w:rsidRDefault="007C0A05" w:rsidP="005C200F">
      <w:pPr>
        <w:spacing w:line="160" w:lineRule="exact"/>
        <w:jc w:val="both"/>
        <w:rPr>
          <w:sz w:val="16"/>
          <w:szCs w:val="16"/>
        </w:rPr>
      </w:pPr>
    </w:p>
    <w:p w14:paraId="6F9037EA" w14:textId="03F35965" w:rsidR="00B5614F" w:rsidRPr="005C200F" w:rsidRDefault="00B5614F" w:rsidP="005C200F">
      <w:pPr>
        <w:spacing w:line="160" w:lineRule="exact"/>
        <w:jc w:val="both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635"/>
      </w:tblGrid>
      <w:tr w:rsidR="00E92E83" w:rsidRPr="00992B48" w14:paraId="2D0ECFD8" w14:textId="77777777" w:rsidTr="00B41204">
        <w:tc>
          <w:tcPr>
            <w:tcW w:w="4503" w:type="dxa"/>
            <w:shd w:val="clear" w:color="auto" w:fill="auto"/>
          </w:tcPr>
          <w:p w14:paraId="54F8518E" w14:textId="546D5F23" w:rsidR="00E92E83" w:rsidRDefault="00E92E83" w:rsidP="00992B48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14:paraId="555D9937" w14:textId="77777777" w:rsidR="00B5614F" w:rsidRDefault="00B5614F" w:rsidP="00992B48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14:paraId="02CBC1A7" w14:textId="7537BCC2" w:rsidR="00B5614F" w:rsidRDefault="00B5614F" w:rsidP="00992B48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14:paraId="5DD0E202" w14:textId="3CEA2289" w:rsidR="00B5614F" w:rsidRDefault="00B5614F" w:rsidP="00992B48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14:paraId="317B455D" w14:textId="4D60A07A" w:rsidR="00B5614F" w:rsidRDefault="008254EE" w:rsidP="00992B48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pict w14:anchorId="432B098D">
                <v:group id="_x0000_s2281" style="position:absolute;left:0;text-align:left;margin-left:61.1pt;margin-top:16.4pt;width:391.5pt;height:223.1pt;z-index:251647488" coordorigin="1854,8742" coordsize="7830,4462">
                  <v:oval id="_x0000_s2250" style="position:absolute;left:3479;top:8742;width:4315;height:2436">
                    <v:textbox style="mso-next-textbox:#_x0000_s2250">
                      <w:txbxContent>
                        <w:p w14:paraId="4FDEBF0D" w14:textId="7E338D1C" w:rsidR="00ED2A0B" w:rsidRPr="00A74F76" w:rsidRDefault="00ED2A0B" w:rsidP="00796DDC">
                          <w:pPr>
                            <w:rPr>
                              <w:rFonts w:ascii="標楷體" w:eastAsia="標楷體" w:hAnsi="標楷體"/>
                              <w:sz w:val="36"/>
                              <w:szCs w:val="36"/>
                            </w:rPr>
                          </w:pPr>
                          <w:r w:rsidRPr="00A74F76">
                            <w:rPr>
                              <w:rFonts w:ascii="標楷體" w:eastAsia="標楷體" w:hAnsi="標楷體" w:hint="eastAsia"/>
                              <w:sz w:val="36"/>
                              <w:szCs w:val="36"/>
                            </w:rPr>
                            <w:t>行人過路配套不足會</w:t>
                          </w:r>
                          <w:r w:rsidRPr="00494476">
                            <w:rPr>
                              <w:rFonts w:ascii="標楷體" w:eastAsia="標楷體" w:hAnsi="標楷體" w:hint="eastAsia"/>
                              <w:bCs/>
                              <w:sz w:val="36"/>
                              <w:szCs w:val="36"/>
                            </w:rPr>
                            <w:t>造成的影響</w:t>
                          </w:r>
                        </w:p>
                      </w:txbxContent>
                    </v:textbox>
                  </v:oval>
                  <v:oval id="橢圓 58" o:spid="_x0000_s2277" style="position:absolute;left:1854;top:11800;width:2456;height:14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" strokeweight="1pt">
                    <v:stroke joinstyle="miter"/>
                    <v:textbox inset="0,0,0,0">
                      <w:txbxContent>
                        <w:p w14:paraId="7064A8D3" w14:textId="77777777" w:rsidR="00ED2A0B" w:rsidRDefault="00ED2A0B" w:rsidP="003E7B74">
                          <w:pPr>
                            <w:snapToGrid w:val="0"/>
                            <w:rPr>
                              <w:rFonts w:ascii="新細明體" w:hAnsi="新細明體"/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oval id="橢圓 50" o:spid="_x0000_s2276" style="position:absolute;left:7228;top:11801;width:2456;height:140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" strokeweight="1pt">
                    <v:stroke joinstyle="miter"/>
                    <v:textbox inset="0,0,0,0">
                      <w:txbxContent>
                        <w:p w14:paraId="60AD8E34" w14:textId="77777777" w:rsidR="00ED2A0B" w:rsidRDefault="00ED2A0B" w:rsidP="003E7B74">
                          <w:pPr>
                            <w:snapToGrid w:val="0"/>
                            <w:jc w:val="center"/>
                            <w:rPr>
                              <w:rFonts w:ascii="新細明體" w:hAnsi="新細明體"/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2279" type="#_x0000_t32" style="position:absolute;left:3114;top:10900;width:1005;height:838;flip:x" o:connectortype="straight">
                    <v:stroke endarrow="block"/>
                  </v:shape>
                </v:group>
              </w:pict>
            </w:r>
          </w:p>
          <w:p w14:paraId="6120DB12" w14:textId="779294BA" w:rsidR="00B5614F" w:rsidRPr="00992B48" w:rsidRDefault="00B5614F" w:rsidP="00C37EB9">
            <w:pPr>
              <w:rPr>
                <w:rFonts w:ascii="標楷體" w:eastAsia="標楷體" w:hAnsi="標楷體"/>
                <w:sz w:val="48"/>
                <w:szCs w:val="48"/>
              </w:rPr>
            </w:pPr>
          </w:p>
        </w:tc>
        <w:tc>
          <w:tcPr>
            <w:tcW w:w="5635" w:type="dxa"/>
            <w:shd w:val="clear" w:color="auto" w:fill="auto"/>
          </w:tcPr>
          <w:p w14:paraId="44813D05" w14:textId="7A5DBF6F" w:rsidR="00E92E83" w:rsidRPr="00992B48" w:rsidRDefault="00E92E83" w:rsidP="00992B48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</w:tc>
      </w:tr>
    </w:tbl>
    <w:p w14:paraId="02F758BD" w14:textId="7985F94F" w:rsidR="00AD2A7F" w:rsidRDefault="008254EE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  <w:r>
        <w:rPr>
          <w:rFonts w:ascii="標楷體" w:eastAsia="標楷體" w:hAnsi="標楷體"/>
          <w:noProof/>
          <w:color w:val="000000"/>
          <w:sz w:val="32"/>
          <w:szCs w:val="32"/>
        </w:rPr>
        <w:pict w14:anchorId="0EC6CD77">
          <v:shape id="_x0000_s2280" type="#_x0000_t32" style="position:absolute;left:0;text-align:left;margin-left:339.2pt;margin-top:34.15pt;width:47.7pt;height:61.15pt;z-index:251648512;mso-position-horizontal-relative:text;mso-position-vertical-relative:text" o:connectortype="straight">
            <v:stroke endarrow="block"/>
          </v:shape>
        </w:pict>
      </w:r>
    </w:p>
    <w:p w14:paraId="27AD5A87" w14:textId="77777777" w:rsidR="00AD2A7F" w:rsidRDefault="00AD2A7F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27DDFC18" w14:textId="77777777" w:rsidR="00AD2A7F" w:rsidRDefault="00AD2A7F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1305C0A7" w14:textId="77777777" w:rsidR="00AD2A7F" w:rsidRDefault="00AD2A7F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022D7205" w14:textId="77777777" w:rsidR="00AD2A7F" w:rsidRDefault="00AD2A7F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3DDA03F3" w14:textId="77777777" w:rsidR="00AD2A7F" w:rsidRDefault="00AD2A7F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0B057B82" w14:textId="18E385B5" w:rsidR="00AD2A7F" w:rsidRDefault="00AD2A7F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35E88721" w14:textId="7D85189B" w:rsidR="00AD2A7F" w:rsidRDefault="00AD2A7F" w:rsidP="00A82A29">
      <w:pPr>
        <w:jc w:val="center"/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50C0E4F5" w14:textId="77777777" w:rsidR="00D433F3" w:rsidRDefault="00D433F3" w:rsidP="004D5195">
      <w:pPr>
        <w:rPr>
          <w:rFonts w:ascii="標楷體" w:eastAsia="標楷體" w:hAnsi="標楷體"/>
          <w:sz w:val="48"/>
          <w:szCs w:val="48"/>
          <w:bdr w:val="single" w:sz="4" w:space="0" w:color="auto"/>
        </w:rPr>
      </w:pPr>
    </w:p>
    <w:p w14:paraId="2C4861F1" w14:textId="7F03D2F4" w:rsidR="00D20FD2" w:rsidRPr="00A80495" w:rsidRDefault="00E137D5" w:rsidP="00A82A29">
      <w:pPr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B41204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lastRenderedPageBreak/>
        <w:t>活</w:t>
      </w:r>
      <w:r w:rsidR="0029522A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動</w:t>
      </w:r>
      <w:r w:rsidR="005E32A0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四</w:t>
      </w:r>
      <w:r w:rsidRPr="00B41204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：</w:t>
      </w:r>
      <w:r w:rsidR="00A512F7">
        <w:rPr>
          <w:rFonts w:ascii="標楷體" w:eastAsia="標楷體" w:hAnsi="標楷體" w:hint="eastAsia"/>
          <w:sz w:val="48"/>
          <w:szCs w:val="48"/>
          <w:bdr w:val="single" w:sz="4" w:space="0" w:color="auto"/>
        </w:rPr>
        <w:t>解決問題</w:t>
      </w:r>
    </w:p>
    <w:p w14:paraId="6FE23789" w14:textId="77777777" w:rsidR="00D20FD2" w:rsidRPr="006310FF" w:rsidRDefault="00D20FD2">
      <w:pPr>
        <w:pStyle w:val="BodyText-010"/>
        <w:spacing w:after="100" w:line="240" w:lineRule="exact"/>
      </w:pPr>
    </w:p>
    <w:p w14:paraId="54796C91" w14:textId="05E9CA7B" w:rsidR="006310FF" w:rsidRPr="00123765" w:rsidRDefault="006310FF" w:rsidP="006310FF">
      <w:pPr>
        <w:pStyle w:val="BodyText-010"/>
        <w:snapToGrid w:val="0"/>
        <w:spacing w:after="300" w:line="360" w:lineRule="exact"/>
        <w:rPr>
          <w:rFonts w:ascii="標楷體" w:hAnsi="標楷體"/>
          <w:bCs/>
          <w:szCs w:val="36"/>
        </w:rPr>
      </w:pPr>
      <w:r w:rsidRPr="00123765">
        <w:rPr>
          <w:rFonts w:ascii="標楷體" w:hAnsi="標楷體" w:hint="eastAsia"/>
          <w:bCs/>
          <w:szCs w:val="36"/>
        </w:rPr>
        <w:t>研習能力：</w:t>
      </w:r>
      <w:r w:rsidR="00B11995" w:rsidRPr="00123765">
        <w:rPr>
          <w:rFonts w:ascii="標楷體" w:hAnsi="標楷體" w:hint="eastAsia"/>
          <w:bCs/>
          <w:szCs w:val="36"/>
        </w:rPr>
        <w:t>運用</w:t>
      </w:r>
      <w:r w:rsidR="00466328" w:rsidRPr="00123765">
        <w:rPr>
          <w:rFonts w:ascii="標楷體" w:hAnsi="標楷體" w:hint="eastAsia"/>
          <w:bCs/>
          <w:szCs w:val="36"/>
        </w:rPr>
        <w:t>奔馳法，</w:t>
      </w:r>
      <w:r w:rsidR="001D5CBD" w:rsidRPr="00123765">
        <w:rPr>
          <w:rFonts w:ascii="標楷體" w:hAnsi="標楷體" w:hint="eastAsia"/>
          <w:bCs/>
          <w:szCs w:val="36"/>
        </w:rPr>
        <w:t>想出不同方法去解決</w:t>
      </w:r>
      <w:r w:rsidR="00B13599" w:rsidRPr="00123765">
        <w:rPr>
          <w:rFonts w:ascii="標楷體" w:hAnsi="標楷體" w:hint="eastAsia"/>
          <w:bCs/>
          <w:szCs w:val="36"/>
        </w:rPr>
        <w:t>改善本區的交通問題。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410"/>
      </w:tblGrid>
      <w:tr w:rsidR="00B11995" w14:paraId="29078D24" w14:textId="77777777" w:rsidTr="00A24B89">
        <w:trPr>
          <w:trHeight w:val="972"/>
        </w:trPr>
        <w:tc>
          <w:tcPr>
            <w:tcW w:w="3510" w:type="dxa"/>
            <w:shd w:val="clear" w:color="auto" w:fill="auto"/>
          </w:tcPr>
          <w:p w14:paraId="0F0921D0" w14:textId="5A1AE52B" w:rsidR="00B11995" w:rsidRPr="00A24B89" w:rsidRDefault="00870DD5" w:rsidP="003D6B31">
            <w:pPr>
              <w:pStyle w:val="BodyText-010"/>
              <w:snapToGrid w:val="0"/>
              <w:spacing w:after="300" w:line="360" w:lineRule="auto"/>
              <w:jc w:val="center"/>
              <w:rPr>
                <w:rFonts w:ascii="標楷體" w:hAnsi="標楷體"/>
                <w:sz w:val="32"/>
              </w:rPr>
            </w:pPr>
            <w:r w:rsidRPr="00A24B89">
              <w:rPr>
                <w:rFonts w:ascii="標楷體" w:hAnsi="標楷體"/>
              </w:rPr>
              <w:t>取代</w:t>
            </w:r>
          </w:p>
        </w:tc>
        <w:tc>
          <w:tcPr>
            <w:tcW w:w="6410" w:type="dxa"/>
            <w:shd w:val="clear" w:color="auto" w:fill="auto"/>
          </w:tcPr>
          <w:p w14:paraId="6C62E567" w14:textId="77777777" w:rsidR="00B11995" w:rsidRPr="00A24B89" w:rsidRDefault="00B11995" w:rsidP="00A24B89">
            <w:pPr>
              <w:pStyle w:val="BodyText-010"/>
              <w:snapToGrid w:val="0"/>
              <w:spacing w:after="300" w:line="360" w:lineRule="exact"/>
              <w:rPr>
                <w:sz w:val="32"/>
              </w:rPr>
            </w:pPr>
          </w:p>
        </w:tc>
      </w:tr>
      <w:tr w:rsidR="00B11995" w14:paraId="04A18BE2" w14:textId="77777777" w:rsidTr="00A24B89">
        <w:trPr>
          <w:trHeight w:val="972"/>
        </w:trPr>
        <w:tc>
          <w:tcPr>
            <w:tcW w:w="3510" w:type="dxa"/>
            <w:shd w:val="clear" w:color="auto" w:fill="auto"/>
          </w:tcPr>
          <w:p w14:paraId="21BE6723" w14:textId="4C28E0BE" w:rsidR="00B11995" w:rsidRPr="00A24B89" w:rsidRDefault="00870DD5" w:rsidP="003D6B31">
            <w:pPr>
              <w:pStyle w:val="BodyText-010"/>
              <w:snapToGrid w:val="0"/>
              <w:spacing w:after="300" w:line="360" w:lineRule="auto"/>
              <w:jc w:val="center"/>
              <w:rPr>
                <w:rFonts w:ascii="標楷體" w:hAnsi="標楷體"/>
                <w:sz w:val="32"/>
              </w:rPr>
            </w:pPr>
            <w:r w:rsidRPr="00A24B89">
              <w:rPr>
                <w:rFonts w:ascii="標楷體" w:hAnsi="標楷體"/>
              </w:rPr>
              <w:t>結</w:t>
            </w:r>
            <w:r w:rsidRPr="00A24B89">
              <w:rPr>
                <w:rFonts w:ascii="標楷體" w:hAnsi="標楷體" w:cs="新細明體" w:hint="eastAsia"/>
              </w:rPr>
              <w:t>合</w:t>
            </w:r>
          </w:p>
        </w:tc>
        <w:tc>
          <w:tcPr>
            <w:tcW w:w="6410" w:type="dxa"/>
            <w:shd w:val="clear" w:color="auto" w:fill="auto"/>
          </w:tcPr>
          <w:p w14:paraId="20876104" w14:textId="77777777" w:rsidR="00B11995" w:rsidRPr="00A24B89" w:rsidRDefault="00B11995" w:rsidP="00A24B89">
            <w:pPr>
              <w:pStyle w:val="BodyText-010"/>
              <w:snapToGrid w:val="0"/>
              <w:spacing w:after="300" w:line="360" w:lineRule="exact"/>
              <w:rPr>
                <w:sz w:val="32"/>
              </w:rPr>
            </w:pPr>
          </w:p>
        </w:tc>
      </w:tr>
      <w:tr w:rsidR="00B11995" w14:paraId="4E010285" w14:textId="77777777" w:rsidTr="00A24B89">
        <w:trPr>
          <w:trHeight w:val="972"/>
        </w:trPr>
        <w:tc>
          <w:tcPr>
            <w:tcW w:w="3510" w:type="dxa"/>
            <w:shd w:val="clear" w:color="auto" w:fill="auto"/>
          </w:tcPr>
          <w:p w14:paraId="447FFDC5" w14:textId="46597DE3" w:rsidR="00B11995" w:rsidRPr="00A24B89" w:rsidRDefault="00870DD5" w:rsidP="003D6B31">
            <w:pPr>
              <w:pStyle w:val="BodyText-010"/>
              <w:snapToGrid w:val="0"/>
              <w:spacing w:after="300" w:line="360" w:lineRule="auto"/>
              <w:jc w:val="center"/>
              <w:rPr>
                <w:rFonts w:ascii="標楷體" w:hAnsi="標楷體"/>
                <w:sz w:val="32"/>
              </w:rPr>
            </w:pPr>
            <w:r w:rsidRPr="00A24B89">
              <w:rPr>
                <w:rFonts w:ascii="標楷體" w:hAnsi="標楷體"/>
              </w:rPr>
              <w:t>適</w:t>
            </w:r>
            <w:r w:rsidRPr="00A24B89">
              <w:rPr>
                <w:rFonts w:ascii="標楷體" w:hAnsi="標楷體" w:cs="新細明體" w:hint="eastAsia"/>
              </w:rPr>
              <w:t>應</w:t>
            </w:r>
          </w:p>
        </w:tc>
        <w:tc>
          <w:tcPr>
            <w:tcW w:w="6410" w:type="dxa"/>
            <w:shd w:val="clear" w:color="auto" w:fill="auto"/>
          </w:tcPr>
          <w:p w14:paraId="7D374FE5" w14:textId="77777777" w:rsidR="00B11995" w:rsidRPr="00A24B89" w:rsidRDefault="00B11995" w:rsidP="00A24B89">
            <w:pPr>
              <w:pStyle w:val="BodyText-010"/>
              <w:snapToGrid w:val="0"/>
              <w:spacing w:after="300" w:line="360" w:lineRule="exact"/>
              <w:rPr>
                <w:sz w:val="32"/>
              </w:rPr>
            </w:pPr>
          </w:p>
        </w:tc>
      </w:tr>
      <w:tr w:rsidR="00B11995" w14:paraId="0CF9384A" w14:textId="77777777" w:rsidTr="00A24B89">
        <w:trPr>
          <w:trHeight w:val="972"/>
        </w:trPr>
        <w:tc>
          <w:tcPr>
            <w:tcW w:w="3510" w:type="dxa"/>
            <w:shd w:val="clear" w:color="auto" w:fill="auto"/>
          </w:tcPr>
          <w:p w14:paraId="17CA8BC0" w14:textId="443851A4" w:rsidR="00B11995" w:rsidRPr="00A24B89" w:rsidRDefault="00870DD5" w:rsidP="003D6B31">
            <w:pPr>
              <w:pStyle w:val="BodyText-010"/>
              <w:snapToGrid w:val="0"/>
              <w:spacing w:after="300" w:line="360" w:lineRule="auto"/>
              <w:jc w:val="center"/>
              <w:rPr>
                <w:rFonts w:ascii="標楷體" w:hAnsi="標楷體"/>
                <w:sz w:val="32"/>
              </w:rPr>
            </w:pPr>
            <w:r w:rsidRPr="00A24B89">
              <w:rPr>
                <w:rFonts w:ascii="標楷體" w:hAnsi="標楷體"/>
              </w:rPr>
              <w:t>變大/</w:t>
            </w:r>
            <w:r w:rsidRPr="00A24B89">
              <w:rPr>
                <w:rFonts w:ascii="標楷體" w:hAnsi="標楷體" w:cs="新細明體" w:hint="eastAsia"/>
              </w:rPr>
              <w:t>小</w:t>
            </w:r>
          </w:p>
        </w:tc>
        <w:tc>
          <w:tcPr>
            <w:tcW w:w="6410" w:type="dxa"/>
            <w:shd w:val="clear" w:color="auto" w:fill="auto"/>
          </w:tcPr>
          <w:p w14:paraId="505FF9A6" w14:textId="77777777" w:rsidR="00B11995" w:rsidRPr="00A24B89" w:rsidRDefault="00B11995" w:rsidP="00A24B89">
            <w:pPr>
              <w:pStyle w:val="BodyText-010"/>
              <w:snapToGrid w:val="0"/>
              <w:spacing w:after="300" w:line="360" w:lineRule="exact"/>
              <w:rPr>
                <w:sz w:val="32"/>
              </w:rPr>
            </w:pPr>
          </w:p>
        </w:tc>
      </w:tr>
      <w:tr w:rsidR="00B11995" w14:paraId="6DBD480F" w14:textId="77777777" w:rsidTr="00A24B89">
        <w:trPr>
          <w:trHeight w:val="972"/>
        </w:trPr>
        <w:tc>
          <w:tcPr>
            <w:tcW w:w="3510" w:type="dxa"/>
            <w:shd w:val="clear" w:color="auto" w:fill="auto"/>
          </w:tcPr>
          <w:p w14:paraId="4FF12056" w14:textId="65289C67" w:rsidR="00B11995" w:rsidRPr="00A24B89" w:rsidRDefault="00870DD5" w:rsidP="003D6B31">
            <w:pPr>
              <w:pStyle w:val="BodyText-010"/>
              <w:snapToGrid w:val="0"/>
              <w:spacing w:after="300" w:line="360" w:lineRule="auto"/>
              <w:jc w:val="center"/>
              <w:rPr>
                <w:rFonts w:ascii="標楷體" w:hAnsi="標楷體"/>
                <w:sz w:val="32"/>
              </w:rPr>
            </w:pPr>
            <w:r w:rsidRPr="00A24B89">
              <w:rPr>
                <w:rFonts w:ascii="標楷體" w:hAnsi="標楷體"/>
              </w:rPr>
              <w:t>其他用途</w:t>
            </w:r>
          </w:p>
        </w:tc>
        <w:tc>
          <w:tcPr>
            <w:tcW w:w="6410" w:type="dxa"/>
            <w:shd w:val="clear" w:color="auto" w:fill="auto"/>
          </w:tcPr>
          <w:p w14:paraId="70725895" w14:textId="77777777" w:rsidR="00B11995" w:rsidRPr="00A24B89" w:rsidRDefault="00B11995" w:rsidP="00A24B89">
            <w:pPr>
              <w:pStyle w:val="BodyText-010"/>
              <w:snapToGrid w:val="0"/>
              <w:spacing w:after="300" w:line="360" w:lineRule="exact"/>
              <w:rPr>
                <w:sz w:val="32"/>
              </w:rPr>
            </w:pPr>
          </w:p>
        </w:tc>
      </w:tr>
      <w:tr w:rsidR="00B11995" w14:paraId="6522F95A" w14:textId="77777777" w:rsidTr="00A24B89">
        <w:trPr>
          <w:trHeight w:val="972"/>
        </w:trPr>
        <w:tc>
          <w:tcPr>
            <w:tcW w:w="3510" w:type="dxa"/>
            <w:shd w:val="clear" w:color="auto" w:fill="auto"/>
          </w:tcPr>
          <w:p w14:paraId="11825213" w14:textId="3D14554E" w:rsidR="00B11995" w:rsidRPr="00A24B89" w:rsidRDefault="00870DD5" w:rsidP="003D6B31">
            <w:pPr>
              <w:pStyle w:val="BodyText-010"/>
              <w:snapToGrid w:val="0"/>
              <w:spacing w:after="300" w:line="360" w:lineRule="auto"/>
              <w:jc w:val="center"/>
              <w:rPr>
                <w:rFonts w:ascii="標楷體" w:hAnsi="標楷體"/>
                <w:sz w:val="32"/>
              </w:rPr>
            </w:pPr>
            <w:r w:rsidRPr="00A24B89">
              <w:rPr>
                <w:rFonts w:ascii="標楷體" w:hAnsi="標楷體"/>
              </w:rPr>
              <w:t>除</w:t>
            </w:r>
            <w:r w:rsidRPr="00A24B89">
              <w:rPr>
                <w:rFonts w:ascii="標楷體" w:hAnsi="標楷體" w:cs="新細明體" w:hint="eastAsia"/>
              </w:rPr>
              <w:t>去</w:t>
            </w:r>
          </w:p>
        </w:tc>
        <w:tc>
          <w:tcPr>
            <w:tcW w:w="6410" w:type="dxa"/>
            <w:shd w:val="clear" w:color="auto" w:fill="auto"/>
          </w:tcPr>
          <w:p w14:paraId="4F9368A9" w14:textId="77777777" w:rsidR="00B11995" w:rsidRPr="00A24B89" w:rsidRDefault="00B11995" w:rsidP="00A24B89">
            <w:pPr>
              <w:pStyle w:val="BodyText-010"/>
              <w:snapToGrid w:val="0"/>
              <w:spacing w:after="300" w:line="360" w:lineRule="exact"/>
              <w:rPr>
                <w:sz w:val="32"/>
              </w:rPr>
            </w:pPr>
          </w:p>
        </w:tc>
      </w:tr>
      <w:tr w:rsidR="00B11995" w14:paraId="454C20ED" w14:textId="77777777" w:rsidTr="00A24B89">
        <w:trPr>
          <w:trHeight w:val="972"/>
        </w:trPr>
        <w:tc>
          <w:tcPr>
            <w:tcW w:w="3510" w:type="dxa"/>
            <w:shd w:val="clear" w:color="auto" w:fill="auto"/>
          </w:tcPr>
          <w:p w14:paraId="09C4E95C" w14:textId="6B8CB52D" w:rsidR="00B11995" w:rsidRPr="00A24B89" w:rsidRDefault="00B13599" w:rsidP="003D6B31">
            <w:pPr>
              <w:pStyle w:val="BodyText-010"/>
              <w:snapToGrid w:val="0"/>
              <w:spacing w:after="300" w:line="360" w:lineRule="auto"/>
              <w:jc w:val="center"/>
              <w:rPr>
                <w:rFonts w:ascii="標楷體" w:hAnsi="標楷體"/>
                <w:sz w:val="32"/>
              </w:rPr>
            </w:pPr>
            <w:r w:rsidRPr="00A24B89">
              <w:rPr>
                <w:rFonts w:ascii="標楷體" w:hAnsi="標楷體"/>
              </w:rPr>
              <w:t>重新安</w:t>
            </w:r>
            <w:r w:rsidRPr="00A24B89">
              <w:rPr>
                <w:rFonts w:ascii="標楷體" w:hAnsi="標楷體" w:cs="新細明體" w:hint="eastAsia"/>
              </w:rPr>
              <w:t>排</w:t>
            </w:r>
          </w:p>
        </w:tc>
        <w:tc>
          <w:tcPr>
            <w:tcW w:w="6410" w:type="dxa"/>
            <w:shd w:val="clear" w:color="auto" w:fill="auto"/>
          </w:tcPr>
          <w:p w14:paraId="623924F8" w14:textId="77777777" w:rsidR="00B11995" w:rsidRPr="00A24B89" w:rsidRDefault="00B11995" w:rsidP="00A24B89">
            <w:pPr>
              <w:pStyle w:val="BodyText-010"/>
              <w:snapToGrid w:val="0"/>
              <w:spacing w:after="300" w:line="360" w:lineRule="exact"/>
              <w:rPr>
                <w:sz w:val="32"/>
              </w:rPr>
            </w:pPr>
          </w:p>
        </w:tc>
      </w:tr>
    </w:tbl>
    <w:p w14:paraId="7EB755CC" w14:textId="44993259" w:rsidR="00B11995" w:rsidRDefault="008254EE" w:rsidP="006310FF">
      <w:pPr>
        <w:pStyle w:val="BodyText-010"/>
        <w:snapToGrid w:val="0"/>
        <w:spacing w:after="300" w:line="360" w:lineRule="exact"/>
        <w:rPr>
          <w:sz w:val="32"/>
        </w:rPr>
      </w:pPr>
      <w:r>
        <w:rPr>
          <w:noProof/>
          <w:sz w:val="32"/>
        </w:rPr>
        <w:pict w14:anchorId="217290BB">
          <v:roundrect id="_x0000_s2251" style="position:absolute;margin-left:-12.5pt;margin-top:34.1pt;width:508.3pt;height:256.65pt;z-index:251641344;mso-position-horizontal-relative:text;mso-position-vertical-relative:text" arcsize="10923f">
            <v:textbox>
              <w:txbxContent>
                <w:p w14:paraId="2D771846" w14:textId="6FF147FC" w:rsidR="00ED2A0B" w:rsidRDefault="00ED2A0B">
                  <w:pPr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783706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以上那個方法最可行?為甚麼?</w:t>
                  </w:r>
                </w:p>
                <w:p w14:paraId="02A201EF" w14:textId="7D88DB55" w:rsidR="00ED2A0B" w:rsidRDefault="00ED2A0B">
                  <w:pPr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＿＿＿＿＿＿＿＿＿＿＿＿＿＿＿＿＿＿＿＿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</w:t>
                  </w:r>
                </w:p>
                <w:p w14:paraId="067002A7" w14:textId="77777777" w:rsidR="00ED2A0B" w:rsidRDefault="00ED2A0B" w:rsidP="00783706">
                  <w:pPr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＿＿＿＿＿＿＿＿＿＿＿＿＿＿＿＿＿＿＿＿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</w:t>
                  </w:r>
                </w:p>
                <w:p w14:paraId="12226EC1" w14:textId="77777777" w:rsidR="00ED2A0B" w:rsidRDefault="00ED2A0B" w:rsidP="00783706">
                  <w:pPr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＿＿＿＿＿＿＿＿＿＿＿＿＿＿＿＿＿＿＿＿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</w:t>
                  </w:r>
                </w:p>
                <w:p w14:paraId="4DFF8A6D" w14:textId="77777777" w:rsidR="00ED2A0B" w:rsidRDefault="00ED2A0B" w:rsidP="00783706">
                  <w:pPr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＿＿＿＿＿＿＿＿＿＿＿＿＿＿＿＿＿＿＿＿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＿</w:t>
                  </w:r>
                </w:p>
                <w:p w14:paraId="2FD17B33" w14:textId="77777777" w:rsidR="00ED2A0B" w:rsidRPr="00783706" w:rsidRDefault="00ED2A0B">
                  <w:pPr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14:paraId="5146E2CC" w14:textId="6D8A4652" w:rsidR="00EA21CB" w:rsidRDefault="00EA21CB" w:rsidP="00C37EB9">
      <w:pPr>
        <w:pStyle w:val="BodyText-010"/>
        <w:snapToGrid w:val="0"/>
        <w:spacing w:after="300" w:line="360" w:lineRule="exact"/>
        <w:rPr>
          <w:sz w:val="32"/>
        </w:rPr>
      </w:pPr>
    </w:p>
    <w:p w14:paraId="51A71E82" w14:textId="77777777" w:rsidR="002245D7" w:rsidRDefault="002245D7" w:rsidP="00C37EB9">
      <w:pPr>
        <w:pStyle w:val="BodyText-010"/>
        <w:snapToGrid w:val="0"/>
        <w:spacing w:after="300" w:line="360" w:lineRule="exact"/>
        <w:rPr>
          <w:sz w:val="32"/>
        </w:rPr>
      </w:pPr>
    </w:p>
    <w:p w14:paraId="69FBE94D" w14:textId="77777777" w:rsidR="00B11995" w:rsidRDefault="00B11995" w:rsidP="00C37EB9">
      <w:pPr>
        <w:pStyle w:val="BodyText-010"/>
        <w:snapToGrid w:val="0"/>
        <w:spacing w:after="300" w:line="360" w:lineRule="exact"/>
        <w:rPr>
          <w:sz w:val="32"/>
        </w:rPr>
      </w:pPr>
    </w:p>
    <w:p w14:paraId="1F03D1A3" w14:textId="77777777" w:rsidR="00B11995" w:rsidRDefault="00B11995" w:rsidP="00C37EB9">
      <w:pPr>
        <w:pStyle w:val="BodyText-010"/>
        <w:snapToGrid w:val="0"/>
        <w:spacing w:after="300" w:line="360" w:lineRule="exact"/>
        <w:rPr>
          <w:sz w:val="32"/>
        </w:rPr>
      </w:pPr>
    </w:p>
    <w:p w14:paraId="156AF6F5" w14:textId="77777777" w:rsidR="00B11995" w:rsidRDefault="00B11995" w:rsidP="00C37EB9">
      <w:pPr>
        <w:pStyle w:val="BodyText-010"/>
        <w:snapToGrid w:val="0"/>
        <w:spacing w:after="300" w:line="360" w:lineRule="exact"/>
        <w:rPr>
          <w:sz w:val="32"/>
        </w:rPr>
      </w:pPr>
    </w:p>
    <w:p w14:paraId="23BB701E" w14:textId="77777777" w:rsidR="00B11995" w:rsidRDefault="00B11995" w:rsidP="00C37EB9">
      <w:pPr>
        <w:pStyle w:val="BodyText-010"/>
        <w:snapToGrid w:val="0"/>
        <w:spacing w:after="300" w:line="360" w:lineRule="exact"/>
        <w:rPr>
          <w:sz w:val="32"/>
        </w:rPr>
      </w:pPr>
    </w:p>
    <w:p w14:paraId="001F71D7" w14:textId="6CB8AEFF" w:rsidR="00B11995" w:rsidRDefault="008254EE" w:rsidP="00C37EB9">
      <w:pPr>
        <w:pStyle w:val="BodyText-010"/>
        <w:snapToGrid w:val="0"/>
        <w:spacing w:after="300" w:line="360" w:lineRule="exact"/>
        <w:rPr>
          <w:sz w:val="32"/>
        </w:rPr>
      </w:pPr>
      <w:r>
        <w:rPr>
          <w:noProof/>
          <w:sz w:val="32"/>
        </w:rPr>
        <w:pict w14:anchorId="7409E7B4">
          <v:roundrect id="_x0000_s2292" style="position:absolute;margin-left:277.55pt;margin-top:9.9pt;width:200.35pt;height:39.75pt;z-index:251652608;mso-position-horizontal-relative:text;mso-position-vertical-relative:text" arcsize="10923f" fillcolor="#e7e6e6" strokecolor="#aeaaaa">
            <v:stroke dashstyle="1 1" endcap="round"/>
            <v:textbox>
              <w:txbxContent>
                <w:p w14:paraId="27C31D14" w14:textId="5865035F" w:rsidR="00ED2A0B" w:rsidRPr="00E70C65" w:rsidRDefault="00ED2A0B">
                  <w:pPr>
                    <w:rPr>
                      <w:rFonts w:ascii="標楷體" w:eastAsia="標楷體" w:hAnsi="標楷體"/>
                      <w:sz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</w:rPr>
                    <w:t>*</w:t>
                  </w:r>
                  <w:r w:rsidRPr="00E70C65">
                    <w:rPr>
                      <w:rFonts w:ascii="標楷體" w:eastAsia="標楷體" w:hAnsi="標楷體" w:hint="eastAsia"/>
                      <w:sz w:val="28"/>
                    </w:rPr>
                    <w:t>考慮時間/金錢</w:t>
                  </w:r>
                  <w:r w:rsidRPr="00E70C65">
                    <w:rPr>
                      <w:rFonts w:ascii="標楷體" w:eastAsia="標楷體" w:hAnsi="標楷體"/>
                      <w:sz w:val="28"/>
                    </w:rPr>
                    <w:t>/</w:t>
                  </w:r>
                  <w:r>
                    <w:rPr>
                      <w:rFonts w:ascii="標楷體" w:eastAsia="標楷體" w:hAnsi="標楷體" w:hint="eastAsia"/>
                      <w:sz w:val="28"/>
                    </w:rPr>
                    <w:t>影響/效益等</w:t>
                  </w:r>
                </w:p>
              </w:txbxContent>
            </v:textbox>
          </v:roundrect>
        </w:pict>
      </w:r>
    </w:p>
    <w:p w14:paraId="1D9F06D6" w14:textId="77777777" w:rsidR="005E6A0F" w:rsidRDefault="005E6A0F" w:rsidP="00C37EB9">
      <w:pPr>
        <w:pStyle w:val="BodyText-010"/>
        <w:snapToGrid w:val="0"/>
        <w:spacing w:after="300" w:line="360" w:lineRule="exact"/>
        <w:rPr>
          <w:sz w:val="32"/>
        </w:rPr>
      </w:pPr>
    </w:p>
    <w:p w14:paraId="76B395D0" w14:textId="6A069067" w:rsidR="008717B8" w:rsidRDefault="008254EE" w:rsidP="008717B8">
      <w:pPr>
        <w:pStyle w:val="BodyText-010"/>
        <w:spacing w:line="240" w:lineRule="auto"/>
        <w:jc w:val="center"/>
        <w:rPr>
          <w:rFonts w:ascii="標楷體" w:hAnsi="標楷體"/>
          <w:sz w:val="48"/>
          <w:szCs w:val="48"/>
          <w:bdr w:val="single" w:sz="4" w:space="0" w:color="auto"/>
        </w:rPr>
      </w:pPr>
      <w:r>
        <w:rPr>
          <w:noProof/>
        </w:rPr>
        <w:lastRenderedPageBreak/>
        <w:pict w14:anchorId="1B35B6D4">
          <v:shape id="_x0000_s2409" type="#_x0000_t75" style="position:absolute;left:0;text-align:left;margin-left:392.2pt;margin-top:-.4pt;width:86.95pt;height:86.95pt;z-index:251680256;mso-position-horizontal-relative:text;mso-position-vertical-relative:text;mso-width-relative:page;mso-height-relative:page">
            <v:imagedata r:id="rId34" o:title=""/>
          </v:shape>
        </w:pict>
      </w:r>
      <w:r w:rsidR="008717B8">
        <w:rPr>
          <w:rFonts w:ascii="標楷體" w:hAnsi="標楷體" w:hint="eastAsia"/>
          <w:sz w:val="48"/>
          <w:szCs w:val="48"/>
          <w:bdr w:val="single" w:sz="4" w:space="0" w:color="auto"/>
        </w:rPr>
        <w:t>活動五</w:t>
      </w:r>
      <w:r w:rsidR="008717B8" w:rsidRPr="00B41204">
        <w:rPr>
          <w:rFonts w:ascii="標楷體" w:hAnsi="標楷體" w:hint="eastAsia"/>
          <w:sz w:val="48"/>
          <w:szCs w:val="48"/>
          <w:bdr w:val="single" w:sz="4" w:space="0" w:color="auto"/>
        </w:rPr>
        <w:t>：</w:t>
      </w:r>
      <w:r w:rsidR="008717B8">
        <w:rPr>
          <w:rFonts w:ascii="標楷體" w:hAnsi="標楷體" w:hint="eastAsia"/>
          <w:sz w:val="48"/>
          <w:szCs w:val="48"/>
          <w:bdr w:val="single" w:sz="4" w:space="0" w:color="auto"/>
        </w:rPr>
        <w:t>凸面鏡的使用</w:t>
      </w:r>
    </w:p>
    <w:p w14:paraId="6287529C" w14:textId="77777777" w:rsidR="008717B8" w:rsidRDefault="008717B8" w:rsidP="008717B8">
      <w:pPr>
        <w:pStyle w:val="BodyText-010"/>
        <w:spacing w:line="240" w:lineRule="auto"/>
        <w:jc w:val="center"/>
      </w:pPr>
      <w:r>
        <w:rPr>
          <w:rFonts w:hint="eastAsia"/>
        </w:rPr>
        <w:t xml:space="preserve"> </w:t>
      </w:r>
      <w:r>
        <w:t xml:space="preserve">                 (</w:t>
      </w:r>
      <w:r>
        <w:rPr>
          <w:rFonts w:hint="eastAsia"/>
        </w:rPr>
        <w:t>觀看實驗片段</w:t>
      </w:r>
      <w:r>
        <w:rPr>
          <w:rFonts w:hint="eastAsia"/>
        </w:rPr>
        <w:t>)</w:t>
      </w:r>
    </w:p>
    <w:p w14:paraId="7C7902DC" w14:textId="77777777" w:rsidR="008717B8" w:rsidRPr="009301BB" w:rsidRDefault="008717B8" w:rsidP="008717B8">
      <w:pPr>
        <w:pStyle w:val="BodyText-010"/>
        <w:spacing w:line="240" w:lineRule="auto"/>
        <w:rPr>
          <w:rFonts w:ascii="標楷體" w:hAnsi="標楷體"/>
          <w:b/>
          <w:bCs/>
          <w:sz w:val="32"/>
          <w:szCs w:val="32"/>
          <w:u w:val="single"/>
        </w:rPr>
      </w:pPr>
      <w:r w:rsidRPr="009301BB">
        <w:rPr>
          <w:rFonts w:ascii="標楷體" w:hAnsi="標楷體" w:hint="eastAsia"/>
          <w:b/>
          <w:bCs/>
          <w:sz w:val="32"/>
          <w:szCs w:val="32"/>
          <w:u w:val="single"/>
        </w:rPr>
        <w:t>預測: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827"/>
        <w:gridCol w:w="2835"/>
        <w:gridCol w:w="2410"/>
      </w:tblGrid>
      <w:tr w:rsidR="008717B8" w:rsidRPr="00DB7E01" w14:paraId="13F59658" w14:textId="77777777" w:rsidTr="005F7D12">
        <w:tc>
          <w:tcPr>
            <w:tcW w:w="1560" w:type="dxa"/>
            <w:shd w:val="clear" w:color="auto" w:fill="auto"/>
          </w:tcPr>
          <w:p w14:paraId="496FAA1B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</w:p>
        </w:tc>
        <w:tc>
          <w:tcPr>
            <w:tcW w:w="3827" w:type="dxa"/>
            <w:shd w:val="clear" w:color="auto" w:fill="auto"/>
          </w:tcPr>
          <w:p w14:paraId="5BDDB522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像的大小</w:t>
            </w:r>
          </w:p>
        </w:tc>
        <w:tc>
          <w:tcPr>
            <w:tcW w:w="2835" w:type="dxa"/>
            <w:shd w:val="clear" w:color="auto" w:fill="auto"/>
          </w:tcPr>
          <w:p w14:paraId="637AC5B2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像的方向</w:t>
            </w:r>
          </w:p>
        </w:tc>
        <w:tc>
          <w:tcPr>
            <w:tcW w:w="2410" w:type="dxa"/>
            <w:shd w:val="clear" w:color="auto" w:fill="auto"/>
          </w:tcPr>
          <w:p w14:paraId="77FF3087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可見範圍</w:t>
            </w:r>
          </w:p>
        </w:tc>
      </w:tr>
      <w:tr w:rsidR="008717B8" w:rsidRPr="00DB7E01" w14:paraId="3DECD76F" w14:textId="77777777" w:rsidTr="005F7D12">
        <w:tc>
          <w:tcPr>
            <w:tcW w:w="1560" w:type="dxa"/>
            <w:shd w:val="clear" w:color="auto" w:fill="auto"/>
          </w:tcPr>
          <w:p w14:paraId="4F9565A4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平面鏡</w:t>
            </w:r>
          </w:p>
        </w:tc>
        <w:tc>
          <w:tcPr>
            <w:tcW w:w="3827" w:type="dxa"/>
            <w:shd w:val="clear" w:color="auto" w:fill="auto"/>
          </w:tcPr>
          <w:p w14:paraId="31691CD8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較小／相同／較大</w:t>
            </w:r>
          </w:p>
        </w:tc>
        <w:tc>
          <w:tcPr>
            <w:tcW w:w="2835" w:type="dxa"/>
            <w:shd w:val="clear" w:color="auto" w:fill="auto"/>
          </w:tcPr>
          <w:p w14:paraId="28846343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左右倒置／相同</w:t>
            </w:r>
          </w:p>
        </w:tc>
        <w:tc>
          <w:tcPr>
            <w:tcW w:w="2410" w:type="dxa"/>
            <w:shd w:val="clear" w:color="auto" w:fill="auto"/>
          </w:tcPr>
          <w:p w14:paraId="79E0BE2E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b/>
                <w:bCs/>
                <w:sz w:val="32"/>
                <w:szCs w:val="32"/>
                <w:bdr w:val="single" w:sz="4" w:space="0" w:color="auto"/>
              </w:rPr>
            </w:pPr>
            <w:proofErr w:type="gramStart"/>
            <w:r w:rsidRPr="00DB7E01">
              <w:rPr>
                <w:rFonts w:ascii="標楷體" w:hAnsi="標楷體" w:hint="eastAsia"/>
                <w:sz w:val="32"/>
                <w:szCs w:val="32"/>
              </w:rPr>
              <w:t>較闊</w:t>
            </w:r>
            <w:proofErr w:type="gramEnd"/>
            <w:r w:rsidRPr="00DB7E01">
              <w:rPr>
                <w:rFonts w:ascii="標楷體" w:hAnsi="標楷體" w:hint="eastAsia"/>
                <w:sz w:val="32"/>
                <w:szCs w:val="32"/>
              </w:rPr>
              <w:t>／較窄</w:t>
            </w:r>
          </w:p>
        </w:tc>
      </w:tr>
      <w:tr w:rsidR="008717B8" w:rsidRPr="00DB7E01" w14:paraId="42062B55" w14:textId="77777777" w:rsidTr="005F7D12">
        <w:tc>
          <w:tcPr>
            <w:tcW w:w="1560" w:type="dxa"/>
            <w:shd w:val="clear" w:color="auto" w:fill="auto"/>
          </w:tcPr>
          <w:p w14:paraId="42118661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凸面鏡</w:t>
            </w:r>
          </w:p>
        </w:tc>
        <w:tc>
          <w:tcPr>
            <w:tcW w:w="3827" w:type="dxa"/>
            <w:shd w:val="clear" w:color="auto" w:fill="auto"/>
          </w:tcPr>
          <w:p w14:paraId="355D14E6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較小／相同／較大</w:t>
            </w:r>
          </w:p>
        </w:tc>
        <w:tc>
          <w:tcPr>
            <w:tcW w:w="2835" w:type="dxa"/>
            <w:shd w:val="clear" w:color="auto" w:fill="auto"/>
          </w:tcPr>
          <w:p w14:paraId="4EF79757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左右倒置／相同</w:t>
            </w:r>
          </w:p>
        </w:tc>
        <w:tc>
          <w:tcPr>
            <w:tcW w:w="2410" w:type="dxa"/>
            <w:shd w:val="clear" w:color="auto" w:fill="auto"/>
          </w:tcPr>
          <w:p w14:paraId="0B75D201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proofErr w:type="gramStart"/>
            <w:r w:rsidRPr="00DB7E01">
              <w:rPr>
                <w:rFonts w:ascii="標楷體" w:hAnsi="標楷體" w:hint="eastAsia"/>
                <w:sz w:val="32"/>
                <w:szCs w:val="32"/>
              </w:rPr>
              <w:t>較闊</w:t>
            </w:r>
            <w:proofErr w:type="gramEnd"/>
            <w:r w:rsidRPr="00DB7E01">
              <w:rPr>
                <w:rFonts w:ascii="標楷體" w:hAnsi="標楷體" w:hint="eastAsia"/>
                <w:sz w:val="32"/>
                <w:szCs w:val="32"/>
              </w:rPr>
              <w:t>／較窄</w:t>
            </w:r>
          </w:p>
        </w:tc>
      </w:tr>
    </w:tbl>
    <w:p w14:paraId="01B933D9" w14:textId="77777777" w:rsidR="008717B8" w:rsidRDefault="008717B8" w:rsidP="008717B8">
      <w:pPr>
        <w:pStyle w:val="BodyText-010"/>
        <w:spacing w:line="240" w:lineRule="auto"/>
        <w:rPr>
          <w:rFonts w:ascii="標楷體" w:hAnsi="標楷體"/>
          <w:b/>
          <w:bCs/>
          <w:sz w:val="32"/>
          <w:szCs w:val="32"/>
          <w:u w:val="single"/>
        </w:rPr>
      </w:pPr>
      <w:r w:rsidRPr="009301BB">
        <w:rPr>
          <w:rFonts w:ascii="標楷體" w:hAnsi="標楷體" w:hint="eastAsia"/>
          <w:b/>
          <w:bCs/>
          <w:sz w:val="32"/>
          <w:szCs w:val="32"/>
          <w:u w:val="single"/>
        </w:rPr>
        <w:t>過程:</w:t>
      </w:r>
    </w:p>
    <w:p w14:paraId="3906C8C0" w14:textId="77777777" w:rsidR="008717B8" w:rsidRPr="00933DD0" w:rsidRDefault="008717B8" w:rsidP="008717B8">
      <w:pPr>
        <w:pStyle w:val="BodyText-010"/>
        <w:spacing w:line="240" w:lineRule="auto"/>
        <w:rPr>
          <w:rFonts w:ascii="標楷體" w:hAnsi="標楷體"/>
          <w:sz w:val="32"/>
          <w:szCs w:val="32"/>
        </w:rPr>
      </w:pPr>
      <w:r w:rsidRPr="00933DD0">
        <w:rPr>
          <w:rFonts w:ascii="標楷體" w:hAnsi="標楷體" w:hint="eastAsia"/>
          <w:sz w:val="32"/>
          <w:szCs w:val="32"/>
        </w:rPr>
        <w:t>實驗一把玩具放到平面鏡前，觀察平面鏡的像。比較平面鏡的像和實物。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827"/>
        <w:gridCol w:w="2835"/>
        <w:gridCol w:w="2410"/>
      </w:tblGrid>
      <w:tr w:rsidR="008717B8" w:rsidRPr="00DB7E01" w14:paraId="4AA4319A" w14:textId="77777777" w:rsidTr="005F7D12">
        <w:tc>
          <w:tcPr>
            <w:tcW w:w="1560" w:type="dxa"/>
            <w:shd w:val="clear" w:color="auto" w:fill="auto"/>
          </w:tcPr>
          <w:p w14:paraId="54503B14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</w:p>
        </w:tc>
        <w:tc>
          <w:tcPr>
            <w:tcW w:w="3827" w:type="dxa"/>
            <w:shd w:val="clear" w:color="auto" w:fill="auto"/>
          </w:tcPr>
          <w:p w14:paraId="24F74A21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像的大小</w:t>
            </w:r>
          </w:p>
        </w:tc>
        <w:tc>
          <w:tcPr>
            <w:tcW w:w="2835" w:type="dxa"/>
            <w:shd w:val="clear" w:color="auto" w:fill="auto"/>
          </w:tcPr>
          <w:p w14:paraId="3DE3A1FD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像的方向</w:t>
            </w:r>
          </w:p>
        </w:tc>
        <w:tc>
          <w:tcPr>
            <w:tcW w:w="2410" w:type="dxa"/>
            <w:shd w:val="clear" w:color="auto" w:fill="auto"/>
          </w:tcPr>
          <w:p w14:paraId="60CA441F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可見範圍</w:t>
            </w:r>
          </w:p>
        </w:tc>
      </w:tr>
      <w:tr w:rsidR="008717B8" w:rsidRPr="00DB7E01" w14:paraId="3A9521F2" w14:textId="77777777" w:rsidTr="005F7D12">
        <w:tc>
          <w:tcPr>
            <w:tcW w:w="1560" w:type="dxa"/>
            <w:shd w:val="clear" w:color="auto" w:fill="auto"/>
          </w:tcPr>
          <w:p w14:paraId="180FC0B5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平面鏡</w:t>
            </w:r>
          </w:p>
        </w:tc>
        <w:tc>
          <w:tcPr>
            <w:tcW w:w="3827" w:type="dxa"/>
            <w:shd w:val="clear" w:color="auto" w:fill="auto"/>
          </w:tcPr>
          <w:p w14:paraId="2F60987A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較小／相同／較大</w:t>
            </w:r>
          </w:p>
        </w:tc>
        <w:tc>
          <w:tcPr>
            <w:tcW w:w="2835" w:type="dxa"/>
            <w:shd w:val="clear" w:color="auto" w:fill="auto"/>
          </w:tcPr>
          <w:p w14:paraId="27C6470E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左右倒置／相同</w:t>
            </w:r>
          </w:p>
        </w:tc>
        <w:tc>
          <w:tcPr>
            <w:tcW w:w="2410" w:type="dxa"/>
            <w:shd w:val="clear" w:color="auto" w:fill="auto"/>
          </w:tcPr>
          <w:p w14:paraId="7CA0A98B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b/>
                <w:bCs/>
                <w:sz w:val="32"/>
                <w:szCs w:val="32"/>
                <w:bdr w:val="single" w:sz="4" w:space="0" w:color="auto"/>
              </w:rPr>
            </w:pPr>
            <w:proofErr w:type="gramStart"/>
            <w:r w:rsidRPr="00DB7E01">
              <w:rPr>
                <w:rFonts w:ascii="標楷體" w:hAnsi="標楷體" w:hint="eastAsia"/>
                <w:sz w:val="32"/>
                <w:szCs w:val="32"/>
              </w:rPr>
              <w:t>較闊</w:t>
            </w:r>
            <w:proofErr w:type="gramEnd"/>
            <w:r w:rsidRPr="00DB7E01">
              <w:rPr>
                <w:rFonts w:ascii="標楷體" w:hAnsi="標楷體" w:hint="eastAsia"/>
                <w:sz w:val="32"/>
                <w:szCs w:val="32"/>
              </w:rPr>
              <w:t>／較窄</w:t>
            </w:r>
          </w:p>
        </w:tc>
      </w:tr>
    </w:tbl>
    <w:p w14:paraId="064422D9" w14:textId="77777777" w:rsidR="008717B8" w:rsidRPr="00933DD0" w:rsidRDefault="008717B8" w:rsidP="008717B8">
      <w:pPr>
        <w:pStyle w:val="BodyText-010"/>
        <w:spacing w:line="240" w:lineRule="auto"/>
        <w:rPr>
          <w:rFonts w:ascii="標楷體" w:hAnsi="標楷體"/>
          <w:sz w:val="32"/>
          <w:szCs w:val="32"/>
        </w:rPr>
      </w:pPr>
      <w:r w:rsidRPr="00933DD0">
        <w:rPr>
          <w:rFonts w:ascii="標楷體" w:hAnsi="標楷體" w:hint="eastAsia"/>
          <w:sz w:val="32"/>
          <w:szCs w:val="32"/>
        </w:rPr>
        <w:t>實驗二把玩具放到凸面鏡前，觀察凸面鏡的像。比較凸面鏡的像和實物。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827"/>
        <w:gridCol w:w="2835"/>
        <w:gridCol w:w="2410"/>
      </w:tblGrid>
      <w:tr w:rsidR="008717B8" w:rsidRPr="00DB7E01" w14:paraId="57A71977" w14:textId="77777777" w:rsidTr="005F7D12">
        <w:tc>
          <w:tcPr>
            <w:tcW w:w="1560" w:type="dxa"/>
            <w:shd w:val="clear" w:color="auto" w:fill="auto"/>
          </w:tcPr>
          <w:p w14:paraId="7EF9A1D0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</w:p>
        </w:tc>
        <w:tc>
          <w:tcPr>
            <w:tcW w:w="3827" w:type="dxa"/>
            <w:shd w:val="clear" w:color="auto" w:fill="auto"/>
          </w:tcPr>
          <w:p w14:paraId="49C1B79A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像的大小</w:t>
            </w:r>
          </w:p>
        </w:tc>
        <w:tc>
          <w:tcPr>
            <w:tcW w:w="2835" w:type="dxa"/>
            <w:shd w:val="clear" w:color="auto" w:fill="auto"/>
          </w:tcPr>
          <w:p w14:paraId="27AD5F58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像的方向</w:t>
            </w:r>
          </w:p>
        </w:tc>
        <w:tc>
          <w:tcPr>
            <w:tcW w:w="2410" w:type="dxa"/>
            <w:shd w:val="clear" w:color="auto" w:fill="auto"/>
          </w:tcPr>
          <w:p w14:paraId="412F88FD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可見範圍</w:t>
            </w:r>
          </w:p>
        </w:tc>
      </w:tr>
      <w:tr w:rsidR="008717B8" w:rsidRPr="00DB7E01" w14:paraId="4248B095" w14:textId="77777777" w:rsidTr="005F7D12">
        <w:tc>
          <w:tcPr>
            <w:tcW w:w="1560" w:type="dxa"/>
            <w:shd w:val="clear" w:color="auto" w:fill="auto"/>
          </w:tcPr>
          <w:p w14:paraId="4088D5FA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凸面鏡</w:t>
            </w:r>
          </w:p>
        </w:tc>
        <w:tc>
          <w:tcPr>
            <w:tcW w:w="3827" w:type="dxa"/>
            <w:shd w:val="clear" w:color="auto" w:fill="auto"/>
          </w:tcPr>
          <w:p w14:paraId="5C85B94D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較小／相同／較大</w:t>
            </w:r>
          </w:p>
        </w:tc>
        <w:tc>
          <w:tcPr>
            <w:tcW w:w="2835" w:type="dxa"/>
            <w:shd w:val="clear" w:color="auto" w:fill="auto"/>
          </w:tcPr>
          <w:p w14:paraId="1122A4E1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sz w:val="32"/>
                <w:szCs w:val="32"/>
                <w:bdr w:val="single" w:sz="4" w:space="0" w:color="auto"/>
              </w:rPr>
            </w:pPr>
            <w:r w:rsidRPr="00DB7E01">
              <w:rPr>
                <w:rFonts w:ascii="標楷體" w:hAnsi="標楷體" w:hint="eastAsia"/>
                <w:sz w:val="32"/>
                <w:szCs w:val="32"/>
              </w:rPr>
              <w:t>左右倒置／相同</w:t>
            </w:r>
          </w:p>
        </w:tc>
        <w:tc>
          <w:tcPr>
            <w:tcW w:w="2410" w:type="dxa"/>
            <w:shd w:val="clear" w:color="auto" w:fill="auto"/>
          </w:tcPr>
          <w:p w14:paraId="791C0069" w14:textId="77777777" w:rsidR="008717B8" w:rsidRPr="00DB7E01" w:rsidRDefault="008717B8" w:rsidP="005F7D12">
            <w:pPr>
              <w:pStyle w:val="BodyText-010"/>
              <w:spacing w:line="240" w:lineRule="auto"/>
              <w:jc w:val="center"/>
              <w:rPr>
                <w:rFonts w:ascii="標楷體" w:hAnsi="標楷體"/>
                <w:b/>
                <w:bCs/>
                <w:sz w:val="32"/>
                <w:szCs w:val="32"/>
                <w:bdr w:val="single" w:sz="4" w:space="0" w:color="auto"/>
              </w:rPr>
            </w:pPr>
            <w:proofErr w:type="gramStart"/>
            <w:r w:rsidRPr="00DB7E01">
              <w:rPr>
                <w:rFonts w:ascii="標楷體" w:hAnsi="標楷體" w:hint="eastAsia"/>
                <w:sz w:val="32"/>
                <w:szCs w:val="32"/>
              </w:rPr>
              <w:t>較闊</w:t>
            </w:r>
            <w:proofErr w:type="gramEnd"/>
            <w:r w:rsidRPr="00DB7E01">
              <w:rPr>
                <w:rFonts w:ascii="標楷體" w:hAnsi="標楷體" w:hint="eastAsia"/>
                <w:sz w:val="32"/>
                <w:szCs w:val="32"/>
              </w:rPr>
              <w:t>／較窄</w:t>
            </w:r>
          </w:p>
        </w:tc>
      </w:tr>
    </w:tbl>
    <w:p w14:paraId="79AB2874" w14:textId="77777777" w:rsidR="008717B8" w:rsidRPr="00933DD0" w:rsidRDefault="008717B8" w:rsidP="008717B8">
      <w:pPr>
        <w:pStyle w:val="BodyText-010"/>
        <w:rPr>
          <w:rFonts w:ascii="標楷體" w:hAnsi="標楷體"/>
          <w:sz w:val="32"/>
          <w:szCs w:val="32"/>
        </w:rPr>
      </w:pPr>
    </w:p>
    <w:p w14:paraId="363BF2A9" w14:textId="77777777" w:rsidR="008717B8" w:rsidRPr="009301BB" w:rsidRDefault="008717B8" w:rsidP="008717B8">
      <w:pPr>
        <w:pStyle w:val="BodyText-010"/>
        <w:rPr>
          <w:rFonts w:ascii="標楷體" w:hAnsi="標楷體"/>
          <w:b/>
          <w:bCs/>
          <w:sz w:val="32"/>
          <w:szCs w:val="32"/>
          <w:u w:val="single"/>
        </w:rPr>
      </w:pPr>
      <w:r w:rsidRPr="009301BB">
        <w:rPr>
          <w:rFonts w:ascii="標楷體" w:hAnsi="標楷體" w:hint="eastAsia"/>
          <w:b/>
          <w:bCs/>
          <w:sz w:val="32"/>
          <w:szCs w:val="32"/>
          <w:u w:val="single"/>
        </w:rPr>
        <w:t>實驗結果：</w:t>
      </w:r>
    </w:p>
    <w:p w14:paraId="34D91570" w14:textId="77777777" w:rsidR="008717B8" w:rsidRDefault="008717B8" w:rsidP="008717B8">
      <w:pPr>
        <w:pStyle w:val="BodyText-010"/>
        <w:numPr>
          <w:ilvl w:val="0"/>
          <w:numId w:val="6"/>
        </w:numPr>
        <w:rPr>
          <w:rFonts w:ascii="標楷體" w:hAnsi="標楷體"/>
          <w:sz w:val="32"/>
          <w:szCs w:val="32"/>
        </w:rPr>
      </w:pPr>
      <w:r w:rsidRPr="00933DD0">
        <w:rPr>
          <w:rFonts w:ascii="標楷體" w:hAnsi="標楷體" w:hint="eastAsia"/>
          <w:sz w:val="32"/>
          <w:szCs w:val="32"/>
        </w:rPr>
        <w:t>與實物比較平面鏡的像較小／相同／較大，</w:t>
      </w:r>
    </w:p>
    <w:p w14:paraId="07182D94" w14:textId="77777777" w:rsidR="008717B8" w:rsidRPr="00933DD0" w:rsidRDefault="008717B8" w:rsidP="008717B8">
      <w:pPr>
        <w:pStyle w:val="BodyText-010"/>
        <w:ind w:left="57" w:firstLineChars="200" w:firstLine="640"/>
        <w:rPr>
          <w:rFonts w:ascii="標楷體" w:hAnsi="標楷體"/>
          <w:sz w:val="32"/>
          <w:szCs w:val="32"/>
        </w:rPr>
      </w:pPr>
      <w:r w:rsidRPr="00933DD0">
        <w:rPr>
          <w:rFonts w:ascii="標楷體" w:hAnsi="標楷體" w:hint="eastAsia"/>
          <w:sz w:val="32"/>
          <w:szCs w:val="32"/>
        </w:rPr>
        <w:t>凸面鏡的像較小／相同／較大。</w:t>
      </w:r>
    </w:p>
    <w:p w14:paraId="4599299B" w14:textId="77777777" w:rsidR="008717B8" w:rsidRPr="00933DD0" w:rsidRDefault="008717B8" w:rsidP="008717B8">
      <w:pPr>
        <w:pStyle w:val="BodyText-010"/>
        <w:numPr>
          <w:ilvl w:val="0"/>
          <w:numId w:val="6"/>
        </w:numPr>
        <w:rPr>
          <w:rFonts w:ascii="標楷體" w:hAnsi="標楷體"/>
          <w:sz w:val="32"/>
          <w:szCs w:val="32"/>
        </w:rPr>
      </w:pPr>
      <w:r w:rsidRPr="00933DD0">
        <w:rPr>
          <w:rFonts w:ascii="標楷體" w:hAnsi="標楷體" w:hint="eastAsia"/>
          <w:sz w:val="32"/>
          <w:szCs w:val="32"/>
        </w:rPr>
        <w:t>平面鏡和凸面鏡，像的方向都是相同／左右倒置的。</w:t>
      </w:r>
    </w:p>
    <w:p w14:paraId="1FDE0AE8" w14:textId="77777777" w:rsidR="008717B8" w:rsidRDefault="008717B8" w:rsidP="008717B8">
      <w:pPr>
        <w:pStyle w:val="BodyText-010"/>
        <w:numPr>
          <w:ilvl w:val="0"/>
          <w:numId w:val="6"/>
        </w:numPr>
        <w:spacing w:line="240" w:lineRule="auto"/>
        <w:rPr>
          <w:rFonts w:ascii="標楷體" w:hAnsi="標楷體"/>
          <w:sz w:val="32"/>
          <w:szCs w:val="32"/>
        </w:rPr>
      </w:pPr>
      <w:r w:rsidRPr="00933DD0">
        <w:rPr>
          <w:rFonts w:ascii="標楷體" w:hAnsi="標楷體" w:hint="eastAsia"/>
          <w:sz w:val="32"/>
          <w:szCs w:val="32"/>
        </w:rPr>
        <w:t>凸面鏡比平面鏡照出的範圍較窄／較廣闊。</w:t>
      </w:r>
    </w:p>
    <w:p w14:paraId="245539D4" w14:textId="77777777" w:rsidR="008717B8" w:rsidRPr="00996A95" w:rsidRDefault="008717B8" w:rsidP="008717B8">
      <w:pPr>
        <w:pStyle w:val="BodyText-010"/>
        <w:spacing w:line="240" w:lineRule="auto"/>
        <w:ind w:left="57"/>
        <w:rPr>
          <w:rFonts w:ascii="標楷體" w:hAnsi="標楷體"/>
          <w:b/>
          <w:bCs/>
          <w:sz w:val="32"/>
          <w:szCs w:val="32"/>
          <w:u w:val="single"/>
        </w:rPr>
      </w:pPr>
      <w:r w:rsidRPr="00996A95">
        <w:rPr>
          <w:rFonts w:ascii="標楷體" w:hAnsi="標楷體" w:hint="eastAsia"/>
          <w:b/>
          <w:bCs/>
          <w:sz w:val="32"/>
          <w:szCs w:val="32"/>
          <w:u w:val="single"/>
        </w:rPr>
        <w:t>結論:</w:t>
      </w:r>
    </w:p>
    <w:p w14:paraId="749841CB" w14:textId="77777777" w:rsidR="008717B8" w:rsidRPr="00AE4A5B" w:rsidRDefault="008717B8" w:rsidP="008717B8">
      <w:pPr>
        <w:pStyle w:val="BodyText-010"/>
        <w:numPr>
          <w:ilvl w:val="0"/>
          <w:numId w:val="3"/>
        </w:numPr>
        <w:rPr>
          <w:rFonts w:ascii="標楷體" w:hAnsi="標楷體"/>
          <w:sz w:val="32"/>
          <w:szCs w:val="32"/>
        </w:rPr>
      </w:pPr>
      <w:r w:rsidRPr="00AE4A5B">
        <w:rPr>
          <w:rFonts w:ascii="標楷體" w:hAnsi="標楷體" w:hint="eastAsia"/>
          <w:sz w:val="32"/>
          <w:szCs w:val="32"/>
        </w:rPr>
        <w:t>平面鏡</w:t>
      </w:r>
      <w:r>
        <w:rPr>
          <w:rFonts w:ascii="標楷體" w:hAnsi="標楷體" w:hint="eastAsia"/>
          <w:sz w:val="32"/>
          <w:szCs w:val="32"/>
        </w:rPr>
        <w:t>／</w:t>
      </w:r>
      <w:r w:rsidRPr="00AE4A5B">
        <w:rPr>
          <w:rFonts w:ascii="標楷體" w:hAnsi="標楷體" w:hint="eastAsia"/>
          <w:sz w:val="32"/>
          <w:szCs w:val="32"/>
        </w:rPr>
        <w:t>凸面鏡的像與實物大小相同，但左右倒置。</w:t>
      </w:r>
    </w:p>
    <w:p w14:paraId="10210967" w14:textId="77777777" w:rsidR="008717B8" w:rsidRPr="00933DD0" w:rsidRDefault="008717B8" w:rsidP="008717B8">
      <w:pPr>
        <w:pStyle w:val="BodyText-010"/>
        <w:numPr>
          <w:ilvl w:val="0"/>
          <w:numId w:val="3"/>
        </w:numPr>
        <w:spacing w:line="240" w:lineRule="auto"/>
        <w:rPr>
          <w:rFonts w:ascii="標楷體" w:hAnsi="標楷體"/>
          <w:sz w:val="32"/>
          <w:szCs w:val="32"/>
        </w:rPr>
      </w:pPr>
      <w:r w:rsidRPr="00AE4A5B">
        <w:rPr>
          <w:rFonts w:ascii="標楷體" w:hAnsi="標楷體" w:hint="eastAsia"/>
          <w:sz w:val="32"/>
          <w:szCs w:val="32"/>
        </w:rPr>
        <w:t>平面鏡</w:t>
      </w:r>
      <w:r>
        <w:rPr>
          <w:rFonts w:ascii="標楷體" w:hAnsi="標楷體" w:hint="eastAsia"/>
          <w:sz w:val="32"/>
          <w:szCs w:val="32"/>
        </w:rPr>
        <w:t>／</w:t>
      </w:r>
      <w:r w:rsidRPr="00AE4A5B">
        <w:rPr>
          <w:rFonts w:ascii="標楷體" w:hAnsi="標楷體" w:hint="eastAsia"/>
          <w:sz w:val="32"/>
          <w:szCs w:val="32"/>
        </w:rPr>
        <w:t>凸面鏡</w:t>
      </w:r>
      <w:proofErr w:type="gramStart"/>
      <w:r w:rsidRPr="00AE4A5B">
        <w:rPr>
          <w:rFonts w:ascii="標楷體" w:hAnsi="標楷體" w:hint="eastAsia"/>
          <w:sz w:val="32"/>
          <w:szCs w:val="32"/>
        </w:rPr>
        <w:t>的像比實物</w:t>
      </w:r>
      <w:proofErr w:type="gramEnd"/>
      <w:r>
        <w:rPr>
          <w:rFonts w:ascii="標楷體" w:hAnsi="標楷體" w:hint="eastAsia"/>
          <w:sz w:val="32"/>
          <w:szCs w:val="32"/>
        </w:rPr>
        <w:t>小</w:t>
      </w:r>
      <w:r w:rsidRPr="00AE4A5B">
        <w:rPr>
          <w:rFonts w:ascii="標楷體" w:hAnsi="標楷體" w:hint="eastAsia"/>
          <w:sz w:val="32"/>
          <w:szCs w:val="32"/>
        </w:rPr>
        <w:t>，並左右</w:t>
      </w:r>
      <w:r>
        <w:rPr>
          <w:rFonts w:ascii="標楷體" w:hAnsi="標楷體" w:hint="eastAsia"/>
          <w:sz w:val="32"/>
          <w:szCs w:val="32"/>
        </w:rPr>
        <w:t>倒置</w:t>
      </w:r>
      <w:r w:rsidRPr="00AE4A5B">
        <w:rPr>
          <w:rFonts w:ascii="標楷體" w:hAnsi="標楷體" w:hint="eastAsia"/>
          <w:sz w:val="32"/>
          <w:szCs w:val="32"/>
        </w:rPr>
        <w:t>，但照出的範圍較廣闊。</w:t>
      </w:r>
    </w:p>
    <w:p w14:paraId="655655E1" w14:textId="77777777" w:rsidR="008717B8" w:rsidRDefault="008717B8" w:rsidP="007E1827">
      <w:pPr>
        <w:pStyle w:val="BodyText-010"/>
        <w:spacing w:line="240" w:lineRule="auto"/>
        <w:jc w:val="center"/>
        <w:rPr>
          <w:rFonts w:ascii="標楷體" w:hAnsi="標楷體"/>
          <w:sz w:val="48"/>
          <w:szCs w:val="48"/>
          <w:bdr w:val="single" w:sz="4" w:space="0" w:color="auto"/>
        </w:rPr>
      </w:pPr>
    </w:p>
    <w:p w14:paraId="7986AAC4" w14:textId="5E72633F" w:rsidR="00E556FD" w:rsidRDefault="00E556FD" w:rsidP="007E1827">
      <w:pPr>
        <w:pStyle w:val="BodyText-010"/>
        <w:spacing w:line="240" w:lineRule="auto"/>
        <w:jc w:val="center"/>
      </w:pPr>
      <w:r>
        <w:rPr>
          <w:rFonts w:ascii="標楷體" w:hAnsi="標楷體" w:hint="eastAsia"/>
          <w:sz w:val="48"/>
          <w:szCs w:val="48"/>
          <w:bdr w:val="single" w:sz="4" w:space="0" w:color="auto"/>
        </w:rPr>
        <w:lastRenderedPageBreak/>
        <w:t>活動</w:t>
      </w:r>
      <w:r w:rsidR="005E32A0">
        <w:rPr>
          <w:rFonts w:ascii="標楷體" w:hAnsi="標楷體" w:hint="eastAsia"/>
          <w:sz w:val="48"/>
          <w:szCs w:val="48"/>
          <w:bdr w:val="single" w:sz="4" w:space="0" w:color="auto"/>
        </w:rPr>
        <w:t>六</w:t>
      </w:r>
      <w:r w:rsidRPr="00B41204">
        <w:rPr>
          <w:rFonts w:ascii="標楷體" w:hAnsi="標楷體" w:hint="eastAsia"/>
          <w:sz w:val="48"/>
          <w:szCs w:val="48"/>
          <w:bdr w:val="single" w:sz="4" w:space="0" w:color="auto"/>
        </w:rPr>
        <w:t>：</w:t>
      </w:r>
      <w:r w:rsidR="006875DA">
        <w:rPr>
          <w:rFonts w:ascii="標楷體" w:hAnsi="標楷體" w:hint="eastAsia"/>
          <w:sz w:val="48"/>
          <w:szCs w:val="48"/>
          <w:bdr w:val="single" w:sz="4" w:space="0" w:color="auto"/>
        </w:rPr>
        <w:t>製作</w:t>
      </w:r>
      <w:r w:rsidR="001C3CB6" w:rsidRPr="00376CA6">
        <w:rPr>
          <w:sz w:val="48"/>
          <w:szCs w:val="48"/>
          <w:bdr w:val="single" w:sz="4" w:space="0" w:color="auto"/>
        </w:rPr>
        <w:t>行人過路燈</w:t>
      </w:r>
    </w:p>
    <w:p w14:paraId="2F27E6EF" w14:textId="77777777" w:rsidR="00D20FD2" w:rsidRPr="003A507E" w:rsidRDefault="00D20FD2">
      <w:pPr>
        <w:pStyle w:val="BodyText-010"/>
        <w:tabs>
          <w:tab w:val="left" w:pos="4680"/>
        </w:tabs>
        <w:snapToGrid w:val="0"/>
        <w:spacing w:line="240" w:lineRule="auto"/>
        <w:rPr>
          <w:bCs/>
          <w:sz w:val="48"/>
          <w:bdr w:val="single" w:sz="4" w:space="0" w:color="auto"/>
        </w:rPr>
      </w:pPr>
    </w:p>
    <w:p w14:paraId="7A25B2FA" w14:textId="5F1F3CB4" w:rsidR="00D20FD2" w:rsidRPr="00545265" w:rsidRDefault="00345718">
      <w:pPr>
        <w:pStyle w:val="BodyText-010"/>
        <w:tabs>
          <w:tab w:val="left" w:pos="4680"/>
        </w:tabs>
        <w:snapToGrid w:val="0"/>
        <w:spacing w:line="240" w:lineRule="auto"/>
        <w:rPr>
          <w:sz w:val="40"/>
          <w:szCs w:val="40"/>
        </w:rPr>
      </w:pPr>
      <w:r w:rsidRPr="00545265">
        <w:rPr>
          <w:rFonts w:hint="eastAsia"/>
          <w:sz w:val="40"/>
          <w:szCs w:val="40"/>
        </w:rPr>
        <w:t>為確保行人的安全，需要製作行人過路燈，以提示車輛及行人的過馬路情況。</w:t>
      </w:r>
      <w:r w:rsidRPr="00545265">
        <w:rPr>
          <w:rFonts w:hint="eastAsia"/>
          <w:sz w:val="40"/>
          <w:szCs w:val="40"/>
        </w:rPr>
        <w:t xml:space="preserve"> </w:t>
      </w:r>
    </w:p>
    <w:p w14:paraId="13500E12" w14:textId="77777777" w:rsidR="00AA09A0" w:rsidRDefault="00AA09A0">
      <w:pPr>
        <w:pStyle w:val="BodyText-010"/>
        <w:tabs>
          <w:tab w:val="left" w:pos="4680"/>
        </w:tabs>
        <w:snapToGrid w:val="0"/>
        <w:spacing w:line="240" w:lineRule="auto"/>
        <w:rPr>
          <w:sz w:val="24"/>
        </w:rPr>
      </w:pPr>
    </w:p>
    <w:p w14:paraId="013875BA" w14:textId="1CC55A2F" w:rsidR="00984DA4" w:rsidRPr="003A507E" w:rsidRDefault="008254EE">
      <w:pPr>
        <w:pStyle w:val="BodyText-010"/>
        <w:tabs>
          <w:tab w:val="left" w:pos="4680"/>
        </w:tabs>
        <w:snapToGrid w:val="0"/>
        <w:spacing w:line="240" w:lineRule="auto"/>
        <w:rPr>
          <w:sz w:val="24"/>
        </w:rPr>
      </w:pPr>
      <w:r>
        <w:rPr>
          <w:sz w:val="20"/>
          <w:lang w:eastAsia="en-US"/>
        </w:rPr>
        <w:pict w14:anchorId="593C6D26">
          <v:shape id="_x0000_s2073" type="#_x0000_t75" style="position:absolute;margin-left:426.05pt;margin-top:380.85pt;width:98.85pt;height:99.95pt;rotation:-621919fd;z-index:-251646464;mso-position-horizontal-relative:text;mso-position-vertical-relative:text">
            <v:imagedata r:id="rId35" o:title="P01_LGS PW4AU02"/>
          </v:shape>
        </w:pict>
      </w:r>
    </w:p>
    <w:tbl>
      <w:tblPr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5"/>
      </w:tblGrid>
      <w:tr w:rsidR="00984DA4" w14:paraId="4B85DD9F" w14:textId="77777777" w:rsidTr="00001953">
        <w:trPr>
          <w:trHeight w:val="7264"/>
        </w:trPr>
        <w:tc>
          <w:tcPr>
            <w:tcW w:w="1061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auto"/>
          </w:tcPr>
          <w:p w14:paraId="4E6D192B" w14:textId="7A3A5050" w:rsidR="00BD0C61" w:rsidRDefault="0040263C" w:rsidP="00F31B82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  <w:r>
              <w:rPr>
                <w:rFonts w:hint="eastAsia"/>
              </w:rPr>
              <w:t>畫</w:t>
            </w:r>
            <w:r w:rsidR="00C36415">
              <w:rPr>
                <w:rFonts w:hint="eastAsia"/>
              </w:rPr>
              <w:t>出</w:t>
            </w:r>
            <w:r w:rsidR="00774A34">
              <w:rPr>
                <w:rFonts w:hint="eastAsia"/>
              </w:rPr>
              <w:t>心目中的</w:t>
            </w:r>
            <w:r w:rsidR="001E33BB">
              <w:rPr>
                <w:rFonts w:hint="eastAsia"/>
              </w:rPr>
              <w:t>行人過路燈</w:t>
            </w:r>
          </w:p>
          <w:p w14:paraId="065522C9" w14:textId="51E4B218" w:rsidR="0014423C" w:rsidRDefault="0014423C" w:rsidP="00570F48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</w:p>
          <w:p w14:paraId="4A9A995B" w14:textId="77777777" w:rsidR="00570F48" w:rsidRDefault="00570F48" w:rsidP="00570F48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</w:p>
          <w:p w14:paraId="423C7751" w14:textId="77777777" w:rsidR="00570F48" w:rsidRDefault="00570F48" w:rsidP="00570F48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</w:p>
          <w:p w14:paraId="18DC258E" w14:textId="77777777" w:rsidR="00570F48" w:rsidRDefault="00570F48" w:rsidP="00570F48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</w:p>
          <w:p w14:paraId="2CCFE593" w14:textId="77777777" w:rsidR="00570F48" w:rsidRDefault="00570F48" w:rsidP="00570F48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</w:p>
          <w:p w14:paraId="2A8FFD97" w14:textId="77777777" w:rsidR="00C36415" w:rsidRPr="00570F48" w:rsidRDefault="00C36415" w:rsidP="00570F48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</w:p>
          <w:p w14:paraId="6A9E2133" w14:textId="26C23F02" w:rsidR="00984DA4" w:rsidRPr="00C36415" w:rsidRDefault="00570F48" w:rsidP="00F31B82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sz w:val="40"/>
                <w:szCs w:val="28"/>
                <w:u w:val="single"/>
              </w:rPr>
            </w:pPr>
            <w:r w:rsidRPr="00C36415">
              <w:rPr>
                <w:rFonts w:hint="eastAsia"/>
                <w:sz w:val="40"/>
                <w:szCs w:val="28"/>
                <w:u w:val="single"/>
              </w:rPr>
              <w:t>功能</w:t>
            </w:r>
            <w:r w:rsidRPr="00C36415">
              <w:rPr>
                <w:rFonts w:hint="eastAsia"/>
                <w:sz w:val="40"/>
                <w:szCs w:val="28"/>
                <w:u w:val="single"/>
              </w:rPr>
              <w:t>:</w:t>
            </w:r>
            <w:r w:rsidR="00984DA4" w:rsidRPr="00C36415">
              <w:rPr>
                <w:rFonts w:hint="eastAsia"/>
                <w:sz w:val="40"/>
                <w:szCs w:val="28"/>
                <w:u w:val="single"/>
              </w:rPr>
              <w:t xml:space="preserve">                                               </w:t>
            </w:r>
          </w:p>
          <w:p w14:paraId="4F6C8242" w14:textId="416C62F6" w:rsidR="00984DA4" w:rsidRPr="00F31B82" w:rsidRDefault="00570F48" w:rsidP="00F31B82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C36415">
              <w:rPr>
                <w:rFonts w:hint="eastAsia"/>
                <w:sz w:val="40"/>
                <w:szCs w:val="28"/>
                <w:u w:val="single"/>
              </w:rPr>
              <w:t>特色</w:t>
            </w:r>
            <w:r w:rsidRPr="00C36415">
              <w:rPr>
                <w:rFonts w:hint="eastAsia"/>
                <w:sz w:val="40"/>
                <w:szCs w:val="28"/>
                <w:u w:val="single"/>
              </w:rPr>
              <w:t>:</w:t>
            </w:r>
            <w:r w:rsidR="00984DA4" w:rsidRPr="00F31B82">
              <w:rPr>
                <w:rFonts w:hint="eastAsia"/>
                <w:u w:val="single"/>
              </w:rPr>
              <w:t xml:space="preserve">                                                    </w:t>
            </w:r>
          </w:p>
          <w:p w14:paraId="10CE0AED" w14:textId="0550286A" w:rsidR="00984DA4" w:rsidRDefault="008254EE" w:rsidP="00F31B82">
            <w:pPr>
              <w:pStyle w:val="BodyText-010"/>
              <w:tabs>
                <w:tab w:val="left" w:pos="4680"/>
              </w:tabs>
              <w:snapToGrid w:val="0"/>
              <w:spacing w:line="240" w:lineRule="auto"/>
            </w:pPr>
            <w:r>
              <w:rPr>
                <w:noProof/>
              </w:rPr>
              <w:pict w14:anchorId="352EB46B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2239" type="#_x0000_t106" style="position:absolute;margin-left:194.45pt;margin-top:23.2pt;width:226.5pt;height:133.5pt;z-index:251638272;mso-position-horizontal-relative:text;mso-position-vertical-relative:text" adj="-534,-8236">
                  <v:textbox style="mso-next-textbox:#_x0000_s2239">
                    <w:txbxContent>
                      <w:p w14:paraId="3FAD0116" w14:textId="77777777" w:rsidR="00ED2A0B" w:rsidRPr="00477274" w:rsidRDefault="00ED2A0B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77274">
                          <w:rPr>
                            <w:rFonts w:ascii="標楷體" w:eastAsia="標楷體" w:hAnsi="標楷體" w:hint="eastAsia"/>
                            <w:sz w:val="36"/>
                          </w:rPr>
                          <w:t xml:space="preserve">外觀？ </w:t>
                        </w:r>
                        <w:r w:rsidRPr="00477274">
                          <w:rPr>
                            <w:rFonts w:ascii="標楷體" w:eastAsia="標楷體" w:hAnsi="標楷體"/>
                            <w:sz w:val="36"/>
                          </w:rPr>
                          <w:t xml:space="preserve">  </w:t>
                        </w:r>
                        <w:r w:rsidRPr="00477274">
                          <w:rPr>
                            <w:rFonts w:ascii="標楷體" w:eastAsia="標楷體" w:hAnsi="標楷體" w:hint="eastAsia"/>
                            <w:sz w:val="36"/>
                          </w:rPr>
                          <w:t>設計？</w:t>
                        </w:r>
                      </w:p>
                      <w:p w14:paraId="6B0F745E" w14:textId="77777777" w:rsidR="00ED2A0B" w:rsidRPr="00477274" w:rsidRDefault="00ED2A0B" w:rsidP="00477274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77274">
                          <w:rPr>
                            <w:rFonts w:ascii="標楷體" w:eastAsia="標楷體" w:hAnsi="標楷體" w:hint="eastAsia"/>
                            <w:sz w:val="36"/>
                          </w:rPr>
                          <w:t xml:space="preserve">用途？ </w:t>
                        </w:r>
                        <w:r w:rsidRPr="00477274">
                          <w:rPr>
                            <w:rFonts w:ascii="標楷體" w:eastAsia="標楷體" w:hAnsi="標楷體"/>
                            <w:sz w:val="36"/>
                          </w:rPr>
                          <w:t xml:space="preserve">  </w:t>
                        </w:r>
                        <w:r w:rsidRPr="00477274">
                          <w:rPr>
                            <w:rFonts w:ascii="標楷體" w:eastAsia="標楷體" w:hAnsi="標楷體" w:hint="eastAsia"/>
                            <w:sz w:val="36"/>
                          </w:rPr>
                          <w:t>其他？</w:t>
                        </w:r>
                      </w:p>
                      <w:p w14:paraId="4AF03003" w14:textId="77777777" w:rsidR="00ED2A0B" w:rsidRPr="00477274" w:rsidRDefault="00ED2A0B">
                        <w:pPr>
                          <w:rPr>
                            <w:sz w:val="36"/>
                          </w:rPr>
                        </w:pPr>
                      </w:p>
                      <w:p w14:paraId="7B6EB249" w14:textId="77777777" w:rsidR="00ED2A0B" w:rsidRDefault="00ED2A0B"/>
                    </w:txbxContent>
                  </v:textbox>
                </v:shape>
              </w:pict>
            </w:r>
          </w:p>
        </w:tc>
      </w:tr>
    </w:tbl>
    <w:p w14:paraId="6993E717" w14:textId="02CD65C1" w:rsidR="003625EF" w:rsidRDefault="003625EF" w:rsidP="00984DA4">
      <w:pPr>
        <w:pStyle w:val="BodyText-010"/>
        <w:tabs>
          <w:tab w:val="left" w:pos="4680"/>
        </w:tabs>
        <w:snapToGrid w:val="0"/>
        <w:spacing w:line="240" w:lineRule="auto"/>
      </w:pPr>
    </w:p>
    <w:p w14:paraId="6A153E63" w14:textId="21282B9B" w:rsidR="00984DA4" w:rsidRDefault="00984DA4" w:rsidP="00984DA4">
      <w:pPr>
        <w:pStyle w:val="BodyText-010"/>
        <w:tabs>
          <w:tab w:val="left" w:pos="4680"/>
        </w:tabs>
        <w:snapToGrid w:val="0"/>
        <w:spacing w:line="240" w:lineRule="auto"/>
        <w:rPr>
          <w:sz w:val="24"/>
        </w:rPr>
      </w:pPr>
    </w:p>
    <w:p w14:paraId="5A9CBADE" w14:textId="77777777" w:rsidR="003625EF" w:rsidRPr="00614DDA" w:rsidRDefault="003625EF" w:rsidP="00E73FAC">
      <w:pPr>
        <w:pStyle w:val="BodyText-010"/>
        <w:tabs>
          <w:tab w:val="left" w:pos="4680"/>
        </w:tabs>
        <w:snapToGrid w:val="0"/>
        <w:spacing w:line="240" w:lineRule="auto"/>
        <w:ind w:firstLineChars="100" w:firstLine="360"/>
      </w:pPr>
    </w:p>
    <w:p w14:paraId="49B9AB64" w14:textId="1D725444" w:rsidR="003625EF" w:rsidRDefault="003625EF" w:rsidP="00E73FAC">
      <w:pPr>
        <w:pStyle w:val="BodyText-010"/>
        <w:tabs>
          <w:tab w:val="left" w:pos="4680"/>
        </w:tabs>
        <w:snapToGrid w:val="0"/>
        <w:spacing w:line="240" w:lineRule="auto"/>
        <w:ind w:firstLineChars="100" w:firstLine="360"/>
      </w:pPr>
    </w:p>
    <w:p w14:paraId="72F105E0" w14:textId="77777777" w:rsidR="003625EF" w:rsidRDefault="003625EF" w:rsidP="00E73FAC">
      <w:pPr>
        <w:pStyle w:val="BodyText-010"/>
        <w:tabs>
          <w:tab w:val="left" w:pos="4680"/>
        </w:tabs>
        <w:snapToGrid w:val="0"/>
        <w:spacing w:line="240" w:lineRule="auto"/>
        <w:ind w:firstLineChars="100" w:firstLine="360"/>
      </w:pPr>
    </w:p>
    <w:tbl>
      <w:tblPr>
        <w:tblpPr w:leftFromText="180" w:rightFromText="180" w:vertAnchor="text" w:horzAnchor="margin" w:tblpY="253"/>
        <w:tblW w:w="10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4"/>
      </w:tblGrid>
      <w:tr w:rsidR="006E0952" w:rsidRPr="0046342E" w14:paraId="52DBC05F" w14:textId="77777777" w:rsidTr="00831512">
        <w:trPr>
          <w:trHeight w:val="1740"/>
        </w:trPr>
        <w:tc>
          <w:tcPr>
            <w:tcW w:w="10554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auto"/>
          </w:tcPr>
          <w:p w14:paraId="01B44558" w14:textId="77777777" w:rsidR="006E0952" w:rsidRPr="00B47D97" w:rsidRDefault="006E0952" w:rsidP="00831512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Chars="9" w:right="18"/>
              <w:textAlignment w:val="center"/>
              <w:rPr>
                <w:rFonts w:ascii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hAnsi="標楷體" w:hint="eastAsia"/>
                <w:color w:val="000000"/>
                <w:sz w:val="32"/>
                <w:szCs w:val="32"/>
              </w:rPr>
              <w:t>小提示:</w:t>
            </w:r>
            <w:r w:rsidRPr="00B47D97">
              <w:rPr>
                <w:rFonts w:ascii="標楷體" w:hAnsi="標楷體" w:hint="eastAsia"/>
                <w:color w:val="000000"/>
                <w:sz w:val="32"/>
                <w:szCs w:val="32"/>
              </w:rPr>
              <w:t>行人過路燈的設計如何配合居民的需要?</w:t>
            </w:r>
          </w:p>
          <w:p w14:paraId="7BD4EAED" w14:textId="77777777" w:rsidR="006E0952" w:rsidRDefault="006E0952" w:rsidP="00831512">
            <w:pPr>
              <w:pStyle w:val="BodyText-010"/>
              <w:tabs>
                <w:tab w:val="center" w:pos="4906"/>
              </w:tabs>
              <w:spacing w:line="240" w:lineRule="auto"/>
              <w:ind w:rightChars="9" w:right="18"/>
              <w:textAlignment w:val="center"/>
              <w:rPr>
                <w:rFonts w:ascii="標楷體" w:hAnsi="標楷體"/>
                <w:color w:val="000000"/>
                <w:sz w:val="32"/>
                <w:szCs w:val="32"/>
              </w:rPr>
            </w:pPr>
            <w:r w:rsidRPr="00B47D97">
              <w:rPr>
                <w:rFonts w:ascii="標楷體" w:hAnsi="標楷體" w:hint="eastAsia"/>
                <w:color w:val="000000"/>
                <w:sz w:val="32"/>
                <w:szCs w:val="32"/>
              </w:rPr>
              <w:t>可參考實地考察收集的數據</w:t>
            </w:r>
            <w:r>
              <w:rPr>
                <w:rFonts w:ascii="標楷體" w:hAnsi="標楷體"/>
                <w:color w:val="000000"/>
                <w:sz w:val="32"/>
                <w:szCs w:val="32"/>
              </w:rPr>
              <w:tab/>
              <w:t>(</w:t>
            </w:r>
            <w:r w:rsidRPr="002059CA">
              <w:rPr>
                <w:rFonts w:ascii="標楷體" w:hAnsi="標楷體" w:hint="eastAsia"/>
                <w:color w:val="000000"/>
                <w:sz w:val="32"/>
                <w:szCs w:val="32"/>
              </w:rPr>
              <w:t xml:space="preserve">行人過路時間，車輛流量等) </w:t>
            </w:r>
          </w:p>
          <w:p w14:paraId="32457B84" w14:textId="77777777" w:rsidR="006E0952" w:rsidRPr="006E0952" w:rsidRDefault="006E0952" w:rsidP="00831512">
            <w:pPr>
              <w:pStyle w:val="BodyText-010"/>
              <w:tabs>
                <w:tab w:val="center" w:pos="4906"/>
              </w:tabs>
              <w:ind w:rightChars="9" w:right="18"/>
              <w:textAlignment w:val="center"/>
              <w:rPr>
                <w:rFonts w:ascii="標楷體" w:hAnsi="標楷體"/>
                <w:color w:val="000000"/>
                <w:sz w:val="32"/>
                <w:szCs w:val="32"/>
                <w:shd w:val="pct15" w:color="auto" w:fill="FFFFFF"/>
              </w:rPr>
            </w:pPr>
            <w:r w:rsidRPr="006E0952">
              <w:rPr>
                <w:rFonts w:ascii="標楷體" w:hAnsi="標楷體" w:hint="eastAsia"/>
                <w:color w:val="000000"/>
                <w:sz w:val="32"/>
                <w:szCs w:val="32"/>
                <w:shd w:val="pct15" w:color="auto" w:fill="FFFFFF"/>
              </w:rPr>
              <w:t>如:按照「行人過路時間」，紅綠燈應</w:t>
            </w:r>
            <w:proofErr w:type="gramStart"/>
            <w:r w:rsidRPr="006E0952">
              <w:rPr>
                <w:rFonts w:ascii="標楷體" w:hAnsi="標楷體" w:hint="eastAsia"/>
                <w:color w:val="000000"/>
                <w:sz w:val="32"/>
                <w:szCs w:val="32"/>
                <w:shd w:val="pct15" w:color="auto" w:fill="FFFFFF"/>
              </w:rPr>
              <w:t>多久轉燈一次</w:t>
            </w:r>
            <w:proofErr w:type="gramEnd"/>
            <w:r w:rsidRPr="006E0952">
              <w:rPr>
                <w:rFonts w:ascii="標楷體" w:hAnsi="標楷體" w:hint="eastAsia"/>
                <w:color w:val="000000"/>
                <w:sz w:val="32"/>
                <w:szCs w:val="32"/>
                <w:shd w:val="pct15" w:color="auto" w:fill="FFFFFF"/>
              </w:rPr>
              <w:t>？</w:t>
            </w:r>
          </w:p>
          <w:p w14:paraId="2EA03346" w14:textId="77777777" w:rsidR="006E0952" w:rsidRPr="006E0952" w:rsidRDefault="006E0952" w:rsidP="00831512">
            <w:pPr>
              <w:pStyle w:val="BodyText-010"/>
              <w:tabs>
                <w:tab w:val="center" w:pos="4906"/>
              </w:tabs>
              <w:spacing w:line="240" w:lineRule="auto"/>
              <w:ind w:rightChars="9" w:right="18"/>
              <w:textAlignment w:val="center"/>
              <w:rPr>
                <w:rFonts w:ascii="標楷體" w:hAnsi="標楷體"/>
                <w:b/>
                <w:color w:val="000000"/>
                <w:sz w:val="40"/>
                <w:szCs w:val="40"/>
              </w:rPr>
            </w:pPr>
            <w:r w:rsidRPr="006E0952">
              <w:rPr>
                <w:rFonts w:ascii="標楷體" w:hAnsi="標楷體" w:hint="eastAsia"/>
                <w:color w:val="000000"/>
                <w:sz w:val="32"/>
                <w:szCs w:val="32"/>
                <w:shd w:val="pct15" w:color="auto" w:fill="FFFFFF"/>
              </w:rPr>
              <w:t>從「行人步速」及「車輛流量」取得平衡，興建行人天橋是否更合適選項？</w:t>
            </w:r>
          </w:p>
        </w:tc>
      </w:tr>
    </w:tbl>
    <w:p w14:paraId="13CAC7CA" w14:textId="7438D702" w:rsidR="003F3B1D" w:rsidRDefault="00C36B36" w:rsidP="00C36B36">
      <w:pPr>
        <w:pStyle w:val="Head-01"/>
        <w:spacing w:line="460" w:lineRule="exact"/>
        <w:rPr>
          <w:rFonts w:ascii="標楷體" w:hAnsi="標楷體"/>
          <w:szCs w:val="48"/>
        </w:rPr>
      </w:pPr>
      <w:r w:rsidRPr="00C36B36">
        <w:rPr>
          <w:rFonts w:ascii="標楷體" w:hAnsi="標楷體" w:hint="eastAsia"/>
          <w:szCs w:val="48"/>
        </w:rPr>
        <w:lastRenderedPageBreak/>
        <w:t>行人過路燈</w:t>
      </w:r>
      <w:r w:rsidR="00615F97">
        <w:rPr>
          <w:rFonts w:ascii="標楷體" w:hAnsi="標楷體" w:hint="eastAsia"/>
          <w:szCs w:val="48"/>
        </w:rPr>
        <w:t>編程</w:t>
      </w:r>
    </w:p>
    <w:p w14:paraId="0D0558AC" w14:textId="77777777" w:rsidR="008A6399" w:rsidRDefault="008A6399" w:rsidP="00C36B36">
      <w:pPr>
        <w:pStyle w:val="Head-01"/>
        <w:spacing w:line="460" w:lineRule="exact"/>
        <w:rPr>
          <w:rFonts w:ascii="標楷體" w:hAnsi="標楷體"/>
          <w:szCs w:val="48"/>
          <w:highlight w:val="yellow"/>
        </w:rPr>
      </w:pPr>
    </w:p>
    <w:p w14:paraId="2D20C9C9" w14:textId="252ED541" w:rsidR="00E70C65" w:rsidRPr="008A6399" w:rsidRDefault="00AA0F3A" w:rsidP="003F3B1D">
      <w:pPr>
        <w:pStyle w:val="Head-01"/>
        <w:spacing w:line="460" w:lineRule="exact"/>
        <w:jc w:val="left"/>
        <w:rPr>
          <w:rFonts w:ascii="標楷體" w:hAnsi="標楷體"/>
          <w:b w:val="0"/>
          <w:bCs w:val="0"/>
          <w:sz w:val="36"/>
          <w:szCs w:val="36"/>
        </w:rPr>
      </w:pPr>
      <w:r w:rsidRPr="008A6399">
        <w:rPr>
          <w:rFonts w:ascii="標楷體" w:hAnsi="標楷體" w:hint="eastAsia"/>
          <w:b w:val="0"/>
          <w:bCs w:val="0"/>
          <w:sz w:val="36"/>
          <w:szCs w:val="36"/>
        </w:rPr>
        <w:t>行人過路燈分為兩部分，第一是超聲波</w:t>
      </w:r>
      <w:r w:rsidR="004849AD" w:rsidRPr="008A6399">
        <w:rPr>
          <w:rFonts w:ascii="標楷體" w:hAnsi="標楷體" w:hint="eastAsia"/>
          <w:b w:val="0"/>
          <w:bCs w:val="0"/>
          <w:sz w:val="36"/>
          <w:szCs w:val="36"/>
        </w:rPr>
        <w:t>傳送器，</w:t>
      </w:r>
      <w:r w:rsidR="00046BCD" w:rsidRPr="008A6399">
        <w:rPr>
          <w:rFonts w:ascii="標楷體" w:hAnsi="標楷體" w:hint="eastAsia"/>
          <w:b w:val="0"/>
          <w:bCs w:val="0"/>
          <w:sz w:val="36"/>
          <w:szCs w:val="36"/>
        </w:rPr>
        <w:t>超聲波</w:t>
      </w:r>
      <w:r w:rsidR="00EF4251" w:rsidRPr="008A6399">
        <w:rPr>
          <w:rFonts w:ascii="標楷體" w:hAnsi="標楷體" w:hint="eastAsia"/>
          <w:b w:val="0"/>
          <w:bCs w:val="0"/>
          <w:sz w:val="36"/>
          <w:szCs w:val="36"/>
        </w:rPr>
        <w:t>感應到</w:t>
      </w:r>
      <w:r w:rsidR="008A6399">
        <w:rPr>
          <w:rFonts w:ascii="標楷體" w:hAnsi="標楷體" w:hint="eastAsia"/>
          <w:b w:val="0"/>
          <w:bCs w:val="0"/>
          <w:sz w:val="36"/>
          <w:szCs w:val="36"/>
        </w:rPr>
        <w:t>車輛在旁經過</w:t>
      </w:r>
      <w:r w:rsidR="00EF4251" w:rsidRPr="008A6399">
        <w:rPr>
          <w:rFonts w:ascii="標楷體" w:hAnsi="標楷體" w:hint="eastAsia"/>
          <w:b w:val="0"/>
          <w:bCs w:val="0"/>
          <w:sz w:val="36"/>
          <w:szCs w:val="36"/>
        </w:rPr>
        <w:t>，並傳送指令到第二部分</w:t>
      </w:r>
      <w:r w:rsidR="009E3173" w:rsidRPr="008A6399">
        <w:rPr>
          <w:rFonts w:ascii="標楷體" w:hAnsi="標楷體" w:hint="eastAsia"/>
          <w:b w:val="0"/>
          <w:bCs w:val="0"/>
          <w:sz w:val="36"/>
          <w:szCs w:val="36"/>
        </w:rPr>
        <w:t>的紅綠燈接受器。</w:t>
      </w:r>
    </w:p>
    <w:p w14:paraId="69C749A8" w14:textId="77777777" w:rsidR="00AA0F3A" w:rsidRPr="00615F97" w:rsidRDefault="00AA0F3A" w:rsidP="003F3B1D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p w14:paraId="5A127B4D" w14:textId="77777777" w:rsidR="00E268AF" w:rsidRPr="00CA0EBE" w:rsidRDefault="00E268AF" w:rsidP="00E268AF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 w:rsidRPr="00CA0EBE">
        <w:rPr>
          <w:rFonts w:ascii="標楷體" w:hAnsi="標楷體" w:hint="eastAsia"/>
          <w:szCs w:val="48"/>
        </w:rPr>
        <w:t>準備:</w:t>
      </w:r>
      <w:r w:rsidRPr="00CA0EBE">
        <w:rPr>
          <w:rFonts w:ascii="標楷體" w:hAnsi="標楷體"/>
          <w:szCs w:val="48"/>
        </w:rPr>
        <w:t xml:space="preserve"> </w:t>
      </w:r>
    </w:p>
    <w:p w14:paraId="704785EF" w14:textId="29CAAA29" w:rsidR="00E70C65" w:rsidRDefault="00E268AF" w:rsidP="00E268AF">
      <w:pPr>
        <w:pStyle w:val="Head-01"/>
        <w:spacing w:line="460" w:lineRule="exact"/>
        <w:jc w:val="left"/>
        <w:rPr>
          <w:rFonts w:ascii="標楷體" w:hAnsi="標楷體"/>
          <w:b w:val="0"/>
          <w:bCs w:val="0"/>
          <w:sz w:val="32"/>
          <w:szCs w:val="32"/>
        </w:rPr>
      </w:pPr>
      <w:r w:rsidRPr="00CA0EBE">
        <w:rPr>
          <w:rFonts w:ascii="標楷體" w:hAnsi="標楷體" w:hint="eastAsia"/>
          <w:b w:val="0"/>
          <w:bCs w:val="0"/>
          <w:sz w:val="32"/>
          <w:szCs w:val="32"/>
        </w:rPr>
        <w:t>加入兩個擴展程式</w:t>
      </w:r>
      <w:proofErr w:type="spellStart"/>
      <w:r w:rsidR="0024156F" w:rsidRPr="0024156F">
        <w:rPr>
          <w:rFonts w:ascii="標楷體" w:hAnsi="標楷體"/>
          <w:b w:val="0"/>
          <w:bCs w:val="0"/>
          <w:sz w:val="32"/>
          <w:szCs w:val="32"/>
        </w:rPr>
        <w:t>Neopixel</w:t>
      </w:r>
      <w:proofErr w:type="spellEnd"/>
      <w:r w:rsidR="0024156F">
        <w:rPr>
          <w:rFonts w:ascii="標楷體" w:hAnsi="標楷體" w:hint="eastAsia"/>
          <w:b w:val="0"/>
          <w:bCs w:val="0"/>
          <w:sz w:val="32"/>
          <w:szCs w:val="32"/>
        </w:rPr>
        <w:t>及</w:t>
      </w:r>
      <w:r w:rsidR="0024156F" w:rsidRPr="0024156F">
        <w:rPr>
          <w:rFonts w:ascii="標楷體" w:hAnsi="標楷體"/>
          <w:b w:val="0"/>
          <w:bCs w:val="0"/>
          <w:sz w:val="32"/>
          <w:szCs w:val="32"/>
        </w:rPr>
        <w:t xml:space="preserve"> </w:t>
      </w:r>
      <w:r w:rsidRPr="00CA0EBE">
        <w:rPr>
          <w:rFonts w:ascii="標楷體" w:hAnsi="標楷體"/>
          <w:b w:val="0"/>
          <w:bCs w:val="0"/>
          <w:sz w:val="32"/>
          <w:szCs w:val="32"/>
        </w:rPr>
        <w:t>Sonar</w:t>
      </w:r>
      <w:r w:rsidR="0024156F">
        <w:rPr>
          <w:rFonts w:ascii="標楷體" w:hAnsi="標楷體" w:hint="eastAsia"/>
          <w:b w:val="0"/>
          <w:bCs w:val="0"/>
          <w:sz w:val="32"/>
          <w:szCs w:val="32"/>
        </w:rPr>
        <w:t>。</w:t>
      </w:r>
    </w:p>
    <w:tbl>
      <w:tblPr>
        <w:tblW w:w="100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2"/>
        <w:gridCol w:w="5139"/>
      </w:tblGrid>
      <w:tr w:rsidR="00AA0F3A" w:rsidRPr="00AA0F3A" w14:paraId="46A3B67D" w14:textId="77777777" w:rsidTr="00AA0F3A">
        <w:trPr>
          <w:trHeight w:val="36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DD00A" w14:textId="77777777" w:rsidR="00AA0F3A" w:rsidRPr="00AA0F3A" w:rsidRDefault="00AA0F3A" w:rsidP="00AA0F3A">
            <w:pPr>
              <w:widowControl/>
              <w:rPr>
                <w:rFonts w:eastAsia="Times New Roman"/>
                <w:sz w:val="28"/>
                <w:szCs w:val="28"/>
              </w:rPr>
            </w:pP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sonar</w:t>
            </w:r>
          </w:p>
          <w:p w14:paraId="6D930112" w14:textId="77777777" w:rsidR="00AA0F3A" w:rsidRPr="00AA0F3A" w:rsidRDefault="00AA0F3A" w:rsidP="00AA0F3A">
            <w:pPr>
              <w:widowControl/>
              <w:rPr>
                <w:rFonts w:eastAsia="Times New Roman"/>
                <w:sz w:val="28"/>
                <w:szCs w:val="28"/>
              </w:rPr>
            </w:pP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"https://lh5.googleusercontent.com/V0O2eeo-SyG0npJeix1wU-QWeqtumgPSm896pnJku5KlQXswPC9rgEz9qG1QH1NyRqp5PpsiuFSiuPZlB40K5OfJ9yajtRTLj2ajZLXFv5TnsujQqsYx8P8f38tygn2GqLABrmwETDpnNVSzJw" \* MERGEFORMATINET </w:instrText>
            </w: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"https://lh5.googleusercontent.com/V0O2eeo-SyG0npJeix1wU-QWeqtumgPSm896pnJku5KlQXswPC9rgEz9qG1QH1NyRqp5PpsiuFSiuPZlB40K5OfJ9yajtRTLj2ajZLXFv5TnsujQqsYx8P8f38tygn2GqLABrmwETDpnNVSzJw" \* MERGEFORMATINET </w:instrText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>INCLUDEPICTURE  "https://lh5.googleusercontent.com/V0O2eeo-SyG0npJeix1wU-QWeqtumgPSm896pnJku5KlQXswPC9rgEz9qG1QH1NyRqp5PpsiuFSiuPZlB40K5OfJ9yajtRTLj2ajZLXFv5TnsujQqsYx8P8f38tygn2GqLABr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>mwETDpnNVSzJw" \* MERGEFORMATINET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pict w14:anchorId="77D14C0E">
                <v:shape id="_x0000_i1028" type="#_x0000_t75" alt="Text&#10;&#10;Description automatically generated with medium confidence" style="width:129.6pt;height:2in">
                  <v:imagedata r:id="rId36" r:href="rId37"/>
                </v:shape>
              </w:pic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D100B" w14:textId="77777777" w:rsidR="00AA0F3A" w:rsidRPr="00AA0F3A" w:rsidRDefault="00AA0F3A" w:rsidP="00AA0F3A">
            <w:pPr>
              <w:widowControl/>
              <w:rPr>
                <w:rFonts w:eastAsia="Times New Roman"/>
                <w:sz w:val="28"/>
                <w:szCs w:val="28"/>
              </w:rPr>
            </w:pPr>
            <w:proofErr w:type="spellStart"/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Neopixel</w:t>
            </w:r>
            <w:proofErr w:type="spellEnd"/>
          </w:p>
          <w:p w14:paraId="137D3D42" w14:textId="77777777" w:rsidR="00AA0F3A" w:rsidRPr="00AA0F3A" w:rsidRDefault="00AA0F3A" w:rsidP="00AA0F3A">
            <w:pPr>
              <w:widowControl/>
              <w:rPr>
                <w:rFonts w:eastAsia="Times New Roman"/>
                <w:sz w:val="28"/>
                <w:szCs w:val="28"/>
              </w:rPr>
            </w:pP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"https://lh3.googleusercontent.com/i5nvrOWiP_ROpZ5Gd2ZA8WfikTtAFdWZcitAkDjlPyWDPFvsg8HBgbhpvRZMa4Ekz8T52P1XiBUyk6GtpNti9n_qf85xR7gRcEwdGReQwHxVz4BDKZcEl_LTfhsUFqSDFMemixuyUtHl0Nk5BQ" \* MERGEFORMATINET </w:instrText>
            </w: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 "https://lh3.googleusercontent.com/i5nvrOWiP_ROpZ5Gd2ZA8WfikTtAFdWZcitAkDjlPyWDPFvsg8HBgbhpvRZMa4Ekz8T52P1XiBUyk6GtpNti9n_qf85xR7gRcEwdGReQwHxVz4BDKZcEl_LTfhsUFqSDFMemixuyUtHl0Nk5BQ" \* MERGEFORMATINET </w:instrText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>INCLUDEPICTURE  "https://lh3.googleusercontent.com/i5nvrOWiP_ROpZ5Gd2ZA8WfikTtAFdWZcitAkDjlPyWDPFvsg8HBgbhpvRZMa4Ekz8T52P1XiBUyk6GtpNti9n_qf85xR7gR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>cEwdGReQwHxVz4BDKZcEl_LTfhsUFqSDFMemixuyUtHl0Nk5BQ" \* MERGEFORMATINET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instrText xml:space="preserve"> </w:instrTex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pict w14:anchorId="335FB19E">
                <v:shape id="_x0000_i1029" type="#_x0000_t75" alt="Graphical user interface, application&#10;&#10;Description automatically generated" style="width:136.8pt;height:2in">
                  <v:imagedata r:id="rId38" r:href="rId39"/>
                </v:shape>
              </w:pict>
            </w:r>
            <w:r w:rsidR="008254EE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ED2A0B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903AF9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554393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B6596C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5F7D12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1B135D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0C2A3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C76F78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110BE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E97924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="00DD5C50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A0F3A">
              <w:rPr>
                <w:rFonts w:ascii="Calibri" w:eastAsia="Times New Roman" w:hAnsi="Calibri" w:cs="Calibri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</w:tc>
      </w:tr>
    </w:tbl>
    <w:p w14:paraId="150A498A" w14:textId="77777777" w:rsidR="00AA0F3A" w:rsidRDefault="00AA0F3A" w:rsidP="00E268AF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p w14:paraId="690EB066" w14:textId="2137F887" w:rsidR="00E70C65" w:rsidRPr="008A6399" w:rsidRDefault="00AA0F3A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 w:rsidRPr="008A6399">
        <w:rPr>
          <w:rFonts w:ascii="標楷體" w:hAnsi="標楷體" w:hint="eastAsia"/>
          <w:szCs w:val="48"/>
        </w:rPr>
        <w:t>步驟</w:t>
      </w:r>
      <w:proofErr w:type="gramStart"/>
      <w:r w:rsidRPr="008A6399">
        <w:rPr>
          <w:rFonts w:ascii="標楷體" w:hAnsi="標楷體" w:hint="eastAsia"/>
          <w:szCs w:val="48"/>
        </w:rPr>
        <w:t>一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7"/>
        <w:gridCol w:w="5067"/>
      </w:tblGrid>
      <w:tr w:rsidR="00C91E7B" w:rsidRPr="008B511C" w14:paraId="477AB202" w14:textId="77777777" w:rsidTr="008B511C">
        <w:trPr>
          <w:trHeight w:val="4183"/>
        </w:trPr>
        <w:tc>
          <w:tcPr>
            <w:tcW w:w="5067" w:type="dxa"/>
            <w:shd w:val="clear" w:color="auto" w:fill="auto"/>
          </w:tcPr>
          <w:p w14:paraId="592D70F0" w14:textId="77777777" w:rsidR="00C91E7B" w:rsidRPr="008B511C" w:rsidRDefault="00C91E7B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6"/>
                <w:szCs w:val="36"/>
              </w:rPr>
            </w:pPr>
            <w:r w:rsidRPr="008B511C">
              <w:rPr>
                <w:rFonts w:ascii="標楷體" w:hAnsi="標楷體" w:hint="eastAsia"/>
                <w:b w:val="0"/>
                <w:bCs w:val="0"/>
                <w:sz w:val="36"/>
                <w:szCs w:val="36"/>
              </w:rPr>
              <w:t>製作一個名為“距離”的變量</w:t>
            </w:r>
          </w:p>
          <w:p w14:paraId="0616B1E8" w14:textId="050DF61F" w:rsidR="00E45E29" w:rsidRPr="008B511C" w:rsidRDefault="008254EE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</w:rPr>
            </w:pPr>
            <w:r>
              <w:rPr>
                <w:noProof/>
              </w:rPr>
              <w:pict w14:anchorId="4B955FCF">
                <v:shape id="圖片 1" o:spid="_x0000_s2325" type="#_x0000_t75" style="position:absolute;margin-left:.05pt;margin-top:3.35pt;width:241.05pt;height:104.6pt;z-index:251659776;visibility:visible;mso-wrap-style:square;mso-position-horizontal-relative:text;mso-position-vertical-relative:text;mso-width-relative:page;mso-height-relative:page">
                  <v:imagedata r:id="rId40" o:title=""/>
                </v:shape>
              </w:pict>
            </w:r>
          </w:p>
          <w:p w14:paraId="1C28F3D4" w14:textId="77777777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</w:rPr>
            </w:pPr>
          </w:p>
          <w:p w14:paraId="51B03E23" w14:textId="77777777" w:rsidR="008F2092" w:rsidRPr="008B511C" w:rsidRDefault="008F2092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  <w:p w14:paraId="23E719B3" w14:textId="4BF3B33E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  <w:p w14:paraId="4D699CF6" w14:textId="77777777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  <w:p w14:paraId="04B893A6" w14:textId="5F302418" w:rsidR="00E45E29" w:rsidRPr="008B511C" w:rsidRDefault="008254EE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  <w:r>
              <w:rPr>
                <w:noProof/>
              </w:rPr>
              <w:pict w14:anchorId="3F8FE49B">
                <v:shape id="_x0000_s2326" type="#_x0000_t75" style="position:absolute;margin-left:7.9pt;margin-top:6.9pt;width:200.8pt;height:126.9pt;z-index:251660800;visibility:visible;mso-wrap-style:square;mso-position-horizontal-relative:text;mso-position-vertical-relative:text;mso-width-relative:page;mso-height-relative:page">
                  <v:imagedata r:id="rId41" o:title=""/>
                </v:shape>
              </w:pict>
            </w:r>
          </w:p>
          <w:p w14:paraId="23EA7301" w14:textId="77777777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  <w:p w14:paraId="718441AF" w14:textId="77777777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  <w:p w14:paraId="0CE876BC" w14:textId="77777777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  <w:p w14:paraId="57D10ECE" w14:textId="77777777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  <w:p w14:paraId="799AA11D" w14:textId="4D1FCB8F" w:rsidR="00E45E29" w:rsidRPr="008B511C" w:rsidRDefault="00E45E2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</w:tc>
        <w:tc>
          <w:tcPr>
            <w:tcW w:w="5067" w:type="dxa"/>
            <w:shd w:val="clear" w:color="auto" w:fill="auto"/>
          </w:tcPr>
          <w:p w14:paraId="29108E71" w14:textId="77777777" w:rsidR="00C91E7B" w:rsidRPr="008B511C" w:rsidRDefault="00D0736F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6"/>
                <w:szCs w:val="36"/>
              </w:rPr>
            </w:pPr>
            <w:r w:rsidRPr="008B511C">
              <w:rPr>
                <w:rFonts w:ascii="標楷體" w:hAnsi="標楷體" w:hint="eastAsia"/>
                <w:b w:val="0"/>
                <w:bCs w:val="0"/>
                <w:sz w:val="36"/>
                <w:szCs w:val="36"/>
              </w:rPr>
              <w:t>把變數</w:t>
            </w:r>
            <w:proofErr w:type="gramStart"/>
            <w:r w:rsidR="00EB255D" w:rsidRPr="008B511C">
              <w:rPr>
                <w:rFonts w:ascii="標楷體" w:hAnsi="標楷體"/>
                <w:b w:val="0"/>
                <w:bCs w:val="0"/>
                <w:sz w:val="36"/>
                <w:szCs w:val="36"/>
              </w:rPr>
              <w:t>”</w:t>
            </w:r>
            <w:proofErr w:type="gramEnd"/>
            <w:r w:rsidR="00B376B6" w:rsidRPr="008B511C">
              <w:rPr>
                <w:rFonts w:ascii="標楷體" w:hAnsi="標楷體" w:hint="eastAsia"/>
                <w:b w:val="0"/>
                <w:bCs w:val="0"/>
                <w:sz w:val="36"/>
                <w:szCs w:val="36"/>
              </w:rPr>
              <w:t>距離</w:t>
            </w:r>
            <w:proofErr w:type="gramStart"/>
            <w:r w:rsidR="00EB255D" w:rsidRPr="008B511C">
              <w:rPr>
                <w:rFonts w:ascii="標楷體" w:hAnsi="標楷體"/>
                <w:b w:val="0"/>
                <w:bCs w:val="0"/>
                <w:sz w:val="36"/>
                <w:szCs w:val="36"/>
              </w:rPr>
              <w:t>”</w:t>
            </w:r>
            <w:proofErr w:type="gramEnd"/>
            <w:r w:rsidR="00B376B6" w:rsidRPr="008B511C">
              <w:rPr>
                <w:rFonts w:ascii="標楷體" w:hAnsi="標楷體" w:hint="eastAsia"/>
                <w:b w:val="0"/>
                <w:bCs w:val="0"/>
                <w:sz w:val="36"/>
                <w:szCs w:val="36"/>
              </w:rPr>
              <w:t>設定為０</w:t>
            </w:r>
          </w:p>
          <w:p w14:paraId="3C23E0FA" w14:textId="09949EC4" w:rsidR="00595796" w:rsidRPr="008B511C" w:rsidRDefault="008254EE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6"/>
                <w:szCs w:val="36"/>
              </w:rPr>
            </w:pPr>
            <w:r>
              <w:rPr>
                <w:rFonts w:ascii="標楷體" w:hAnsi="標楷體"/>
                <w:b w:val="0"/>
                <w:bCs w:val="0"/>
                <w:noProof/>
                <w:sz w:val="36"/>
                <w:szCs w:val="36"/>
              </w:rPr>
              <w:pict w14:anchorId="420E6878">
                <v:shape id="_x0000_s2327" type="#_x0000_t75" style="position:absolute;margin-left:7.9pt;margin-top:42.6pt;width:234.25pt;height:138.1pt;z-index:251661824">
                  <v:imagedata r:id="rId42" o:title=""/>
                </v:shape>
              </w:pict>
            </w:r>
          </w:p>
        </w:tc>
      </w:tr>
    </w:tbl>
    <w:p w14:paraId="465BDED3" w14:textId="4D800DB5" w:rsidR="00E70C65" w:rsidRDefault="00E70C65" w:rsidP="003F3B1D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p w14:paraId="449AB66A" w14:textId="5C643E0E" w:rsidR="00E70C65" w:rsidRDefault="00E70C65" w:rsidP="003F3B1D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p w14:paraId="189416A5" w14:textId="004EC00C" w:rsidR="00E70C65" w:rsidRDefault="00E70C65" w:rsidP="003F3B1D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p w14:paraId="11862C9D" w14:textId="15DB0E6F" w:rsidR="00E70C65" w:rsidRPr="0088571A" w:rsidRDefault="0088571A" w:rsidP="003F3B1D">
      <w:pPr>
        <w:pStyle w:val="Head-01"/>
        <w:spacing w:line="460" w:lineRule="exact"/>
        <w:jc w:val="left"/>
        <w:rPr>
          <w:rFonts w:ascii="標楷體" w:hAnsi="標楷體"/>
          <w:sz w:val="72"/>
          <w:szCs w:val="72"/>
          <w:highlight w:val="yellow"/>
        </w:rPr>
      </w:pPr>
      <w:r w:rsidRPr="0088571A">
        <w:rPr>
          <w:rFonts w:ascii="標楷體" w:hAnsi="標楷體" w:hint="eastAsia"/>
          <w:szCs w:val="48"/>
        </w:rPr>
        <w:lastRenderedPageBreak/>
        <w:t>超聲波傳送器</w:t>
      </w:r>
    </w:p>
    <w:p w14:paraId="7E2440F7" w14:textId="75D6E840" w:rsidR="00E70C65" w:rsidRDefault="00E70C65" w:rsidP="003F3B1D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tbl>
      <w:tblPr>
        <w:tblW w:w="10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7"/>
        <w:gridCol w:w="5167"/>
      </w:tblGrid>
      <w:tr w:rsidR="00451F79" w:rsidRPr="008B511C" w14:paraId="6891D20B" w14:textId="77777777" w:rsidTr="008B511C">
        <w:trPr>
          <w:trHeight w:val="2897"/>
        </w:trPr>
        <w:tc>
          <w:tcPr>
            <w:tcW w:w="5167" w:type="dxa"/>
            <w:shd w:val="clear" w:color="auto" w:fill="auto"/>
          </w:tcPr>
          <w:p w14:paraId="56E4300F" w14:textId="7688D331" w:rsidR="00451F79" w:rsidRPr="008B511C" w:rsidRDefault="003E798B" w:rsidP="001A18D9">
            <w:pPr>
              <w:pStyle w:val="Head-01"/>
              <w:numPr>
                <w:ilvl w:val="0"/>
                <w:numId w:val="7"/>
              </w:numPr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</w:rPr>
            </w:pPr>
            <w:r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把廣播群組設為1</w:t>
            </w:r>
          </w:p>
          <w:p w14:paraId="2DB2CFC1" w14:textId="705C9FE2" w:rsidR="00451F79" w:rsidRPr="008B511C" w:rsidRDefault="008254EE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noProof/>
                <w:sz w:val="32"/>
                <w:szCs w:val="32"/>
              </w:rPr>
            </w:pPr>
            <w:r>
              <w:rPr>
                <w:b w:val="0"/>
                <w:bCs w:val="0"/>
                <w:noProof/>
                <w:sz w:val="32"/>
                <w:szCs w:val="32"/>
              </w:rPr>
              <w:pict w14:anchorId="281EF73F">
                <v:shape id="_x0000_s2328" type="#_x0000_t75" style="position:absolute;margin-left:28.7pt;margin-top:6.1pt;width:154.85pt;height:113.7pt;z-index:251662848;visibility:visible;mso-wrap-style:square;mso-position-horizontal-relative:text;mso-position-vertical-relative:text;mso-width-relative:page;mso-height-relative:page">
                  <v:imagedata r:id="rId43" o:title=""/>
                </v:shape>
              </w:pict>
            </w:r>
          </w:p>
          <w:p w14:paraId="00C2669A" w14:textId="77777777" w:rsidR="00451F79" w:rsidRPr="008B511C" w:rsidRDefault="00451F7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noProof/>
                <w:sz w:val="32"/>
                <w:szCs w:val="32"/>
              </w:rPr>
            </w:pPr>
          </w:p>
          <w:p w14:paraId="204E682E" w14:textId="77777777" w:rsidR="00451F79" w:rsidRPr="008B511C" w:rsidRDefault="00451F7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  <w:highlight w:val="yellow"/>
              </w:rPr>
            </w:pPr>
          </w:p>
          <w:p w14:paraId="3455E960" w14:textId="77777777" w:rsidR="00451F79" w:rsidRPr="008B511C" w:rsidRDefault="00451F7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  <w:highlight w:val="yellow"/>
              </w:rPr>
            </w:pPr>
          </w:p>
          <w:p w14:paraId="6A888FC4" w14:textId="6F5552E5" w:rsidR="008211B7" w:rsidRPr="008B511C" w:rsidRDefault="008211B7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  <w:highlight w:val="yellow"/>
              </w:rPr>
            </w:pPr>
          </w:p>
        </w:tc>
        <w:tc>
          <w:tcPr>
            <w:tcW w:w="5167" w:type="dxa"/>
            <w:shd w:val="clear" w:color="auto" w:fill="auto"/>
          </w:tcPr>
          <w:p w14:paraId="727CE527" w14:textId="0B073A84" w:rsidR="003E798B" w:rsidRPr="008B511C" w:rsidRDefault="003E798B" w:rsidP="001A18D9">
            <w:pPr>
              <w:pStyle w:val="Head-01"/>
              <w:numPr>
                <w:ilvl w:val="0"/>
                <w:numId w:val="7"/>
              </w:numPr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</w:rPr>
            </w:pPr>
            <w:r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把變數距離設為不同</w:t>
            </w:r>
            <w:r w:rsidR="008211B7"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的c</w:t>
            </w:r>
            <w:r w:rsidR="008211B7" w:rsidRPr="008B511C">
              <w:rPr>
                <w:rFonts w:ascii="標楷體" w:hAnsi="標楷體"/>
                <w:b w:val="0"/>
                <w:bCs w:val="0"/>
                <w:sz w:val="32"/>
                <w:szCs w:val="32"/>
              </w:rPr>
              <w:t>m</w:t>
            </w:r>
            <w:r w:rsidR="008211B7"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單位。</w:t>
            </w:r>
          </w:p>
          <w:p w14:paraId="3091B9C8" w14:textId="7CE6466F" w:rsidR="003E798B" w:rsidRPr="008B511C" w:rsidRDefault="008254EE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noProof/>
                <w:sz w:val="32"/>
                <w:szCs w:val="32"/>
              </w:rPr>
              <w:pict w14:anchorId="0D5267D6">
                <v:shape id="_x0000_s2329" type="#_x0000_t75" style="position:absolute;margin-left:-2.7pt;margin-top:6.1pt;width:239.5pt;height:106.95pt;z-index:251663872;visibility:visible;mso-wrap-style:square;mso-position-horizontal-relative:text;mso-position-vertical-relative:text;mso-width-relative:page;mso-height-relative:page">
                  <v:imagedata r:id="rId44" o:title=""/>
                </v:shape>
              </w:pict>
            </w:r>
          </w:p>
          <w:p w14:paraId="14003F87" w14:textId="10C8A81E" w:rsidR="00451F79" w:rsidRPr="008B511C" w:rsidRDefault="00451F7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  <w:highlight w:val="yellow"/>
              </w:rPr>
            </w:pPr>
          </w:p>
        </w:tc>
      </w:tr>
      <w:tr w:rsidR="008B511C" w:rsidRPr="008B511C" w14:paraId="506B6C9E" w14:textId="77777777" w:rsidTr="008B511C">
        <w:trPr>
          <w:trHeight w:val="3250"/>
        </w:trPr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34E29C78" w14:textId="5A9148A6" w:rsidR="00451F79" w:rsidRPr="008B511C" w:rsidRDefault="008211B7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 w:val="32"/>
                <w:szCs w:val="32"/>
              </w:rPr>
            </w:pPr>
            <w:r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3</w:t>
            </w:r>
            <w:r w:rsidRPr="008B511C">
              <w:rPr>
                <w:rFonts w:ascii="標楷體" w:hAnsi="標楷體"/>
                <w:b w:val="0"/>
                <w:bCs w:val="0"/>
                <w:sz w:val="32"/>
                <w:szCs w:val="32"/>
              </w:rPr>
              <w:t>.</w:t>
            </w:r>
            <w:r w:rsidR="000624D3"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若</w:t>
            </w:r>
            <w:r w:rsidR="005F09B9"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車輛在超聲波傳送器5c</w:t>
            </w:r>
            <w:r w:rsidR="005F09B9" w:rsidRPr="008B511C">
              <w:rPr>
                <w:rFonts w:ascii="標楷體" w:hAnsi="標楷體"/>
                <w:b w:val="0"/>
                <w:bCs w:val="0"/>
                <w:sz w:val="32"/>
                <w:szCs w:val="32"/>
              </w:rPr>
              <w:t>m</w:t>
            </w:r>
            <w:r w:rsidR="005F09B9"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內，便會發出＇紅色＇</w:t>
            </w:r>
            <w:r w:rsidR="001C70D6"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 xml:space="preserve">指令。 </w:t>
            </w:r>
          </w:p>
          <w:p w14:paraId="428E580C" w14:textId="4D412279" w:rsidR="00F4282D" w:rsidRPr="008B511C" w:rsidRDefault="008254EE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</w:rPr>
            </w:pPr>
            <w:r>
              <w:rPr>
                <w:noProof/>
              </w:rPr>
              <w:pict w14:anchorId="2EEB53D0">
                <v:shape id="_x0000_s2330" type="#_x0000_t75" style="position:absolute;margin-left:.8pt;margin-top:14.9pt;width:248.7pt;height:86.4pt;z-index:251664896;visibility:visible;mso-wrap-style:square;mso-position-horizontal-relative:text;mso-position-vertical-relative:text;mso-width-relative:page;mso-height-relative:page">
                  <v:imagedata r:id="rId45" o:title=""/>
                </v:shape>
              </w:pict>
            </w:r>
          </w:p>
          <w:p w14:paraId="1B575CA7" w14:textId="77777777" w:rsidR="00F4282D" w:rsidRPr="008B511C" w:rsidRDefault="00F4282D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</w:rPr>
            </w:pPr>
          </w:p>
          <w:p w14:paraId="2F5003CD" w14:textId="77777777" w:rsidR="00F4282D" w:rsidRPr="008B511C" w:rsidRDefault="00F4282D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</w:rPr>
            </w:pPr>
          </w:p>
          <w:p w14:paraId="3D33CC15" w14:textId="62CB2B77" w:rsidR="00F4282D" w:rsidRPr="008B511C" w:rsidRDefault="00F4282D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  <w:highlight w:val="yellow"/>
              </w:rPr>
            </w:pP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2A0D383D" w14:textId="21664E72" w:rsidR="00451F79" w:rsidRPr="008B511C" w:rsidRDefault="00DF59B7" w:rsidP="008B511C">
            <w:pPr>
              <w:pStyle w:val="Head-01"/>
              <w:spacing w:line="460" w:lineRule="exact"/>
              <w:jc w:val="left"/>
              <w:rPr>
                <w:b w:val="0"/>
                <w:bCs w:val="0"/>
                <w:noProof/>
                <w:sz w:val="32"/>
                <w:szCs w:val="32"/>
              </w:rPr>
            </w:pPr>
            <w:r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4</w:t>
            </w:r>
            <w:r w:rsidRPr="008B511C">
              <w:rPr>
                <w:rFonts w:ascii="標楷體" w:hAnsi="標楷體"/>
                <w:b w:val="0"/>
                <w:bCs w:val="0"/>
                <w:sz w:val="32"/>
                <w:szCs w:val="32"/>
              </w:rPr>
              <w:t>.</w:t>
            </w:r>
            <w:r w:rsidRPr="008B511C">
              <w:rPr>
                <w:b w:val="0"/>
                <w:bCs w:val="0"/>
                <w:noProof/>
                <w:sz w:val="32"/>
                <w:szCs w:val="32"/>
              </w:rPr>
              <w:t xml:space="preserve"> </w:t>
            </w:r>
            <w:r w:rsidR="001C70D6" w:rsidRPr="008B511C">
              <w:rPr>
                <w:rFonts w:hint="eastAsia"/>
                <w:b w:val="0"/>
                <w:bCs w:val="0"/>
                <w:noProof/>
                <w:sz w:val="32"/>
                <w:szCs w:val="32"/>
              </w:rPr>
              <w:t>否則沒有車輛經過時，</w:t>
            </w:r>
            <w:r w:rsidR="001C70D6"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便會發出＇綠色＇指令。</w:t>
            </w:r>
          </w:p>
          <w:p w14:paraId="4320FF10" w14:textId="1E188782" w:rsidR="00DF59B7" w:rsidRDefault="008254EE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  <w:r>
              <w:rPr>
                <w:noProof/>
              </w:rPr>
              <w:pict w14:anchorId="7ADED9F1">
                <v:shape id="_x0000_s2331" type="#_x0000_t75" style="position:absolute;margin-left:.95pt;margin-top:11.35pt;width:220.9pt;height:101.5pt;z-index:251665920;visibility:visible;mso-wrap-style:square;mso-position-horizontal-relative:text;mso-position-vertical-relative:text;mso-width-relative:page;mso-height-relative:page">
                  <v:imagedata r:id="rId46" o:title=""/>
                </v:shape>
              </w:pict>
            </w:r>
          </w:p>
          <w:p w14:paraId="03E4A17A" w14:textId="77777777" w:rsidR="00DF59B7" w:rsidRDefault="00DF59B7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</w:p>
          <w:p w14:paraId="04817924" w14:textId="77777777" w:rsidR="00DF59B7" w:rsidRDefault="00DF59B7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</w:p>
          <w:p w14:paraId="0969B96E" w14:textId="77777777" w:rsidR="00DF59B7" w:rsidRDefault="00DF59B7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</w:p>
          <w:p w14:paraId="0729248A" w14:textId="37FB7286" w:rsidR="00DF59B7" w:rsidRPr="008B511C" w:rsidRDefault="00DF59B7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</w:p>
        </w:tc>
      </w:tr>
      <w:tr w:rsidR="008B511C" w:rsidRPr="008B511C" w14:paraId="0FF6CF51" w14:textId="77777777" w:rsidTr="008B511C">
        <w:trPr>
          <w:trHeight w:val="167"/>
        </w:trPr>
        <w:tc>
          <w:tcPr>
            <w:tcW w:w="5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32C2DD" w14:textId="77777777" w:rsidR="00451F79" w:rsidRPr="008B511C" w:rsidRDefault="00451F7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</w:p>
        </w:tc>
        <w:tc>
          <w:tcPr>
            <w:tcW w:w="5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A6A6D7A" w14:textId="77777777" w:rsidR="00451F79" w:rsidRPr="008B511C" w:rsidRDefault="00451F7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</w:p>
        </w:tc>
      </w:tr>
      <w:tr w:rsidR="008B511C" w:rsidRPr="008B511C" w14:paraId="0E3231F3" w14:textId="77777777" w:rsidTr="008B511C">
        <w:trPr>
          <w:trHeight w:val="648"/>
        </w:trPr>
        <w:tc>
          <w:tcPr>
            <w:tcW w:w="5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7C22C8" w14:textId="34CCC333" w:rsidR="00451F79" w:rsidRPr="008B511C" w:rsidRDefault="00DF59B7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  <w:r w:rsidRPr="008B511C">
              <w:rPr>
                <w:rFonts w:ascii="標楷體" w:hAnsi="標楷體" w:hint="eastAsia"/>
                <w:szCs w:val="48"/>
              </w:rPr>
              <w:t>紅綠燈接受器</w:t>
            </w:r>
          </w:p>
        </w:tc>
        <w:tc>
          <w:tcPr>
            <w:tcW w:w="5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4F09A7" w14:textId="77777777" w:rsidR="00451F79" w:rsidRPr="008B511C" w:rsidRDefault="00451F79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</w:p>
        </w:tc>
      </w:tr>
      <w:tr w:rsidR="004756E6" w:rsidRPr="008B511C" w14:paraId="1F1D9807" w14:textId="77777777" w:rsidTr="008B511C">
        <w:trPr>
          <w:trHeight w:val="2547"/>
        </w:trPr>
        <w:tc>
          <w:tcPr>
            <w:tcW w:w="103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5FF82D8" w14:textId="4696FE05" w:rsidR="004756E6" w:rsidRPr="008B511C" w:rsidRDefault="004756E6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b w:val="0"/>
                <w:bCs w:val="0"/>
                <w:szCs w:val="48"/>
              </w:rPr>
            </w:pPr>
            <w:r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1</w:t>
            </w:r>
            <w:r w:rsidRPr="008B511C">
              <w:rPr>
                <w:rFonts w:ascii="標楷體" w:hAnsi="標楷體"/>
                <w:b w:val="0"/>
                <w:bCs w:val="0"/>
                <w:sz w:val="32"/>
                <w:szCs w:val="32"/>
              </w:rPr>
              <w:t>.</w:t>
            </w:r>
            <w:r w:rsidRPr="008B511C">
              <w:rPr>
                <w:rFonts w:ascii="標楷體" w:hAnsi="標楷體"/>
                <w:b w:val="0"/>
                <w:bCs w:val="0"/>
                <w:szCs w:val="48"/>
              </w:rPr>
              <w:t xml:space="preserve"> </w:t>
            </w:r>
            <w:r w:rsidRPr="008B511C">
              <w:rPr>
                <w:rFonts w:ascii="標楷體" w:hAnsi="標楷體" w:hint="eastAsia"/>
                <w:b w:val="0"/>
                <w:bCs w:val="0"/>
                <w:sz w:val="32"/>
                <w:szCs w:val="32"/>
              </w:rPr>
              <w:t>把廣播群組設為1，然後把燈條設置到不同模式。</w:t>
            </w:r>
          </w:p>
          <w:p w14:paraId="36A99B2B" w14:textId="2CC5D934" w:rsidR="004756E6" w:rsidRPr="008B511C" w:rsidRDefault="008254EE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</w:rPr>
            </w:pPr>
            <w:r>
              <w:rPr>
                <w:noProof/>
              </w:rPr>
              <w:pict w14:anchorId="6DE173BD">
                <v:shape id="_x0000_s2332" type="#_x0000_t75" style="position:absolute;margin-left:36.55pt;margin-top:.75pt;width:409.3pt;height:101.25pt;z-index:251666944;visibility:visible;mso-wrap-style:square;mso-position-horizontal-relative:text;mso-position-vertical-relative:text;mso-width-relative:page;mso-height-relative:page">
                  <v:imagedata r:id="rId47" o:title=""/>
                </v:shape>
              </w:pict>
            </w:r>
          </w:p>
          <w:p w14:paraId="11CBE15C" w14:textId="77777777" w:rsidR="004756E6" w:rsidRPr="008B511C" w:rsidRDefault="004756E6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</w:rPr>
            </w:pPr>
          </w:p>
          <w:p w14:paraId="3EAF0681" w14:textId="77777777" w:rsidR="004756E6" w:rsidRPr="008B511C" w:rsidRDefault="004756E6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</w:rPr>
            </w:pPr>
          </w:p>
          <w:p w14:paraId="544967BD" w14:textId="299BF17D" w:rsidR="004756E6" w:rsidRPr="008B511C" w:rsidRDefault="004756E6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</w:p>
        </w:tc>
      </w:tr>
      <w:tr w:rsidR="00DF59B7" w:rsidRPr="008B511C" w14:paraId="4D855482" w14:textId="77777777" w:rsidTr="008B511C">
        <w:trPr>
          <w:trHeight w:val="648"/>
        </w:trPr>
        <w:tc>
          <w:tcPr>
            <w:tcW w:w="5167" w:type="dxa"/>
            <w:shd w:val="clear" w:color="auto" w:fill="auto"/>
          </w:tcPr>
          <w:p w14:paraId="1D1E250A" w14:textId="6372FA9D" w:rsidR="00D0269F" w:rsidRPr="008B511C" w:rsidRDefault="00D0269F" w:rsidP="001A18D9">
            <w:pPr>
              <w:pStyle w:val="Head-01"/>
              <w:numPr>
                <w:ilvl w:val="0"/>
                <w:numId w:val="8"/>
              </w:numPr>
              <w:spacing w:line="460" w:lineRule="exact"/>
              <w:jc w:val="left"/>
              <w:rPr>
                <w:b w:val="0"/>
                <w:bCs w:val="0"/>
                <w:noProof/>
                <w:sz w:val="32"/>
                <w:szCs w:val="32"/>
              </w:rPr>
            </w:pPr>
            <w:r w:rsidRPr="008B511C">
              <w:rPr>
                <w:rFonts w:hint="eastAsia"/>
                <w:b w:val="0"/>
                <w:bCs w:val="0"/>
                <w:noProof/>
                <w:sz w:val="32"/>
                <w:szCs w:val="32"/>
              </w:rPr>
              <w:t>當收到訊號是紅色指令，燈條會顯示紅燈。</w:t>
            </w:r>
          </w:p>
          <w:p w14:paraId="248AD763" w14:textId="5098D928" w:rsidR="00D0269F" w:rsidRDefault="008254EE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  <w:r>
              <w:rPr>
                <w:b w:val="0"/>
                <w:bCs w:val="0"/>
                <w:noProof/>
                <w:sz w:val="32"/>
                <w:szCs w:val="32"/>
              </w:rPr>
              <w:pict w14:anchorId="4F3F932C">
                <v:shape id="_x0000_s2335" type="#_x0000_t75" style="position:absolute;margin-left:-3.5pt;margin-top:19.7pt;width:253pt;height:74.7pt;z-index:251667968;visibility:visible;mso-wrap-style:square;mso-position-horizontal-relative:text;mso-position-vertical-relative:text;mso-width-relative:page;mso-height-relative:page">
                  <v:imagedata r:id="rId48" o:title=""/>
                </v:shape>
              </w:pict>
            </w:r>
          </w:p>
          <w:p w14:paraId="7DEDB975" w14:textId="36120643" w:rsidR="00D0269F" w:rsidRDefault="00D0269F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</w:p>
          <w:p w14:paraId="67B5C2F6" w14:textId="77777777" w:rsidR="00D0269F" w:rsidRDefault="00D0269F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</w:p>
          <w:p w14:paraId="3CCCC6EE" w14:textId="77777777" w:rsidR="00D0269F" w:rsidRDefault="00D0269F" w:rsidP="008B511C">
            <w:pPr>
              <w:pStyle w:val="Head-01"/>
              <w:spacing w:line="460" w:lineRule="exact"/>
              <w:jc w:val="left"/>
              <w:rPr>
                <w:noProof/>
              </w:rPr>
            </w:pPr>
          </w:p>
          <w:p w14:paraId="53E014D3" w14:textId="77777777" w:rsidR="00DF59B7" w:rsidRPr="008B511C" w:rsidRDefault="00DF59B7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</w:p>
        </w:tc>
        <w:tc>
          <w:tcPr>
            <w:tcW w:w="5167" w:type="dxa"/>
            <w:shd w:val="clear" w:color="auto" w:fill="auto"/>
          </w:tcPr>
          <w:p w14:paraId="4748C402" w14:textId="2BEEEBB7" w:rsidR="00B10D6F" w:rsidRPr="008B511C" w:rsidRDefault="00B10D6F" w:rsidP="001A18D9">
            <w:pPr>
              <w:pStyle w:val="Head-01"/>
              <w:numPr>
                <w:ilvl w:val="0"/>
                <w:numId w:val="8"/>
              </w:numPr>
              <w:spacing w:line="460" w:lineRule="exact"/>
              <w:jc w:val="left"/>
              <w:rPr>
                <w:b w:val="0"/>
                <w:bCs w:val="0"/>
                <w:noProof/>
                <w:sz w:val="32"/>
                <w:szCs w:val="32"/>
              </w:rPr>
            </w:pPr>
            <w:r w:rsidRPr="008B511C">
              <w:rPr>
                <w:rFonts w:hint="eastAsia"/>
                <w:b w:val="0"/>
                <w:bCs w:val="0"/>
                <w:noProof/>
                <w:sz w:val="32"/>
                <w:szCs w:val="32"/>
              </w:rPr>
              <w:t>當收到訊號是綠色指令，燈條會顯示綠燈。</w:t>
            </w:r>
          </w:p>
          <w:p w14:paraId="3E16FE93" w14:textId="7A1B771A" w:rsidR="00E7013C" w:rsidRPr="008B511C" w:rsidRDefault="008254EE" w:rsidP="008B511C">
            <w:pPr>
              <w:pStyle w:val="Head-01"/>
              <w:spacing w:line="460" w:lineRule="exact"/>
              <w:ind w:left="360"/>
              <w:jc w:val="left"/>
              <w:rPr>
                <w:b w:val="0"/>
                <w:bCs w:val="0"/>
                <w:noProof/>
                <w:sz w:val="32"/>
                <w:szCs w:val="32"/>
              </w:rPr>
            </w:pPr>
            <w:r>
              <w:rPr>
                <w:noProof/>
              </w:rPr>
              <w:pict w14:anchorId="67222D84">
                <v:shape id="_x0000_s2336" type="#_x0000_t75" style="position:absolute;left:0;text-align:left;margin-left:-1.25pt;margin-top:24.65pt;width:252.7pt;height:69.75pt;z-index:251668992;visibility:visible;mso-wrap-style:square;mso-position-horizontal-relative:text;mso-position-vertical-relative:text;mso-width-relative:page;mso-height-relative:page">
                  <v:imagedata r:id="rId49" o:title=""/>
                </v:shape>
              </w:pict>
            </w:r>
          </w:p>
          <w:p w14:paraId="568BD55E" w14:textId="0A124631" w:rsidR="00DF59B7" w:rsidRPr="008B511C" w:rsidRDefault="00DF59B7" w:rsidP="008B511C">
            <w:pPr>
              <w:pStyle w:val="Head-01"/>
              <w:spacing w:line="460" w:lineRule="exact"/>
              <w:jc w:val="left"/>
              <w:rPr>
                <w:rFonts w:ascii="標楷體" w:hAnsi="標楷體"/>
                <w:szCs w:val="48"/>
                <w:highlight w:val="yellow"/>
              </w:rPr>
            </w:pPr>
          </w:p>
        </w:tc>
      </w:tr>
    </w:tbl>
    <w:p w14:paraId="7FFA0CB2" w14:textId="5CDED241" w:rsidR="00473019" w:rsidRDefault="00473019" w:rsidP="003F3B1D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p w14:paraId="7E427889" w14:textId="2F971364" w:rsidR="00CA0EBE" w:rsidRDefault="00CA0EBE" w:rsidP="003F3B1D">
      <w:pPr>
        <w:pStyle w:val="Head-01"/>
        <w:spacing w:line="460" w:lineRule="exact"/>
        <w:jc w:val="left"/>
        <w:rPr>
          <w:rFonts w:ascii="標楷體" w:hAnsi="標楷體"/>
          <w:szCs w:val="48"/>
          <w:highlight w:val="yellow"/>
        </w:rPr>
      </w:pPr>
    </w:p>
    <w:p w14:paraId="51CFAD5B" w14:textId="69CC22B2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 w:rsidRPr="00DD5C50">
        <w:rPr>
          <w:rFonts w:ascii="標楷體" w:hAnsi="標楷體" w:hint="eastAsia"/>
          <w:szCs w:val="48"/>
        </w:rPr>
        <w:lastRenderedPageBreak/>
        <w:t>流程圖</w:t>
      </w:r>
    </w:p>
    <w:p w14:paraId="4359CCC5" w14:textId="561A9DF6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noProof/>
        </w:rPr>
        <w:pict w14:anchorId="71033E78">
          <v:oval id="_x0000_s2479" style="position:absolute;margin-left:164.85pt;margin-top:1.45pt;width:188.9pt;height:63.45pt;z-index:251725312">
            <v:textbox>
              <w:txbxContent>
                <w:p w14:paraId="04CA6E61" w14:textId="77777777" w:rsidR="00ED2A0B" w:rsidRPr="002B002C" w:rsidRDefault="00ED2A0B" w:rsidP="00E76F80">
                  <w:pPr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 w:rsidRPr="002B002C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超聲波</w:t>
                  </w: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傳送</w:t>
                  </w:r>
                  <w:r w:rsidRPr="002B002C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器</w:t>
                  </w:r>
                </w:p>
                <w:p w14:paraId="385089FD" w14:textId="77777777" w:rsidR="00ED2A0B" w:rsidRDefault="00ED2A0B"/>
              </w:txbxContent>
            </v:textbox>
          </v:oval>
        </w:pict>
      </w:r>
    </w:p>
    <w:p w14:paraId="0DBC8497" w14:textId="1437502A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290B190A" w14:textId="61E26BDE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46510342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箭號: 向下 6" o:spid="_x0000_s2352" type="#_x0000_t67" style="position:absolute;margin-left:246.95pt;margin-top:21.75pt;width:22.5pt;height:31pt;z-index:251718144;visibility:visible;mso-wrap-style:square;v-text-anchor:midd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" adj="13680" strokeweight="1pt"/>
        </w:pict>
      </w:r>
    </w:p>
    <w:p w14:paraId="1E79CA74" w14:textId="51606EBE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7A2CA76A" w14:textId="48D23854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0C7F3632">
          <v:rect id="_x0000_s2490" style="position:absolute;margin-left:180.8pt;margin-top:9pt;width:162.6pt;height:48.15pt;z-index:251728384">
            <v:textbox>
              <w:txbxContent>
                <w:p w14:paraId="1607EB15" w14:textId="77777777" w:rsidR="00ED2A0B" w:rsidRPr="002B002C" w:rsidRDefault="00ED2A0B" w:rsidP="005F7D12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設定變數距離</w:t>
                  </w:r>
                </w:p>
                <w:p w14:paraId="152634E1" w14:textId="401F90EF" w:rsidR="00ED2A0B" w:rsidRPr="001B135D" w:rsidRDefault="00ED2A0B" w:rsidP="005F7D12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</w:p>
              </w:txbxContent>
            </v:textbox>
          </v:rect>
        </w:pict>
      </w:r>
    </w:p>
    <w:p w14:paraId="3D32DDEE" w14:textId="1B10AF6D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29E211BF" w14:textId="381128E4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1301B69A">
          <v:shape id="箭號: 向下 7" o:spid="_x0000_s2353" type="#_x0000_t67" style="position:absolute;margin-left:249.45pt;margin-top:14.7pt;width:22.5pt;height:31pt;z-index:251719168;visibility:visible;mso-wrap-style:square;v-text-anchor:midd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" adj="13680" strokeweight="1pt"/>
        </w:pict>
      </w:r>
    </w:p>
    <w:p w14:paraId="1451E87C" w14:textId="4E2164A4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206BC358" w14:textId="34F006D5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4B3CAF04">
          <v:shape id="_x0000_s2495" type="#_x0000_t202" style="position:absolute;margin-left:190.1pt;margin-top:271.1pt;width:146.45pt;height:79.2pt;z-index:251750912;visibility:visible;mso-height-percent:200;mso-wrap-distance-left:9pt;mso-wrap-distance-top:3.6pt;mso-wrap-distance-right:9pt;mso-wrap-distance-bottom:3.6pt;mso-position-horizontal-relative:text;mso-position-vertical-relative:page;mso-height-percent:200;mso-width-relative:margin;mso-height-relative:margin;v-text-anchor:top" filled="f" stroked="f">
            <v:textbox style="mso-next-textbox:#_x0000_s2495;mso-fit-shape-to-text:t">
              <w:txbxContent>
                <w:p w14:paraId="1F058B2F" w14:textId="2ECEBB7D" w:rsidR="00ED2A0B" w:rsidRPr="00C634FD" w:rsidRDefault="00ED2A0B" w:rsidP="00C634F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變數距離是否大於_</w:t>
                  </w:r>
                  <w:r>
                    <w:rPr>
                      <w:rFonts w:ascii="標楷體" w:eastAsia="標楷體" w:hAnsi="標楷體"/>
                      <w:sz w:val="40"/>
                      <w:szCs w:val="36"/>
                    </w:rPr>
                    <w:t>__cm</w:t>
                  </w:r>
                </w:p>
              </w:txbxContent>
            </v:textbox>
            <w10:wrap anchory="page"/>
          </v:shape>
        </w:pict>
      </w:r>
      <w:r>
        <w:rPr>
          <w:rFonts w:ascii="標楷體" w:hAnsi="標楷體"/>
          <w:noProof/>
          <w:szCs w:val="48"/>
        </w:rPr>
        <w:pict w14:anchorId="437C07A4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2496" type="#_x0000_t4" style="position:absolute;margin-left:160.8pt;margin-top:.95pt;width:205pt;height:109.15pt;z-index:251749888"/>
        </w:pict>
      </w:r>
      <w:r>
        <w:rPr>
          <w:rFonts w:ascii="標楷體" w:hAnsi="標楷體"/>
          <w:noProof/>
          <w:szCs w:val="48"/>
        </w:rPr>
        <w:pict w14:anchorId="1441C679">
          <v:shape id="文字方塊 2" o:spid="_x0000_s2356" type="#_x0000_t202" style="position:absolute;margin-left:0;margin-top:21.55pt;width:158.9pt;height:37.9pt;z-index:251722240;visibility:visible;mso-wrap-style:square;v-text-anchor:top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<v:textbox style="mso-next-textbox:#文字方塊 2">
              <w:txbxContent>
                <w:p w14:paraId="77FC206B" w14:textId="395705AB" w:rsidR="00ED2A0B" w:rsidRPr="007403F2" w:rsidRDefault="00ED2A0B" w:rsidP="00DD5C50">
                  <w:pPr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如果</w:t>
                  </w:r>
                  <w:r w:rsidRPr="007403F2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少於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＿</w:t>
                  </w:r>
                  <w:proofErr w:type="gramEnd"/>
                  <w:r>
                    <w:rPr>
                      <w:rFonts w:ascii="標楷體" w:eastAsia="標楷體" w:hAnsi="標楷體"/>
                      <w:sz w:val="40"/>
                      <w:szCs w:val="36"/>
                    </w:rPr>
                    <w:t>cm</w:t>
                  </w:r>
                </w:p>
              </w:txbxContent>
            </v:textbox>
          </v:shape>
        </w:pict>
      </w:r>
    </w:p>
    <w:p w14:paraId="4CECCC06" w14:textId="3A67D351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3C22AF94">
          <v:shape id="_x0000_s2357" type="#_x0000_t202" style="position:absolute;margin-left:416pt;margin-top:2.7pt;width:146.6pt;height:42.7pt;z-index:251723264;visibility:visible;mso-wrap-style:square;v-text-anchor:top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<v:textbox style="mso-next-textbox:#_x0000_s2357">
              <w:txbxContent>
                <w:p w14:paraId="7A032C9D" w14:textId="77777777" w:rsidR="00ED2A0B" w:rsidRPr="007403F2" w:rsidRDefault="00ED2A0B" w:rsidP="00DD5C50">
                  <w:pPr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否則</w:t>
                  </w:r>
                </w:p>
              </w:txbxContent>
            </v:textbox>
          </v:shape>
        </w:pict>
      </w:r>
    </w:p>
    <w:p w14:paraId="66E0944E" w14:textId="3B51E2D6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2AE02559">
          <v:shape id="箭號: 向下 9" o:spid="_x0000_s2355" type="#_x0000_t67" style="position:absolute;margin-left:404.4pt;margin-top:-15.85pt;width:21.15pt;height:93.1pt;rotation:-4128428fd;z-index:251721216;visibility:visible;mso-wrap-style:square;v-text-anchor:midd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" adj="18919,6070" strokeweight="1pt"/>
        </w:pict>
      </w:r>
      <w:r>
        <w:rPr>
          <w:rFonts w:ascii="標楷體" w:hAnsi="標楷體"/>
          <w:noProof/>
          <w:szCs w:val="48"/>
        </w:rPr>
        <w:pict w14:anchorId="42F15429">
          <v:shape id="箭號: 向下 8" o:spid="_x0000_s2354" type="#_x0000_t67" style="position:absolute;margin-left:101.25pt;margin-top:-22pt;width:22.2pt;height:93.1pt;rotation:4404829fd;z-index:251720192;visibility:visible;mso-wrap-style:square;v-text-anchor:midd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" adj="19055,6070" strokeweight="1pt"/>
        </w:pict>
      </w:r>
    </w:p>
    <w:p w14:paraId="1925AE19" w14:textId="69287DDF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43BCDFFE" w14:textId="47B60436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  <w:lang w:val="zh-TW"/>
        </w:rPr>
        <w:pict w14:anchorId="0C7F3632">
          <v:rect id="_x0000_s2481" style="position:absolute;margin-left:-17.45pt;margin-top:7.6pt;width:162.6pt;height:48.15pt;z-index:251727360">
            <v:textbox>
              <w:txbxContent>
                <w:p w14:paraId="7E94BA6E" w14:textId="79CFE114" w:rsidR="00ED2A0B" w:rsidRPr="001B135D" w:rsidRDefault="00ED2A0B" w:rsidP="001B135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傳送紅色指令</w:t>
                  </w:r>
                </w:p>
              </w:txbxContent>
            </v:textbox>
          </v:rect>
        </w:pict>
      </w:r>
      <w:r>
        <w:rPr>
          <w:rFonts w:ascii="標楷體" w:hAnsi="標楷體"/>
          <w:noProof/>
          <w:szCs w:val="48"/>
        </w:rPr>
        <w:pict w14:anchorId="0C7F3632">
          <v:rect id="_x0000_s2480" style="position:absolute;margin-left:361.95pt;margin-top:11.3pt;width:162.6pt;height:48.15pt;z-index:251726336">
            <v:textbox>
              <w:txbxContent>
                <w:p w14:paraId="77358497" w14:textId="130CF6F2" w:rsidR="00ED2A0B" w:rsidRPr="001B135D" w:rsidRDefault="00ED2A0B" w:rsidP="001B135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傳送綠色指令</w:t>
                  </w:r>
                </w:p>
              </w:txbxContent>
            </v:textbox>
          </v:rect>
        </w:pict>
      </w:r>
    </w:p>
    <w:p w14:paraId="0A37BA5C" w14:textId="268F1F96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538870DF" w14:textId="345EF753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3A42FC9A" w14:textId="06624BDE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7FD6AA8C" w14:textId="72E52B08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727CBB7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箭號: 向右 13" o:spid="_x0000_s2371" type="#_x0000_t13" style="position:absolute;margin-left:337.25pt;margin-top:1.95pt;width:90.35pt;height:21.75pt;rotation:9179482fd;z-index:251677184;visibility:visible;mso-wrap-style:squar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" adj="19000" strokeweight="1pt"/>
        </w:pict>
      </w:r>
      <w:r>
        <w:rPr>
          <w:rFonts w:ascii="標楷體" w:hAnsi="標楷體"/>
          <w:noProof/>
          <w:szCs w:val="48"/>
        </w:rPr>
        <w:pict w14:anchorId="6BE30BE1">
          <v:shape id="箭號: 向右 12" o:spid="_x0000_s2370" type="#_x0000_t13" style="position:absolute;margin-left:99.75pt;margin-top:3.35pt;width:90.35pt;height:21.75pt;rotation:2467058fd;z-index:251676160;visibility:visible;mso-wrap-style:squar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" adj="19001" strokeweight="1pt"/>
        </w:pict>
      </w:r>
    </w:p>
    <w:p w14:paraId="306F5ABD" w14:textId="521DDE68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0C7F3632">
          <v:rect id="_x0000_s2491" style="position:absolute;margin-left:186.45pt;margin-top:8.2pt;width:152.8pt;height:36.9pt;z-index:251729408">
            <v:textbox>
              <w:txbxContent>
                <w:p w14:paraId="415D8BB7" w14:textId="77777777" w:rsidR="00ED2A0B" w:rsidRPr="002B002C" w:rsidRDefault="00ED2A0B" w:rsidP="005F7D12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紅綠燈接收</w:t>
                  </w:r>
                  <w:r w:rsidRPr="002B002C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器</w:t>
                  </w:r>
                </w:p>
                <w:p w14:paraId="0C827DD5" w14:textId="0521FBB8" w:rsidR="00ED2A0B" w:rsidRPr="002B002C" w:rsidRDefault="00ED2A0B" w:rsidP="005F7D12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紅綠燈接收</w:t>
                  </w:r>
                  <w:r w:rsidRPr="002B002C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器</w:t>
                  </w:r>
                </w:p>
                <w:p w14:paraId="58CFC4E6" w14:textId="04D578A8" w:rsidR="00ED2A0B" w:rsidRPr="001B135D" w:rsidRDefault="00ED2A0B" w:rsidP="005F7D12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指令</w:t>
                  </w:r>
                </w:p>
              </w:txbxContent>
            </v:textbox>
          </v:rect>
        </w:pict>
      </w:r>
    </w:p>
    <w:p w14:paraId="774ED3BF" w14:textId="567D439A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7410AECF" w14:textId="6FEDC3FE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01A90C60">
          <v:shape id="箭號: 向下 19" o:spid="_x0000_s2363" type="#_x0000_t67" style="position:absolute;margin-left:249.45pt;margin-top:13.75pt;width:22.1pt;height:18.5pt;z-index:251734528;visibility:visible;mso-wrap-style:square;v-text-anchor:midd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" adj="13680" strokeweight="1pt"/>
        </w:pict>
      </w:r>
    </w:p>
    <w:p w14:paraId="4236807A" w14:textId="70B9B8E8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0C7F3632">
          <v:rect id="_x0000_s2492" style="position:absolute;margin-left:189.1pt;margin-top:15.4pt;width:152.8pt;height:36.9pt;z-index:251744768">
            <v:textbox style="mso-next-textbox:#_x0000_s2492">
              <w:txbxContent>
                <w:p w14:paraId="526DB7DB" w14:textId="77777777" w:rsidR="00ED2A0B" w:rsidRPr="002B002C" w:rsidRDefault="00ED2A0B" w:rsidP="00C634F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設定燈條模式</w:t>
                  </w:r>
                  <w:proofErr w:type="gramEnd"/>
                </w:p>
                <w:p w14:paraId="69A380D4" w14:textId="77777777" w:rsidR="00ED2A0B" w:rsidRPr="002B002C" w:rsidRDefault="00ED2A0B" w:rsidP="00C634F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紅綠燈接收</w:t>
                  </w:r>
                  <w:r w:rsidRPr="002B002C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器</w:t>
                  </w:r>
                </w:p>
                <w:p w14:paraId="409234A9" w14:textId="77777777" w:rsidR="00ED2A0B" w:rsidRPr="001B135D" w:rsidRDefault="00ED2A0B" w:rsidP="00C634F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指令</w:t>
                  </w:r>
                </w:p>
              </w:txbxContent>
            </v:textbox>
          </v:rect>
        </w:pict>
      </w:r>
    </w:p>
    <w:p w14:paraId="5022D4C3" w14:textId="72DBAB58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0559CA00" w14:textId="03EBED13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0978309D">
          <v:shape id="箭號: 向下 20" o:spid="_x0000_s2364" type="#_x0000_t67" style="position:absolute;margin-left:250.8pt;margin-top:10.95pt;width:22.1pt;height:18.5pt;z-index:251735552;visibility:visible;mso-wrap-style:square;v-text-anchor:midd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" adj="13680" strokeweight="1pt"/>
        </w:pict>
      </w:r>
    </w:p>
    <w:p w14:paraId="045761DA" w14:textId="052EF9AA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513DAA35">
          <v:shape id="_x0000_s2493" type="#_x0000_t4" style="position:absolute;margin-left:180.8pt;margin-top:8.05pt;width:162.2pt;height:88.8pt;z-index:251745792">
            <v:textbox style="mso-next-textbox:#_x0000_s2493">
              <w:txbxContent>
                <w:p w14:paraId="26A28F89" w14:textId="77777777" w:rsidR="00ED2A0B" w:rsidRDefault="00ED2A0B" w:rsidP="00C634FD"/>
              </w:txbxContent>
            </v:textbox>
          </v:shape>
        </w:pict>
      </w:r>
    </w:p>
    <w:p w14:paraId="7EF95C3C" w14:textId="738FE94C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noProof/>
        </w:rPr>
        <w:pict w14:anchorId="4B3CAF04">
          <v:shape id="_x0000_s2494" type="#_x0000_t202" style="position:absolute;margin-left:189.1pt;margin-top:623.4pt;width:146.45pt;height:43.2pt;z-index:251747840;visibility:visible;mso-height-percent:200;mso-wrap-distance-left:9pt;mso-wrap-distance-top:3.6pt;mso-wrap-distance-right:9pt;mso-wrap-distance-bottom:3.6pt;mso-position-horizontal-relative:text;mso-position-vertical-relative:page;mso-height-percent:200;mso-width-relative:margin;mso-height-relative:margin;v-text-anchor:top" filled="f" stroked="f">
            <v:textbox style="mso-next-textbox:#_x0000_s2494;mso-fit-shape-to-text:t">
              <w:txbxContent>
                <w:p w14:paraId="736B6080" w14:textId="4FEB60A4" w:rsidR="00ED2A0B" w:rsidRPr="00C634FD" w:rsidRDefault="00ED2A0B" w:rsidP="00C634F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接收到的指令</w:t>
                  </w:r>
                </w:p>
              </w:txbxContent>
            </v:textbox>
            <w10:wrap anchory="page"/>
          </v:shape>
        </w:pict>
      </w:r>
      <w:r>
        <w:rPr>
          <w:rFonts w:ascii="標楷體" w:hAnsi="標楷體"/>
          <w:noProof/>
          <w:szCs w:val="48"/>
        </w:rPr>
        <w:pict w14:anchorId="4B97E061">
          <v:shape id="_x0000_s2368" type="#_x0000_t202" style="position:absolute;margin-left:413.55pt;margin-top:19.05pt;width:144.05pt;height:35.2pt;z-index:251739648;visibility:visible;mso-wrap-style:squar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<v:textbox style="mso-next-textbox:#_x0000_s2368">
              <w:txbxContent>
                <w:p w14:paraId="657EE428" w14:textId="77777777" w:rsidR="00ED2A0B" w:rsidRPr="007403F2" w:rsidRDefault="00ED2A0B" w:rsidP="00DD5C50">
                  <w:pPr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綠色</w:t>
                  </w:r>
                </w:p>
              </w:txbxContent>
            </v:textbox>
          </v:shape>
        </w:pict>
      </w:r>
      <w:r>
        <w:rPr>
          <w:rFonts w:ascii="標楷體" w:hAnsi="標楷體"/>
          <w:noProof/>
          <w:szCs w:val="48"/>
        </w:rPr>
        <w:pict w14:anchorId="3C49D8DC">
          <v:shape id="_x0000_s2367" type="#_x0000_t202" style="position:absolute;margin-left:53.8pt;margin-top:15.9pt;width:67.25pt;height:34.95pt;z-index:251738624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<v:textbox style="mso-next-textbox:#_x0000_s2367">
              <w:txbxContent>
                <w:p w14:paraId="7656B624" w14:textId="77777777" w:rsidR="00ED2A0B" w:rsidRPr="007403F2" w:rsidRDefault="00ED2A0B" w:rsidP="00DD5C50">
                  <w:pPr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紅色</w:t>
                  </w:r>
                </w:p>
              </w:txbxContent>
            </v:textbox>
          </v:shape>
        </w:pict>
      </w:r>
    </w:p>
    <w:p w14:paraId="21909510" w14:textId="5BC7A396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14DB87BD">
          <v:shape id="箭號: 向下 22" o:spid="_x0000_s2366" type="#_x0000_t67" style="position:absolute;margin-left:366.55pt;margin-top:-16.9pt;width:12.95pt;height:69.25pt;rotation:-3683061fd;z-index:251737600;visibility:visible;mso-wrap-style:square;v-text-anchor:midd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" adj="18460,4072" strokeweight="1pt"/>
        </w:pict>
      </w:r>
      <w:r>
        <w:rPr>
          <w:rFonts w:ascii="標楷體" w:hAnsi="標楷體"/>
          <w:noProof/>
          <w:szCs w:val="48"/>
        </w:rPr>
        <w:pict w14:anchorId="51CA5FBC">
          <v:shape id="箭號: 向下 21" o:spid="_x0000_s2365" type="#_x0000_t67" style="position:absolute;margin-left:139.35pt;margin-top:-21.2pt;width:17.05pt;height:71.15pt;rotation:3612187fd;z-index:251736576;visibility:visible;mso-wrap-style:square;v-text-anchor:midd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" adj="17747,6070" strokeweight="1pt"/>
        </w:pict>
      </w:r>
    </w:p>
    <w:p w14:paraId="70939D45" w14:textId="4538D649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0C7F3632">
          <v:rect id="_x0000_s2498" style="position:absolute;margin-left:8.9pt;margin-top:18.9pt;width:152.8pt;height:36.9pt;z-index:251752960">
            <v:textbox style="mso-next-textbox:#_x0000_s2498">
              <w:txbxContent>
                <w:p w14:paraId="6F69BDCA" w14:textId="77777777" w:rsidR="00ED2A0B" w:rsidRPr="002B002C" w:rsidRDefault="00ED2A0B" w:rsidP="009E05E6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亮起紅燈</w:t>
                  </w:r>
                </w:p>
                <w:p w14:paraId="2F6AAB63" w14:textId="77777777" w:rsidR="00ED2A0B" w:rsidRPr="002B002C" w:rsidRDefault="00ED2A0B" w:rsidP="009E05E6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紅綠燈接收</w:t>
                  </w:r>
                  <w:r w:rsidRPr="002B002C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器</w:t>
                  </w:r>
                </w:p>
                <w:p w14:paraId="2A3DBABA" w14:textId="77777777" w:rsidR="00ED2A0B" w:rsidRPr="001B135D" w:rsidRDefault="00ED2A0B" w:rsidP="009E05E6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指令</w:t>
                  </w:r>
                </w:p>
              </w:txbxContent>
            </v:textbox>
          </v:rect>
        </w:pict>
      </w:r>
      <w:r>
        <w:rPr>
          <w:rFonts w:ascii="標楷體" w:hAnsi="標楷體"/>
          <w:noProof/>
          <w:szCs w:val="48"/>
        </w:rPr>
        <w:pict w14:anchorId="71033E78">
          <v:oval id="_x0000_s2497" style="position:absolute;margin-left:341.9pt;margin-top:16.7pt;width:164.5pt;height:52.8pt;z-index:251751936">
            <v:textbox>
              <w:txbxContent>
                <w:p w14:paraId="43E664D6" w14:textId="22BC31EF" w:rsidR="00ED2A0B" w:rsidRPr="00C634FD" w:rsidRDefault="00ED2A0B" w:rsidP="00C634FD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亮起綠燈</w:t>
                  </w:r>
                </w:p>
              </w:txbxContent>
            </v:textbox>
          </v:oval>
        </w:pict>
      </w:r>
    </w:p>
    <w:p w14:paraId="66F29AC9" w14:textId="167EDB6F" w:rsidR="00DD5C50" w:rsidRDefault="00DD5C50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</w:p>
    <w:p w14:paraId="33FFC67A" w14:textId="207F9BA3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3C2EB263">
          <v:shape id="_x0000_s2390" type="#_x0000_t67" style="position:absolute;margin-left:76.4pt;margin-top:21.75pt;width:22.1pt;height:18.5pt;z-index:251742720;visibility:visible;mso-wrap-style:square;v-text-anchor:midd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" adj="13680" strokeweight="1pt"/>
        </w:pict>
      </w:r>
    </w:p>
    <w:p w14:paraId="78579C16" w14:textId="6C4D67FC" w:rsidR="00DD5C50" w:rsidRDefault="008254EE" w:rsidP="003F3B1D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17C98B33"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2395" type="#_x0000_t91" style="position:absolute;margin-left:373.65pt;margin-top:-14.25pt;width:60.3pt;height:94.75pt;rotation:270;flip:x;z-index:251743744" o:regroupid="5"/>
        </w:pict>
      </w:r>
    </w:p>
    <w:p w14:paraId="2D2F032B" w14:textId="1BB4F942" w:rsidR="00AD7AAB" w:rsidRPr="008717B8" w:rsidRDefault="008254EE" w:rsidP="008717B8">
      <w:pPr>
        <w:pStyle w:val="Head-01"/>
        <w:spacing w:line="460" w:lineRule="exact"/>
        <w:jc w:val="left"/>
        <w:rPr>
          <w:rFonts w:ascii="標楷體" w:hAnsi="標楷體"/>
          <w:szCs w:val="48"/>
        </w:rPr>
      </w:pPr>
      <w:r>
        <w:rPr>
          <w:rFonts w:ascii="標楷體" w:hAnsi="標楷體"/>
          <w:noProof/>
          <w:szCs w:val="48"/>
        </w:rPr>
        <w:pict w14:anchorId="0C7F3632">
          <v:rect id="_x0000_s2499" style="position:absolute;margin-left:9.7pt;margin-top:3.4pt;width:152.8pt;height:36.9pt;z-index:251753984">
            <v:textbox style="mso-next-textbox:#_x0000_s2499">
              <w:txbxContent>
                <w:p w14:paraId="67C0D8E3" w14:textId="77777777" w:rsidR="00ED2A0B" w:rsidRPr="002B002C" w:rsidRDefault="00ED2A0B" w:rsidP="009E05E6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維持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＿＿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秒</w:t>
                  </w:r>
                </w:p>
                <w:p w14:paraId="41842602" w14:textId="77777777" w:rsidR="00ED2A0B" w:rsidRPr="002B002C" w:rsidRDefault="00ED2A0B" w:rsidP="009E05E6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紅綠燈接收</w:t>
                  </w:r>
                  <w:r w:rsidRPr="002B002C"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器</w:t>
                  </w:r>
                </w:p>
                <w:p w14:paraId="05B2E44F" w14:textId="77777777" w:rsidR="00ED2A0B" w:rsidRPr="001B135D" w:rsidRDefault="00ED2A0B" w:rsidP="009E05E6">
                  <w:pPr>
                    <w:jc w:val="center"/>
                    <w:rPr>
                      <w:rFonts w:ascii="標楷體" w:eastAsia="標楷體" w:hAnsi="標楷體"/>
                      <w:sz w:val="40"/>
                      <w:szCs w:val="36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36"/>
                    </w:rPr>
                    <w:t>指令</w:t>
                  </w:r>
                </w:p>
              </w:txbxContent>
            </v:textbox>
          </v:rect>
        </w:pict>
      </w:r>
      <w:r>
        <w:rPr>
          <w:rFonts w:ascii="標楷體" w:hAnsi="標楷體"/>
          <w:noProof/>
          <w:szCs w:val="48"/>
        </w:rPr>
        <w:pict w14:anchorId="7BB38329">
          <v:rect id="_x0000_s2396" style="position:absolute;margin-left:193.55pt;margin-top:22.2pt;width:173.85pt;height:18.1pt;z-index:251635200" strokeweight=".25pt">
            <v:shadow on="t" type="perspective" color="#7f7f7f" opacity=".5" offset="1pt" offset2="-1pt"/>
          </v:rect>
        </w:pict>
      </w:r>
    </w:p>
    <w:p w14:paraId="72EF4A16" w14:textId="78E4C629" w:rsidR="00BE6BA2" w:rsidRPr="0087728A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56"/>
          <w:szCs w:val="56"/>
          <w:u w:val="single"/>
        </w:rPr>
      </w:pPr>
      <w:r w:rsidRPr="0087728A">
        <w:rPr>
          <w:rFonts w:ascii="標楷體" w:eastAsia="標楷體" w:hAnsi="標楷體"/>
          <w:b/>
          <w:sz w:val="56"/>
          <w:szCs w:val="56"/>
          <w:u w:val="single"/>
        </w:rPr>
        <w:lastRenderedPageBreak/>
        <w:t>正向活動</w:t>
      </w:r>
      <w:r w:rsidR="0087728A" w:rsidRPr="0087728A">
        <w:rPr>
          <w:rFonts w:ascii="標楷體" w:eastAsia="標楷體" w:hAnsi="標楷體" w:hint="eastAsia"/>
          <w:b/>
          <w:sz w:val="56"/>
          <w:szCs w:val="56"/>
          <w:u w:val="single"/>
        </w:rPr>
        <w:t>2</w:t>
      </w:r>
    </w:p>
    <w:p w14:paraId="60FA13D1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>結束前</w:t>
      </w:r>
    </w:p>
    <w:p w14:paraId="74D7336E" w14:textId="77777777" w:rsidR="00BE6BA2" w:rsidRPr="00B93793" w:rsidRDefault="00BE6BA2" w:rsidP="00BE6BA2">
      <w:pPr>
        <w:numPr>
          <w:ilvl w:val="0"/>
          <w:numId w:val="14"/>
        </w:num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 xml:space="preserve">完成了一天的學習，我想給自己 ______ </w:t>
      </w:r>
      <w:proofErr w:type="gramStart"/>
      <w:r w:rsidRPr="00B93793">
        <w:rPr>
          <w:rFonts w:ascii="標楷體" w:eastAsia="標楷體" w:hAnsi="標楷體"/>
          <w:sz w:val="40"/>
          <w:szCs w:val="40"/>
        </w:rPr>
        <w:t>個</w:t>
      </w:r>
      <w:proofErr w:type="gramEnd"/>
      <w:r w:rsidRPr="00B93793">
        <w:rPr>
          <w:rFonts w:ascii="標楷體" w:eastAsia="標楷體" w:hAnsi="標楷體"/>
          <w:sz w:val="40"/>
          <w:szCs w:val="40"/>
        </w:rPr>
        <w:t>「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叻叻</w:t>
      </w:r>
      <w:proofErr w:type="gramEnd"/>
      <w:r w:rsidRPr="00B93793">
        <w:rPr>
          <w:rFonts w:ascii="標楷體" w:eastAsia="標楷體" w:hAnsi="標楷體"/>
          <w:sz w:val="40"/>
          <w:szCs w:val="40"/>
        </w:rPr>
        <w:t>」獎章。</w:t>
      </w:r>
    </w:p>
    <w:tbl>
      <w:tblPr>
        <w:tblW w:w="9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6"/>
        <w:gridCol w:w="1976"/>
        <w:gridCol w:w="1976"/>
        <w:gridCol w:w="1976"/>
        <w:gridCol w:w="1977"/>
      </w:tblGrid>
      <w:tr w:rsidR="00BE6BA2" w:rsidRPr="00B93793" w14:paraId="5457DB92" w14:textId="77777777" w:rsidTr="00903AF9">
        <w:trPr>
          <w:trHeight w:val="2443"/>
          <w:jc w:val="center"/>
        </w:trPr>
        <w:tc>
          <w:tcPr>
            <w:tcW w:w="1976" w:type="dxa"/>
            <w:vAlign w:val="center"/>
          </w:tcPr>
          <w:p w14:paraId="7EDD027C" w14:textId="77777777" w:rsidR="00BE6BA2" w:rsidRDefault="008254EE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pict w14:anchorId="1C00FCA0">
                <v:shape id="_x0000_s2635" type="#_x0000_t75" style="position:absolute;left:0;text-align:left;margin-left:16.2pt;margin-top:5.7pt;width:55.35pt;height:67.5pt;z-index:251793920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7FB5553D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6A9411A6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4D75FD52" w14:textId="77777777" w:rsidR="00BE6BA2" w:rsidRPr="00B93793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專心上課</w:t>
            </w:r>
          </w:p>
        </w:tc>
        <w:tc>
          <w:tcPr>
            <w:tcW w:w="1976" w:type="dxa"/>
            <w:vAlign w:val="center"/>
          </w:tcPr>
          <w:p w14:paraId="428421D5" w14:textId="77777777" w:rsidR="00BE6BA2" w:rsidRDefault="008254EE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  <w:lang w:val="zh-TW"/>
              </w:rPr>
              <w:pict w14:anchorId="6CE83ACC">
                <v:shape id="_x0000_s2636" type="#_x0000_t75" style="position:absolute;left:0;text-align:left;margin-left:14.7pt;margin-top:5.1pt;width:55.35pt;height:67.5pt;z-index:251794944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6212C98F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05CB6358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66AEEC20" w14:textId="77777777" w:rsidR="00BE6BA2" w:rsidRPr="00B93793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聆聽指示</w:t>
            </w:r>
          </w:p>
        </w:tc>
        <w:tc>
          <w:tcPr>
            <w:tcW w:w="1976" w:type="dxa"/>
            <w:vAlign w:val="center"/>
          </w:tcPr>
          <w:p w14:paraId="5FA57A90" w14:textId="77777777" w:rsidR="00BE6BA2" w:rsidRDefault="008254EE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pict w14:anchorId="2424988D">
                <v:shape id="_x0000_s2637" type="#_x0000_t75" style="position:absolute;left:0;text-align:left;margin-left:17pt;margin-top:4.5pt;width:55.35pt;height:67.5pt;z-index:251795968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6A5BD893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60907FAE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227F0EDA" w14:textId="77777777" w:rsidR="00BE6BA2" w:rsidRPr="00B93793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協助同學</w:t>
            </w:r>
          </w:p>
        </w:tc>
        <w:tc>
          <w:tcPr>
            <w:tcW w:w="1976" w:type="dxa"/>
            <w:vAlign w:val="center"/>
          </w:tcPr>
          <w:p w14:paraId="7F699676" w14:textId="77777777" w:rsidR="00BE6BA2" w:rsidRDefault="008254EE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pict w14:anchorId="2AFD1731">
                <v:shape id="_x0000_s2638" type="#_x0000_t75" style="position:absolute;left:0;text-align:left;margin-left:19.7pt;margin-top:3pt;width:55.35pt;height:67.5pt;z-index:251796992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10BE21D5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6924B0AF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3F9B0E47" w14:textId="77777777" w:rsidR="00BE6BA2" w:rsidRPr="00B93793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動手工作</w:t>
            </w:r>
          </w:p>
        </w:tc>
        <w:tc>
          <w:tcPr>
            <w:tcW w:w="1977" w:type="dxa"/>
            <w:vAlign w:val="center"/>
          </w:tcPr>
          <w:p w14:paraId="3A7F986E" w14:textId="77777777" w:rsidR="00BE6BA2" w:rsidRDefault="008254EE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pict w14:anchorId="4A6F6E98">
                <v:shape id="_x0000_s2639" type="#_x0000_t75" style="position:absolute;left:0;text-align:left;margin-left:16.5pt;margin-top:8.1pt;width:55.35pt;height:67.5pt;z-index:251798016;mso-position-horizontal-relative:text;mso-position-vertical-relative:text;mso-width-relative:page;mso-height-relative:page">
                  <v:imagedata r:id="rId25" o:title="" croptop="3261f" cropbottom=".125" cropleft="8570f" cropright="9578f"/>
                </v:shape>
              </w:pict>
            </w:r>
          </w:p>
          <w:p w14:paraId="4C07773F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55768A12" w14:textId="77777777" w:rsidR="00BE6BA2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14:paraId="3F9BBABE" w14:textId="77777777" w:rsidR="00BE6BA2" w:rsidRPr="00B93793" w:rsidRDefault="00BE6BA2" w:rsidP="00903AF9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93793">
              <w:rPr>
                <w:rFonts w:ascii="標楷體" w:eastAsia="標楷體" w:hAnsi="標楷體"/>
                <w:sz w:val="40"/>
                <w:szCs w:val="40"/>
              </w:rPr>
              <w:t>勇於嘗試</w:t>
            </w:r>
          </w:p>
        </w:tc>
      </w:tr>
    </w:tbl>
    <w:p w14:paraId="498F53FE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sz w:val="40"/>
          <w:szCs w:val="40"/>
        </w:rPr>
      </w:pPr>
    </w:p>
    <w:p w14:paraId="1A961CF4" w14:textId="77777777" w:rsidR="00BE6BA2" w:rsidRPr="00B93793" w:rsidRDefault="00BE6BA2" w:rsidP="0087728A">
      <w:pPr>
        <w:numPr>
          <w:ilvl w:val="0"/>
          <w:numId w:val="15"/>
        </w:num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 xml:space="preserve">完成了一天的學習，我發現了自己擁有下面能力… </w:t>
      </w:r>
    </w:p>
    <w:p w14:paraId="0BE182C7" w14:textId="77777777" w:rsidR="00BE6BA2" w:rsidRDefault="00BE6BA2" w:rsidP="00BE6BA2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  <w:r w:rsidRPr="00B93793">
        <w:rPr>
          <w:rFonts w:ascii="標楷體" w:eastAsia="標楷體" w:hAnsi="標楷體"/>
          <w:sz w:val="40"/>
          <w:szCs w:val="40"/>
        </w:rPr>
        <w:t>(請選擇拼圖方塊，並填上</w:t>
      </w:r>
      <w:r>
        <w:rPr>
          <w:rFonts w:ascii="標楷體" w:eastAsia="標楷體" w:hAnsi="標楷體" w:hint="eastAsia"/>
          <w:sz w:val="40"/>
          <w:szCs w:val="40"/>
        </w:rPr>
        <w:t>顏</w:t>
      </w:r>
      <w:r w:rsidRPr="00B93793">
        <w:rPr>
          <w:rFonts w:ascii="標楷體" w:eastAsia="標楷體" w:hAnsi="標楷體"/>
          <w:sz w:val="40"/>
          <w:szCs w:val="40"/>
        </w:rPr>
        <w:t>色。</w:t>
      </w:r>
      <w:r>
        <w:rPr>
          <w:rFonts w:ascii="標楷體" w:eastAsia="標楷體" w:hAnsi="標楷體" w:hint="eastAsia"/>
          <w:sz w:val="40"/>
          <w:szCs w:val="40"/>
        </w:rPr>
        <w:t>)</w:t>
      </w:r>
    </w:p>
    <w:p w14:paraId="6562C05E" w14:textId="77777777" w:rsidR="00BE6BA2" w:rsidRDefault="00BE6BA2" w:rsidP="00BE6BA2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</w:rPr>
      </w:pPr>
    </w:p>
    <w:p w14:paraId="187AB935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</w:rPr>
      </w:pPr>
      <w:r w:rsidRPr="00B93793">
        <w:rPr>
          <w:rFonts w:ascii="標楷體" w:eastAsia="標楷體" w:hAnsi="標楷體"/>
          <w:b/>
          <w:sz w:val="40"/>
          <w:szCs w:val="40"/>
          <w:u w:val="single"/>
        </w:rPr>
        <w:t>「我的強項特質」</w:t>
      </w:r>
    </w:p>
    <w:p w14:paraId="371FDEAD" w14:textId="77777777" w:rsidR="00BE6BA2" w:rsidRPr="00B93793" w:rsidRDefault="008254EE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bdr w:val="single" w:sz="4" w:space="0" w:color="auto"/>
        </w:rPr>
      </w:pPr>
      <w:r>
        <w:rPr>
          <w:rFonts w:ascii="標楷體" w:eastAsia="標楷體" w:hAnsi="標楷體"/>
          <w:sz w:val="40"/>
          <w:szCs w:val="40"/>
          <w:bdr w:val="single" w:sz="4" w:space="0" w:color="auto"/>
        </w:rPr>
        <w:pict w14:anchorId="2FF2951C">
          <v:group id="_x0000_s2623" style="position:absolute;left:0;text-align:left;margin-left:42pt;margin-top:22.9pt;width:461.05pt;height:257.5pt;z-index:251792896" coordsize="58553,3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">
            <v:group id="群組 536" o:spid="_x0000_s2624" style="position:absolute;width:58553;height:32702" coordsize="58553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<v:group id="群組 537" o:spid="_x0000_s2625" style="position:absolute;width:58553;height:32702" coordsize="58553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<v:shape id="image10.png" o:spid="_x0000_s2626" type="#_x0000_t75" alt="相關圖片" style="position:absolute;width:58553;height:3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" stroked="t" strokeweight="1pt">
                  <v:imagedata r:id="rId26" o:title="相關圖片"/>
                </v:shape>
                <v:rect id="矩形 539" o:spid="_x0000_s2627" style="position:absolute;left:29738;top:7496;width:10437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" filled="f" stroked="f">
                  <v:textbox inset="2.53958mm,1.2694mm,2.53958mm,1.2694mm">
                    <w:txbxContent>
                      <w:p w14:paraId="084F2F7D" w14:textId="77777777" w:rsidR="00ED2A0B" w:rsidRPr="00D433F3" w:rsidRDefault="00ED2A0B" w:rsidP="00BE6BA2">
                        <w:pPr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領導力</w:t>
                        </w:r>
                      </w:p>
                    </w:txbxContent>
                  </v:textbox>
                </v:rect>
                <v:rect id="矩形 540" o:spid="_x0000_s2628" style="position:absolute;left:4366;top:7002;width:923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" filled="f" stroked="f">
                  <v:textbox inset="2.53958mm,1.2694mm,2.53958mm,1.2694mm">
                    <w:txbxContent>
                      <w:p w14:paraId="2B8AC19F" w14:textId="77777777" w:rsidR="00ED2A0B" w:rsidRPr="00D433F3" w:rsidRDefault="00ED2A0B" w:rsidP="00BE6BA2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積極</w:t>
                        </w:r>
                      </w:p>
                      <w:p w14:paraId="0532CB5B" w14:textId="77777777" w:rsidR="00ED2A0B" w:rsidRPr="00D433F3" w:rsidRDefault="00ED2A0B" w:rsidP="00BE6BA2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樂觀</w:t>
                        </w:r>
                      </w:p>
                    </w:txbxContent>
                  </v:textbox>
                </v:rect>
                <v:rect id="矩形 541" o:spid="_x0000_s2629" style="position:absolute;left:44401;top:6507;width:738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" filled="f" stroked="f">
                  <v:textbox inset="2.53958mm,1.2694mm,2.53958mm,1.2694mm">
                    <w:txbxContent>
                      <w:p w14:paraId="63EF74B1" w14:textId="77777777" w:rsidR="00ED2A0B" w:rsidRPr="00D433F3" w:rsidRDefault="00ED2A0B" w:rsidP="00BE6BA2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熱愛</w:t>
                        </w:r>
                      </w:p>
                      <w:p w14:paraId="745CA2A2" w14:textId="77777777" w:rsidR="00ED2A0B" w:rsidRPr="00D433F3" w:rsidRDefault="00ED2A0B" w:rsidP="00BE6BA2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學習</w:t>
                        </w:r>
                      </w:p>
                    </w:txbxContent>
                  </v:textbox>
                </v:rect>
                <v:rect id="矩形 542" o:spid="_x0000_s2630" style="position:absolute;left:7249;top:18699;width:4449;height:1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" filled="f" stroked="f">
                  <v:textbox inset="2.53958mm,1.2694mm,2.53958mm,1.2694mm">
                    <w:txbxContent>
                      <w:p w14:paraId="1CD53AB7" w14:textId="77777777" w:rsidR="00ED2A0B" w:rsidRPr="00D433F3" w:rsidRDefault="00ED2A0B" w:rsidP="00BE6BA2">
                        <w:pPr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D433F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勇敢</w:t>
                        </w:r>
                      </w:p>
                    </w:txbxContent>
                  </v:textbox>
                </v:rect>
              </v:group>
              <v:rect id="矩形 543" o:spid="_x0000_s2631" style="position:absolute;left:20017;top:5601;width:3906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" filled="f" stroked="f">
                <v:textbox inset="2.53958mm,1.2694mm,2.53958mm,1.2694mm">
                  <w:txbxContent>
                    <w:p w14:paraId="47837D29" w14:textId="77777777" w:rsidR="00ED2A0B" w:rsidRPr="00D433F3" w:rsidRDefault="00ED2A0B" w:rsidP="00BE6BA2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謙</w:t>
                      </w:r>
                    </w:p>
                    <w:p w14:paraId="1A656976" w14:textId="77777777" w:rsidR="00ED2A0B" w:rsidRPr="00D433F3" w:rsidRDefault="00ED2A0B" w:rsidP="00BE6BA2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虛</w:t>
                      </w:r>
                    </w:p>
                  </w:txbxContent>
                </v:textbox>
              </v:rect>
              <v:rect id="矩形 544" o:spid="_x0000_s2632" style="position:absolute;left:16887;top:20429;width:1043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" filled="f" stroked="f">
                <v:textbox inset="2.53958mm,1.2694mm,2.53958mm,1.2694mm">
                  <w:txbxContent>
                    <w:p w14:paraId="66A04EF7" w14:textId="77777777" w:rsidR="00ED2A0B" w:rsidRPr="00D433F3" w:rsidRDefault="00ED2A0B" w:rsidP="00BE6BA2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好奇心</w:t>
                      </w:r>
                    </w:p>
                  </w:txbxContent>
                </v:textbox>
              </v:rect>
              <v:rect id="矩形 545" o:spid="_x0000_s2633" style="position:absolute;left:32127;top:18699;width:5756;height:1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" filled="f" stroked="f">
                <v:textbox inset="2.53958mm,1.2694mm,2.53958mm,1.2694mm">
                  <w:txbxContent>
                    <w:p w14:paraId="07CDFCAC" w14:textId="77777777" w:rsidR="00ED2A0B" w:rsidRPr="00D433F3" w:rsidRDefault="00ED2A0B" w:rsidP="00BE6BA2">
                      <w:pPr>
                        <w:spacing w:line="440" w:lineRule="exact"/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創</w:t>
                      </w:r>
                    </w:p>
                    <w:p w14:paraId="046310E7" w14:textId="77777777" w:rsidR="00ED2A0B" w:rsidRPr="00D433F3" w:rsidRDefault="00ED2A0B" w:rsidP="00BE6BA2">
                      <w:pPr>
                        <w:spacing w:line="440" w:lineRule="exact"/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造</w:t>
                      </w:r>
                    </w:p>
                    <w:p w14:paraId="678C2D28" w14:textId="77777777" w:rsidR="00ED2A0B" w:rsidRDefault="00ED2A0B" w:rsidP="00BE6BA2">
                      <w:pPr>
                        <w:spacing w:line="440" w:lineRule="exact"/>
                        <w:jc w:val="center"/>
                        <w:textDirection w:val="btLr"/>
                      </w:pPr>
                      <w:r w:rsidRPr="00D433F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力</w:t>
                      </w:r>
                    </w:p>
                  </w:txbxContent>
                </v:textbox>
              </v:rect>
            </v:group>
            <v:rect id="矩形 546" o:spid="_x0000_s2634" style="position:absolute;left:41463;top:20337;width:12287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" filled="f" stroked="f">
              <v:textbox inset="2.53958mm,1.2694mm,2.53958mm,1.2694mm">
                <w:txbxContent>
                  <w:p w14:paraId="1C0C4703" w14:textId="77777777" w:rsidR="00ED2A0B" w:rsidRPr="00D433F3" w:rsidRDefault="00ED2A0B" w:rsidP="00BE6BA2">
                    <w:pPr>
                      <w:spacing w:line="400" w:lineRule="auto"/>
                      <w:jc w:val="center"/>
                      <w:textDirection w:val="btLr"/>
                      <w:rPr>
                        <w:rFonts w:ascii="標楷體" w:eastAsia="標楷體" w:hAnsi="標楷體"/>
                      </w:rPr>
                    </w:pPr>
                    <w:r w:rsidRPr="00D433F3">
                      <w:rPr>
                        <w:rFonts w:ascii="標楷體" w:eastAsia="標楷體" w:hAnsi="標楷體" w:cs="MKaiHK-SemiBold"/>
                        <w:color w:val="000000"/>
                        <w:sz w:val="36"/>
                      </w:rPr>
                      <w:t>合作能力</w:t>
                    </w:r>
                  </w:p>
                </w:txbxContent>
              </v:textbox>
            </v:rect>
          </v:group>
        </w:pict>
      </w:r>
    </w:p>
    <w:p w14:paraId="5CAE6412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bdr w:val="single" w:sz="4" w:space="0" w:color="auto"/>
        </w:rPr>
      </w:pPr>
    </w:p>
    <w:p w14:paraId="2941DC7C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5EB441A2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4446D3B8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6C351AF3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4C57C5B3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5E4853BE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17C1998F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  <w:u w:val="single"/>
          <w:bdr w:val="single" w:sz="4" w:space="0" w:color="auto"/>
        </w:rPr>
      </w:pPr>
    </w:p>
    <w:p w14:paraId="792CCE40" w14:textId="77777777" w:rsidR="00BE6BA2" w:rsidRPr="00B93793" w:rsidRDefault="00BE6BA2" w:rsidP="00BE6BA2">
      <w:pPr>
        <w:autoSpaceDE w:val="0"/>
        <w:autoSpaceDN w:val="0"/>
        <w:adjustRightInd w:val="0"/>
        <w:spacing w:line="520" w:lineRule="exact"/>
        <w:jc w:val="center"/>
        <w:rPr>
          <w:rFonts w:ascii="標楷體" w:eastAsia="標楷體" w:hAnsi="標楷體"/>
          <w:sz w:val="40"/>
          <w:szCs w:val="40"/>
          <w:bdr w:val="single" w:sz="4" w:space="0" w:color="auto"/>
        </w:rPr>
      </w:pPr>
      <w:r w:rsidRPr="00B93793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活動</w:t>
      </w:r>
      <w:proofErr w:type="gramStart"/>
      <w:r w:rsidRPr="00B93793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三</w:t>
      </w:r>
      <w:proofErr w:type="gramEnd"/>
      <w:r w:rsidRPr="00B93793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：歸納資料</w:t>
      </w:r>
    </w:p>
    <w:p w14:paraId="46F15C25" w14:textId="77777777" w:rsidR="00BE6BA2" w:rsidRDefault="00BE6BA2" w:rsidP="00BE6BA2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p w14:paraId="3468CAB0" w14:textId="77777777" w:rsidR="00BE6BA2" w:rsidRDefault="00BE6BA2" w:rsidP="00BE6BA2">
      <w:pPr>
        <w:autoSpaceDE w:val="0"/>
        <w:autoSpaceDN w:val="0"/>
        <w:adjustRightInd w:val="0"/>
        <w:spacing w:line="520" w:lineRule="exact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p w14:paraId="5FCB35ED" w14:textId="77777777" w:rsidR="00BE6BA2" w:rsidRDefault="00BE6BA2" w:rsidP="00C1582C">
      <w:pPr>
        <w:pStyle w:val="BodyText-010"/>
        <w:spacing w:line="240" w:lineRule="auto"/>
        <w:jc w:val="center"/>
        <w:rPr>
          <w:rFonts w:ascii="標楷體" w:hAnsi="標楷體"/>
          <w:sz w:val="48"/>
          <w:szCs w:val="48"/>
          <w:bdr w:val="single" w:sz="4" w:space="0" w:color="auto"/>
        </w:rPr>
      </w:pPr>
    </w:p>
    <w:p w14:paraId="75B07BA5" w14:textId="77777777" w:rsidR="00BE6BA2" w:rsidRDefault="00BE6BA2" w:rsidP="00C1582C">
      <w:pPr>
        <w:pStyle w:val="BodyText-010"/>
        <w:spacing w:line="240" w:lineRule="auto"/>
        <w:jc w:val="center"/>
        <w:rPr>
          <w:rFonts w:ascii="標楷體" w:hAnsi="標楷體"/>
          <w:sz w:val="48"/>
          <w:szCs w:val="48"/>
          <w:bdr w:val="single" w:sz="4" w:space="0" w:color="auto"/>
        </w:rPr>
      </w:pPr>
    </w:p>
    <w:p w14:paraId="265F0CA5" w14:textId="11E0BC9D" w:rsidR="003F3B1D" w:rsidRPr="00C1582C" w:rsidRDefault="003F3B1D" w:rsidP="00C1582C">
      <w:pPr>
        <w:pStyle w:val="BodyText-010"/>
        <w:spacing w:line="240" w:lineRule="auto"/>
        <w:jc w:val="center"/>
      </w:pPr>
      <w:r>
        <w:rPr>
          <w:rFonts w:ascii="標楷體" w:hAnsi="標楷體" w:hint="eastAsia"/>
          <w:sz w:val="48"/>
          <w:szCs w:val="48"/>
          <w:bdr w:val="single" w:sz="4" w:space="0" w:color="auto"/>
        </w:rPr>
        <w:lastRenderedPageBreak/>
        <w:t>活動</w:t>
      </w:r>
      <w:r w:rsidR="005E32A0">
        <w:rPr>
          <w:rFonts w:ascii="標楷體" w:hAnsi="標楷體" w:hint="eastAsia"/>
          <w:sz w:val="48"/>
          <w:szCs w:val="48"/>
          <w:bdr w:val="single" w:sz="4" w:space="0" w:color="auto"/>
        </w:rPr>
        <w:t>七</w:t>
      </w:r>
      <w:r w:rsidRPr="00EC5520">
        <w:rPr>
          <w:rFonts w:ascii="標楷體" w:hAnsi="標楷體" w:hint="eastAsia"/>
          <w:sz w:val="48"/>
          <w:szCs w:val="48"/>
          <w:bdr w:val="single" w:sz="4" w:space="0" w:color="auto"/>
        </w:rPr>
        <w:t>:</w:t>
      </w:r>
      <w:r w:rsidR="00EC5520" w:rsidRPr="00EC5520">
        <w:rPr>
          <w:rFonts w:hint="eastAsia"/>
          <w:bdr w:val="single" w:sz="4" w:space="0" w:color="auto"/>
        </w:rPr>
        <w:t xml:space="preserve"> </w:t>
      </w:r>
      <w:r w:rsidR="00EC5520" w:rsidRPr="00EC5520">
        <w:rPr>
          <w:rFonts w:ascii="標楷體" w:hAnsi="標楷體" w:hint="eastAsia"/>
          <w:sz w:val="48"/>
          <w:szCs w:val="48"/>
          <w:bdr w:val="single" w:sz="4" w:space="0" w:color="auto"/>
        </w:rPr>
        <w:t>撰寫信函</w:t>
      </w:r>
    </w:p>
    <w:p w14:paraId="4A95CF0C" w14:textId="2C702225" w:rsidR="003F3B1D" w:rsidRDefault="005E6877" w:rsidP="003F3B1D">
      <w:pPr>
        <w:pStyle w:val="BodyText-010"/>
        <w:tabs>
          <w:tab w:val="left" w:pos="4680"/>
        </w:tabs>
        <w:snapToGrid w:val="0"/>
        <w:spacing w:line="240" w:lineRule="auto"/>
        <w:rPr>
          <w:szCs w:val="36"/>
        </w:rPr>
      </w:pPr>
      <w:r w:rsidRPr="00123765">
        <w:rPr>
          <w:rFonts w:hint="eastAsia"/>
          <w:szCs w:val="36"/>
        </w:rPr>
        <w:t>雖然政府部門致力興建行人天橋以保行人安全，但工程至今尚在初步動工的階段。</w:t>
      </w:r>
      <w:r w:rsidR="003F3B1D" w:rsidRPr="00123765">
        <w:rPr>
          <w:rFonts w:hint="eastAsia"/>
          <w:szCs w:val="36"/>
        </w:rPr>
        <w:t>為確保行人的安全，</w:t>
      </w:r>
      <w:r w:rsidR="009F19D5" w:rsidRPr="00123765">
        <w:rPr>
          <w:szCs w:val="36"/>
        </w:rPr>
        <w:t>撰寫信函予相關政府部門或區議員</w:t>
      </w:r>
      <w:r w:rsidRPr="00123765">
        <w:rPr>
          <w:rFonts w:hint="eastAsia"/>
          <w:szCs w:val="36"/>
        </w:rPr>
        <w:t>，盡快可作出改善。</w:t>
      </w:r>
      <w:r w:rsidR="003F3B1D" w:rsidRPr="00123765">
        <w:rPr>
          <w:rFonts w:hint="eastAsia"/>
          <w:szCs w:val="36"/>
        </w:rPr>
        <w:t xml:space="preserve"> </w:t>
      </w:r>
    </w:p>
    <w:p w14:paraId="09D2D4D4" w14:textId="77777777" w:rsidR="00C1582C" w:rsidRPr="00001953" w:rsidRDefault="00C1582C" w:rsidP="003F3B1D">
      <w:pPr>
        <w:pStyle w:val="BodyText-010"/>
        <w:tabs>
          <w:tab w:val="left" w:pos="4680"/>
        </w:tabs>
        <w:snapToGrid w:val="0"/>
        <w:spacing w:line="240" w:lineRule="auto"/>
        <w:rPr>
          <w:szCs w:val="36"/>
        </w:rPr>
      </w:pPr>
    </w:p>
    <w:p w14:paraId="7034CDE2" w14:textId="77777777" w:rsidR="003F3B1D" w:rsidRPr="003A507E" w:rsidRDefault="003F3B1D" w:rsidP="003F3B1D">
      <w:pPr>
        <w:pStyle w:val="BodyText-010"/>
        <w:tabs>
          <w:tab w:val="left" w:pos="4680"/>
        </w:tabs>
        <w:snapToGrid w:val="0"/>
        <w:spacing w:line="240" w:lineRule="auto"/>
        <w:rPr>
          <w:sz w:val="24"/>
        </w:rPr>
      </w:pP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8"/>
      </w:tblGrid>
      <w:tr w:rsidR="003F3B1D" w14:paraId="56E5020D" w14:textId="77777777" w:rsidTr="00001953">
        <w:trPr>
          <w:trHeight w:val="10911"/>
        </w:trPr>
        <w:tc>
          <w:tcPr>
            <w:tcW w:w="10118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auto"/>
          </w:tcPr>
          <w:p w14:paraId="74324780" w14:textId="108FE584" w:rsidR="003F3B1D" w:rsidRDefault="005B697D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</w:pPr>
            <w:r w:rsidRPr="005B697D">
              <w:rPr>
                <w:rFonts w:hint="eastAsia"/>
              </w:rPr>
              <w:t>敬啟者</w:t>
            </w:r>
            <w:r w:rsidR="009F19D5">
              <w:rPr>
                <w:rFonts w:hint="eastAsia"/>
              </w:rPr>
              <w:t>:</w:t>
            </w:r>
          </w:p>
          <w:p w14:paraId="47EDE2D9" w14:textId="41DDCF86" w:rsidR="003F3B1D" w:rsidRPr="00587DB7" w:rsidRDefault="00587DB7" w:rsidP="00587DB7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sz w:val="32"/>
                <w:szCs w:val="32"/>
                <w:u w:val="single"/>
              </w:rPr>
            </w:pPr>
            <w:proofErr w:type="gramStart"/>
            <w:r>
              <w:rPr>
                <w:rFonts w:hint="eastAsia"/>
                <w:sz w:val="32"/>
                <w:szCs w:val="32"/>
                <w:u w:val="single"/>
              </w:rPr>
              <w:t>（</w:t>
            </w:r>
            <w:proofErr w:type="gramEnd"/>
            <w:r w:rsidRPr="00587DB7">
              <w:rPr>
                <w:rFonts w:hint="eastAsia"/>
                <w:sz w:val="32"/>
                <w:szCs w:val="32"/>
                <w:u w:val="single"/>
              </w:rPr>
              <w:t>第一段：來函的原因：表達對社區的交通配套的關注、建議改善行人過路設施</w:t>
            </w:r>
            <w:proofErr w:type="gramStart"/>
            <w:r>
              <w:rPr>
                <w:rFonts w:hint="eastAsia"/>
                <w:sz w:val="32"/>
                <w:szCs w:val="32"/>
                <w:u w:val="single"/>
              </w:rPr>
              <w:t>）</w:t>
            </w:r>
            <w:proofErr w:type="gramEnd"/>
            <w:r w:rsidR="003F3B1D" w:rsidRPr="00587DB7">
              <w:rPr>
                <w:rFonts w:hint="eastAsia"/>
                <w:sz w:val="32"/>
                <w:szCs w:val="32"/>
                <w:u w:val="single"/>
              </w:rPr>
              <w:t xml:space="preserve">                                                     </w:t>
            </w:r>
          </w:p>
          <w:p w14:paraId="0C2487A9" w14:textId="77777777" w:rsidR="003F3B1D" w:rsidRDefault="003F3B1D" w:rsidP="00110BE0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     </w:t>
            </w:r>
          </w:p>
          <w:p w14:paraId="26CD3EB4" w14:textId="77777777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     </w:t>
            </w:r>
          </w:p>
          <w:p w14:paraId="2AEB4021" w14:textId="3E9E60F3" w:rsidR="009F19D5" w:rsidRPr="00CA300F" w:rsidRDefault="00260DF7" w:rsidP="00260DF7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sz w:val="32"/>
                <w:szCs w:val="32"/>
                <w:u w:val="single"/>
              </w:rPr>
            </w:pPr>
            <w:r w:rsidRPr="00CA300F">
              <w:rPr>
                <w:rFonts w:hint="eastAsia"/>
                <w:sz w:val="32"/>
                <w:szCs w:val="32"/>
                <w:u w:val="single"/>
              </w:rPr>
              <w:t>(</w:t>
            </w:r>
            <w:r w:rsidR="00587DB7" w:rsidRPr="00CA300F">
              <w:rPr>
                <w:rFonts w:hint="eastAsia"/>
                <w:sz w:val="32"/>
                <w:szCs w:val="32"/>
                <w:u w:val="single"/>
              </w:rPr>
              <w:t>第二段</w:t>
            </w:r>
            <w:r w:rsidR="00587DB7" w:rsidRPr="00CA300F">
              <w:rPr>
                <w:rFonts w:hint="eastAsia"/>
                <w:sz w:val="32"/>
                <w:szCs w:val="32"/>
                <w:u w:val="single"/>
              </w:rPr>
              <w:t>:</w:t>
            </w:r>
            <w:r w:rsidRPr="00CA300F">
              <w:rPr>
                <w:rFonts w:hint="eastAsia"/>
                <w:sz w:val="32"/>
                <w:szCs w:val="32"/>
              </w:rPr>
              <w:t xml:space="preserve"> </w:t>
            </w:r>
            <w:r w:rsidRPr="00CA300F">
              <w:rPr>
                <w:rFonts w:hint="eastAsia"/>
                <w:sz w:val="32"/>
                <w:szCs w:val="32"/>
                <w:u w:val="single"/>
              </w:rPr>
              <w:t>交代背景：引用相關數據，展示現時的道路使用情況</w:t>
            </w:r>
            <w:r w:rsidRPr="00CA300F">
              <w:rPr>
                <w:rFonts w:hint="eastAsia"/>
                <w:sz w:val="32"/>
                <w:szCs w:val="32"/>
                <w:u w:val="single"/>
              </w:rPr>
              <w:t>)</w:t>
            </w:r>
            <w:r w:rsidR="009F19D5" w:rsidRPr="00CA300F">
              <w:rPr>
                <w:rFonts w:hint="eastAsia"/>
                <w:sz w:val="32"/>
                <w:szCs w:val="32"/>
                <w:u w:val="single"/>
              </w:rPr>
              <w:t xml:space="preserve">                                                     </w:t>
            </w:r>
          </w:p>
          <w:p w14:paraId="7BC51040" w14:textId="77777777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     </w:t>
            </w:r>
          </w:p>
          <w:p w14:paraId="520D56F8" w14:textId="77777777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     </w:t>
            </w:r>
          </w:p>
          <w:p w14:paraId="5B78AB6C" w14:textId="77777777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     </w:t>
            </w:r>
          </w:p>
          <w:p w14:paraId="3F554359" w14:textId="2519EA5E" w:rsidR="009F19D5" w:rsidRPr="00CA300F" w:rsidRDefault="00015094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sz w:val="32"/>
                <w:szCs w:val="32"/>
                <w:u w:val="single"/>
              </w:rPr>
            </w:pPr>
            <w:r w:rsidRPr="00CA300F">
              <w:rPr>
                <w:sz w:val="32"/>
                <w:szCs w:val="32"/>
                <w:u w:val="single"/>
              </w:rPr>
              <w:t>(</w:t>
            </w:r>
            <w:r w:rsidRPr="00CA300F">
              <w:rPr>
                <w:rFonts w:hint="eastAsia"/>
                <w:sz w:val="32"/>
                <w:szCs w:val="32"/>
                <w:u w:val="single"/>
              </w:rPr>
              <w:t>第三段</w:t>
            </w:r>
            <w:r w:rsidRPr="00CA300F">
              <w:rPr>
                <w:rFonts w:hint="eastAsia"/>
                <w:sz w:val="32"/>
                <w:szCs w:val="32"/>
                <w:u w:val="single"/>
              </w:rPr>
              <w:t>:</w:t>
            </w:r>
            <w:r w:rsidRPr="00CA300F">
              <w:rPr>
                <w:rFonts w:hint="eastAsia"/>
                <w:sz w:val="32"/>
                <w:szCs w:val="32"/>
                <w:u w:val="single"/>
              </w:rPr>
              <w:t>提出建議：建議可行的方案</w:t>
            </w:r>
            <w:r w:rsidR="005319B7" w:rsidRPr="00CA300F">
              <w:rPr>
                <w:rFonts w:hint="eastAsia"/>
                <w:sz w:val="32"/>
                <w:szCs w:val="32"/>
                <w:u w:val="single"/>
              </w:rPr>
              <w:t>)</w:t>
            </w:r>
            <w:r w:rsidR="009F19D5" w:rsidRPr="00CA300F">
              <w:rPr>
                <w:rFonts w:hint="eastAsia"/>
                <w:sz w:val="32"/>
                <w:szCs w:val="32"/>
                <w:u w:val="single"/>
              </w:rPr>
              <w:t xml:space="preserve">                                 </w:t>
            </w:r>
          </w:p>
          <w:p w14:paraId="588BE586" w14:textId="77777777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     </w:t>
            </w:r>
          </w:p>
          <w:p w14:paraId="09F1248B" w14:textId="0224718A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</w:t>
            </w:r>
            <w:r w:rsidR="00C1582C">
              <w:rPr>
                <w:u w:val="single"/>
              </w:rPr>
              <w:t xml:space="preserve">   </w:t>
            </w:r>
            <w:r w:rsidRPr="00F31B82">
              <w:rPr>
                <w:rFonts w:hint="eastAsia"/>
                <w:u w:val="single"/>
              </w:rPr>
              <w:t xml:space="preserve">  </w:t>
            </w:r>
          </w:p>
          <w:p w14:paraId="29160202" w14:textId="3B2D18C0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</w:t>
            </w:r>
            <w:r w:rsidR="00C1582C">
              <w:rPr>
                <w:rFonts w:hint="eastAsia"/>
                <w:u w:val="single"/>
              </w:rPr>
              <w:t>下款</w:t>
            </w:r>
            <w:r w:rsidRPr="00F31B82">
              <w:rPr>
                <w:rFonts w:hint="eastAsia"/>
                <w:u w:val="single"/>
              </w:rPr>
              <w:t xml:space="preserve">              </w:t>
            </w:r>
          </w:p>
          <w:p w14:paraId="4C57CA3D" w14:textId="3658A5CA" w:rsidR="009F19D5" w:rsidRPr="00F31B82" w:rsidRDefault="009F19D5" w:rsidP="009F19D5">
            <w:pPr>
              <w:pStyle w:val="BodyText-010"/>
              <w:tabs>
                <w:tab w:val="left" w:pos="4680"/>
                <w:tab w:val="left" w:pos="9900"/>
              </w:tabs>
              <w:spacing w:line="240" w:lineRule="auto"/>
              <w:ind w:right="21"/>
              <w:textAlignment w:val="center"/>
              <w:rPr>
                <w:u w:val="single"/>
              </w:rPr>
            </w:pPr>
            <w:r w:rsidRPr="00F31B82">
              <w:rPr>
                <w:rFonts w:hint="eastAsia"/>
                <w:u w:val="single"/>
              </w:rPr>
              <w:t xml:space="preserve">                                                     </w:t>
            </w:r>
          </w:p>
          <w:p w14:paraId="7075164A" w14:textId="3D829AB3" w:rsidR="003F3B1D" w:rsidRPr="005319B7" w:rsidRDefault="003F3B1D" w:rsidP="00110BE0">
            <w:pPr>
              <w:pStyle w:val="BodyText-010"/>
              <w:tabs>
                <w:tab w:val="left" w:pos="4680"/>
              </w:tabs>
              <w:snapToGrid w:val="0"/>
              <w:spacing w:line="240" w:lineRule="auto"/>
            </w:pPr>
          </w:p>
        </w:tc>
      </w:tr>
    </w:tbl>
    <w:p w14:paraId="4C8B5CB9" w14:textId="77777777" w:rsidR="00B450A1" w:rsidRDefault="00B450A1" w:rsidP="00C1582C">
      <w:pPr>
        <w:pStyle w:val="Head-01"/>
        <w:spacing w:line="460" w:lineRule="exact"/>
        <w:jc w:val="lef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178D3CDE" w14:textId="77777777" w:rsidR="00FD7127" w:rsidRDefault="00FD7127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54D330A6" w14:textId="77777777" w:rsidR="00FD7127" w:rsidRDefault="00FD7127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29A47ACC" w14:textId="2064C480" w:rsidR="00110BE0" w:rsidRDefault="008254EE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  <w:r>
        <w:rPr>
          <w:rFonts w:ascii="標楷體" w:hAnsi="標楷體"/>
          <w:b w:val="0"/>
          <w:bCs w:val="0"/>
          <w:noProof/>
          <w:szCs w:val="48"/>
        </w:rPr>
        <w:lastRenderedPageBreak/>
        <w:pict w14:anchorId="74898E2B">
          <v:shape id="_x0000_s2384" type="#_x0000_t75" style="position:absolute;left:0;text-align:left;margin-left:189.15pt;margin-top:-22.1pt;width:108.3pt;height:108.3pt;z-index:251636224">
            <v:imagedata r:id="rId50" o:title=""/>
          </v:shape>
        </w:pict>
      </w:r>
    </w:p>
    <w:p w14:paraId="10AA74FD" w14:textId="29059F4D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7B0BF033" w14:textId="57BD0A43" w:rsidR="00110BE0" w:rsidRDefault="008254EE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  <w:r>
        <w:rPr>
          <w:rFonts w:ascii="標楷體" w:hAnsi="標楷體"/>
          <w:b w:val="0"/>
          <w:bCs w:val="0"/>
          <w:noProof/>
          <w:szCs w:val="48"/>
        </w:rPr>
        <w:pict w14:anchorId="2AFAFFA0">
          <v:shape id="_x0000_s2382" type="#_x0000_t98" style="position:absolute;left:0;text-align:left;margin-left:-1.55pt;margin-top:7.2pt;width:510.5pt;height:314.55pt;z-index:251672064">
            <v:textbox>
              <w:txbxContent>
                <w:p w14:paraId="2B8C5D37" w14:textId="4E70D739" w:rsidR="00ED2A0B" w:rsidRPr="00110BE0" w:rsidRDefault="00ED2A0B">
                  <w:pPr>
                    <w:rPr>
                      <w:rFonts w:ascii="標楷體" w:eastAsia="標楷體" w:hAnsi="標楷體"/>
                      <w:sz w:val="28"/>
                    </w:rPr>
                  </w:pPr>
                  <w:r w:rsidRPr="00110BE0">
                    <w:rPr>
                      <w:rFonts w:ascii="標楷體" w:eastAsia="標楷體" w:hAnsi="標楷體" w:hint="eastAsia"/>
                      <w:sz w:val="28"/>
                    </w:rPr>
                    <w:t>小提示:</w:t>
                  </w:r>
                </w:p>
                <w:p w14:paraId="3E407B1B" w14:textId="77777777" w:rsidR="00ED2A0B" w:rsidRPr="001A18D9" w:rsidRDefault="00ED2A0B" w:rsidP="001A18D9">
                  <w:pPr>
                    <w:pStyle w:val="af5"/>
                    <w:widowControl/>
                    <w:numPr>
                      <w:ilvl w:val="1"/>
                      <w:numId w:val="9"/>
                    </w:numPr>
                    <w:ind w:leftChars="0"/>
                    <w:rPr>
                      <w:rFonts w:ascii="標楷體" w:eastAsia="標楷體" w:hAnsi="標楷體"/>
                      <w:sz w:val="32"/>
                      <w:lang w:eastAsia="zh-TW"/>
                    </w:rPr>
                  </w:pPr>
                  <w:r w:rsidRPr="001A18D9">
                    <w:rPr>
                      <w:rFonts w:ascii="標楷體" w:eastAsia="標楷體" w:hAnsi="標楷體" w:hint="eastAsia"/>
                      <w:sz w:val="32"/>
                      <w:lang w:eastAsia="zh-TW"/>
                    </w:rPr>
                    <w:t>詳細交代有關地點、街道</w:t>
                  </w:r>
                </w:p>
                <w:p w14:paraId="4ABF8CDB" w14:textId="77777777" w:rsidR="00ED2A0B" w:rsidRPr="001A18D9" w:rsidRDefault="00ED2A0B" w:rsidP="001A18D9">
                  <w:pPr>
                    <w:pStyle w:val="af5"/>
                    <w:widowControl/>
                    <w:numPr>
                      <w:ilvl w:val="1"/>
                      <w:numId w:val="9"/>
                    </w:numPr>
                    <w:ind w:leftChars="0"/>
                    <w:rPr>
                      <w:rFonts w:ascii="標楷體" w:eastAsia="標楷體" w:hAnsi="標楷體"/>
                      <w:sz w:val="32"/>
                      <w:lang w:eastAsia="zh-TW"/>
                    </w:rPr>
                  </w:pPr>
                  <w:r w:rsidRPr="001A18D9">
                    <w:rPr>
                      <w:rFonts w:ascii="標楷體" w:eastAsia="標楷體" w:hAnsi="標楷體" w:hint="eastAsia"/>
                      <w:sz w:val="32"/>
                      <w:lang w:eastAsia="zh-TW"/>
                    </w:rPr>
                    <w:t>選擇合適的報告事項（道路工程</w:t>
                  </w:r>
                  <w:r w:rsidRPr="001A18D9">
                    <w:rPr>
                      <w:rFonts w:ascii="標楷體" w:eastAsia="標楷體" w:hAnsi="標楷體"/>
                      <w:sz w:val="32"/>
                    </w:rPr>
                    <w:sym w:font="Wingdings" w:char="F0E0"/>
                  </w:r>
                  <w:r w:rsidRPr="001A18D9">
                    <w:rPr>
                      <w:rFonts w:ascii="標楷體" w:eastAsia="標楷體" w:hAnsi="標楷體" w:hint="eastAsia"/>
                      <w:sz w:val="32"/>
                      <w:lang w:eastAsia="zh-TW"/>
                    </w:rPr>
                    <w:t>交通安排不妥善）</w:t>
                  </w:r>
                </w:p>
                <w:p w14:paraId="318B836D" w14:textId="77777777" w:rsidR="00ED2A0B" w:rsidRPr="001A18D9" w:rsidRDefault="00ED2A0B" w:rsidP="001A18D9">
                  <w:pPr>
                    <w:pStyle w:val="af5"/>
                    <w:widowControl/>
                    <w:numPr>
                      <w:ilvl w:val="1"/>
                      <w:numId w:val="9"/>
                    </w:numPr>
                    <w:ind w:leftChars="0"/>
                    <w:rPr>
                      <w:rFonts w:ascii="標楷體" w:eastAsia="標楷體" w:hAnsi="標楷體"/>
                      <w:sz w:val="32"/>
                      <w:lang w:eastAsia="zh-TW"/>
                    </w:rPr>
                  </w:pPr>
                  <w:r w:rsidRPr="001A18D9">
                    <w:rPr>
                      <w:rFonts w:ascii="標楷體" w:eastAsia="標楷體" w:hAnsi="標楷體" w:hint="eastAsia"/>
                      <w:sz w:val="32"/>
                      <w:lang w:eastAsia="zh-TW"/>
                    </w:rPr>
                    <w:t>留下所需之個人聯絡資料，如以電郵形式呈交，則要檢查電郵地址是否正確</w:t>
                  </w:r>
                </w:p>
                <w:p w14:paraId="503DCC95" w14:textId="77777777" w:rsidR="00ED2A0B" w:rsidRPr="001A18D9" w:rsidRDefault="00ED2A0B" w:rsidP="001A18D9">
                  <w:pPr>
                    <w:pStyle w:val="af5"/>
                    <w:widowControl/>
                    <w:numPr>
                      <w:ilvl w:val="1"/>
                      <w:numId w:val="9"/>
                    </w:numPr>
                    <w:ind w:leftChars="0"/>
                    <w:rPr>
                      <w:rFonts w:ascii="標楷體" w:eastAsia="標楷體" w:hAnsi="標楷體"/>
                      <w:sz w:val="32"/>
                      <w:lang w:eastAsia="zh-TW"/>
                    </w:rPr>
                  </w:pPr>
                  <w:r w:rsidRPr="001A18D9">
                    <w:rPr>
                      <w:rFonts w:ascii="標楷體" w:eastAsia="標楷體" w:hAnsi="標楷體" w:hint="eastAsia"/>
                      <w:sz w:val="32"/>
                      <w:lang w:eastAsia="zh-TW"/>
                    </w:rPr>
                    <w:t>學生亦可於書信附上先前拍攝的片段，輔以助證</w:t>
                  </w:r>
                </w:p>
                <w:p w14:paraId="59FD77AD" w14:textId="77777777" w:rsidR="00ED2A0B" w:rsidRPr="00110BE0" w:rsidRDefault="00ED2A0B">
                  <w:pPr>
                    <w:rPr>
                      <w:rFonts w:ascii="標楷體" w:eastAsia="標楷體" w:hAnsi="標楷體"/>
                      <w:sz w:val="28"/>
                    </w:rPr>
                  </w:pPr>
                </w:p>
              </w:txbxContent>
            </v:textbox>
          </v:shape>
        </w:pict>
      </w:r>
    </w:p>
    <w:p w14:paraId="7EA6DAA4" w14:textId="77777777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535F66EA" w14:textId="77777777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38D2E619" w14:textId="4C9FFAE8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52C176AE" w14:textId="77777777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19B4A8C2" w14:textId="77777777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12ACE4A1" w14:textId="7722C9CC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575F52C4" w14:textId="439A0512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23862174" w14:textId="66A0FEA1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7B57C9F5" w14:textId="221A1BA4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7927AB73" w14:textId="698CCAE0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594FD0A9" w14:textId="6604C2B4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5FAE4F07" w14:textId="5DA6F061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4152AC93" w14:textId="1BB35A9F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4AA849B9" w14:textId="00198139" w:rsidR="00110BE0" w:rsidRDefault="00110BE0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</w:p>
    <w:p w14:paraId="3212BEF7" w14:textId="2C4502CB" w:rsidR="00FD7127" w:rsidRDefault="00FD7127" w:rsidP="00FD7127">
      <w:pPr>
        <w:pStyle w:val="BodyText-010"/>
        <w:tabs>
          <w:tab w:val="left" w:pos="4680"/>
        </w:tabs>
        <w:snapToGrid w:val="0"/>
        <w:spacing w:line="240" w:lineRule="auto"/>
        <w:rPr>
          <w:szCs w:val="36"/>
        </w:rPr>
      </w:pPr>
      <w:r>
        <w:rPr>
          <w:rFonts w:hint="eastAsia"/>
          <w:szCs w:val="36"/>
        </w:rPr>
        <w:t>相關部門的聯絡資料</w:t>
      </w:r>
      <w:r>
        <w:rPr>
          <w:rFonts w:hint="eastAsia"/>
          <w:szCs w:val="36"/>
        </w:rPr>
        <w:t>:</w:t>
      </w:r>
    </w:p>
    <w:p w14:paraId="48976C49" w14:textId="77777777" w:rsidR="00FD7127" w:rsidRDefault="00FD7127" w:rsidP="00FD7127">
      <w:pPr>
        <w:pStyle w:val="BodyText-010"/>
        <w:tabs>
          <w:tab w:val="left" w:pos="4680"/>
        </w:tabs>
        <w:snapToGrid w:val="0"/>
        <w:spacing w:line="240" w:lineRule="auto"/>
        <w:rPr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517"/>
      </w:tblGrid>
      <w:tr w:rsidR="00FD7127" w14:paraId="53353743" w14:textId="0EE2D5E1" w:rsidTr="00C634FD">
        <w:trPr>
          <w:trHeight w:val="1856"/>
        </w:trPr>
        <w:tc>
          <w:tcPr>
            <w:tcW w:w="7621" w:type="dxa"/>
            <w:shd w:val="clear" w:color="auto" w:fill="auto"/>
          </w:tcPr>
          <w:p w14:paraId="46829AD1" w14:textId="12F8A425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  <w:r w:rsidRPr="00C634FD">
              <w:rPr>
                <w:rFonts w:hint="eastAsia"/>
                <w:szCs w:val="36"/>
              </w:rPr>
              <w:t>路政署聯絡方式</w:t>
            </w:r>
            <w:r w:rsidRPr="00C634FD">
              <w:rPr>
                <w:rFonts w:hint="eastAsia"/>
                <w:szCs w:val="36"/>
              </w:rPr>
              <w:t>:</w:t>
            </w:r>
          </w:p>
          <w:p w14:paraId="3536CC80" w14:textId="77777777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  <w:p w14:paraId="246FD33B" w14:textId="77777777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  <w:p w14:paraId="40F7D0EE" w14:textId="75374456" w:rsidR="00FD7127" w:rsidRPr="00C634FD" w:rsidRDefault="004B3659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  <w:shd w:val="pct15" w:color="auto" w:fill="FFFFFF"/>
              </w:rPr>
            </w:pPr>
            <w:r w:rsidRPr="00C634FD">
              <w:rPr>
                <w:rFonts w:hint="eastAsia"/>
                <w:szCs w:val="36"/>
                <w:shd w:val="pct15" w:color="auto" w:fill="FFFFFF"/>
              </w:rPr>
              <w:t>可填寫網站的道路損毀或欠妥報告</w:t>
            </w:r>
          </w:p>
          <w:p w14:paraId="06ED2871" w14:textId="71075293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</w:tc>
        <w:tc>
          <w:tcPr>
            <w:tcW w:w="2517" w:type="dxa"/>
            <w:shd w:val="clear" w:color="auto" w:fill="auto"/>
          </w:tcPr>
          <w:p w14:paraId="2F33E025" w14:textId="67BDEA25" w:rsidR="00FD7127" w:rsidRDefault="008254EE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noProof/>
              </w:rPr>
            </w:pPr>
            <w:r>
              <w:rPr>
                <w:noProof/>
              </w:rPr>
              <w:pict w14:anchorId="44FE3B74">
                <v:shape id="_x0000_s2387" type="#_x0000_t75" style="position:absolute;margin-left:9.05pt;margin-top:4.65pt;width:95.3pt;height:95.3pt;z-index:251674112;mso-position-horizontal-relative:text;mso-position-vertical-relative:text;mso-width-relative:page;mso-height-relative:page">
                  <v:imagedata r:id="rId51" o:title=""/>
                </v:shape>
              </w:pict>
            </w:r>
          </w:p>
        </w:tc>
      </w:tr>
      <w:tr w:rsidR="00FD7127" w14:paraId="0373ED49" w14:textId="0C5B86B0" w:rsidTr="00C634FD">
        <w:trPr>
          <w:trHeight w:val="364"/>
        </w:trPr>
        <w:tc>
          <w:tcPr>
            <w:tcW w:w="7621" w:type="dxa"/>
            <w:shd w:val="clear" w:color="auto" w:fill="auto"/>
          </w:tcPr>
          <w:p w14:paraId="5742BE7D" w14:textId="77777777" w:rsidR="00FD7127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</w:pPr>
            <w:r w:rsidRPr="00C1582C">
              <w:rPr>
                <w:rFonts w:hint="eastAsia"/>
              </w:rPr>
              <w:t>觀塘區議會議員資料</w:t>
            </w:r>
            <w:r>
              <w:rPr>
                <w:rFonts w:hint="eastAsia"/>
              </w:rPr>
              <w:t>:</w:t>
            </w:r>
          </w:p>
          <w:p w14:paraId="575643D0" w14:textId="77777777" w:rsidR="004B3659" w:rsidRPr="00C634FD" w:rsidRDefault="004B3659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  <w:p w14:paraId="3B95F8BB" w14:textId="09380570" w:rsidR="004B3659" w:rsidRPr="00C634FD" w:rsidRDefault="004B3659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  <w:r w:rsidRPr="00C634FD">
              <w:rPr>
                <w:rFonts w:hint="eastAsia"/>
                <w:szCs w:val="36"/>
                <w:shd w:val="pct15" w:color="auto" w:fill="FFFFFF"/>
              </w:rPr>
              <w:t>安達邨民選議員＿許有為先生</w:t>
            </w:r>
          </w:p>
        </w:tc>
        <w:tc>
          <w:tcPr>
            <w:tcW w:w="2517" w:type="dxa"/>
            <w:shd w:val="clear" w:color="auto" w:fill="auto"/>
          </w:tcPr>
          <w:p w14:paraId="5F2752A1" w14:textId="6A53F493" w:rsidR="00FD7127" w:rsidRPr="00C634FD" w:rsidRDefault="008254EE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  <w:r>
              <w:rPr>
                <w:noProof/>
              </w:rPr>
              <w:pict w14:anchorId="19F000A9">
                <v:shape id="_x0000_s2386" type="#_x0000_t75" style="position:absolute;margin-left:9.05pt;margin-top:5.25pt;width:92.8pt;height:92.8pt;z-index:251673088;mso-position-horizontal-relative:text;mso-position-vertical-relative:text;mso-width-relative:page;mso-height-relative:page">
                  <v:imagedata r:id="rId52" o:title=""/>
                </v:shape>
              </w:pict>
            </w:r>
          </w:p>
          <w:p w14:paraId="60A8D534" w14:textId="77777777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  <w:p w14:paraId="77E4B331" w14:textId="77777777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  <w:p w14:paraId="292D7691" w14:textId="77777777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  <w:p w14:paraId="2E4AD0A0" w14:textId="502A536B" w:rsidR="00FD7127" w:rsidRPr="00C634FD" w:rsidRDefault="00FD7127" w:rsidP="00C634FD">
            <w:pPr>
              <w:pStyle w:val="BodyText-010"/>
              <w:tabs>
                <w:tab w:val="left" w:pos="4680"/>
              </w:tabs>
              <w:snapToGrid w:val="0"/>
              <w:spacing w:line="240" w:lineRule="auto"/>
              <w:rPr>
                <w:szCs w:val="36"/>
              </w:rPr>
            </w:pPr>
          </w:p>
        </w:tc>
      </w:tr>
    </w:tbl>
    <w:p w14:paraId="1EE0193C" w14:textId="36E42B0A" w:rsidR="00FD7127" w:rsidRDefault="00FD7127" w:rsidP="00FD7127">
      <w:pPr>
        <w:pStyle w:val="BodyText-010"/>
        <w:tabs>
          <w:tab w:val="left" w:pos="4680"/>
        </w:tabs>
        <w:snapToGrid w:val="0"/>
        <w:spacing w:line="240" w:lineRule="auto"/>
      </w:pPr>
      <w:r>
        <w:t xml:space="preserve">          </w:t>
      </w:r>
    </w:p>
    <w:p w14:paraId="01AA1CFA" w14:textId="77777777" w:rsidR="00FD7127" w:rsidRDefault="00FD7127" w:rsidP="00FD7127">
      <w:pPr>
        <w:pStyle w:val="BodyText-010"/>
        <w:tabs>
          <w:tab w:val="left" w:pos="4680"/>
        </w:tabs>
        <w:snapToGrid w:val="0"/>
        <w:spacing w:line="240" w:lineRule="auto"/>
      </w:pPr>
    </w:p>
    <w:p w14:paraId="018ABAAD" w14:textId="08654F5C" w:rsidR="00FD7127" w:rsidRDefault="00FD7127" w:rsidP="00FD7127">
      <w:pPr>
        <w:pStyle w:val="BodyText-010"/>
        <w:tabs>
          <w:tab w:val="left" w:pos="4680"/>
        </w:tabs>
        <w:snapToGrid w:val="0"/>
        <w:spacing w:line="240" w:lineRule="auto"/>
      </w:pPr>
    </w:p>
    <w:p w14:paraId="31A22FC0" w14:textId="77777777" w:rsidR="006E0952" w:rsidRDefault="006E0952" w:rsidP="00FD7127">
      <w:pPr>
        <w:pStyle w:val="BodyText-010"/>
        <w:tabs>
          <w:tab w:val="left" w:pos="4680"/>
        </w:tabs>
        <w:snapToGrid w:val="0"/>
        <w:spacing w:line="240" w:lineRule="auto"/>
      </w:pPr>
    </w:p>
    <w:p w14:paraId="18BE073F" w14:textId="77777777" w:rsidR="00FD7127" w:rsidRDefault="00FD7127" w:rsidP="00FD7127">
      <w:pPr>
        <w:pStyle w:val="BodyText-010"/>
        <w:tabs>
          <w:tab w:val="left" w:pos="4680"/>
        </w:tabs>
        <w:snapToGrid w:val="0"/>
        <w:spacing w:line="240" w:lineRule="auto"/>
      </w:pPr>
    </w:p>
    <w:p w14:paraId="6B43AAE5" w14:textId="6607896E" w:rsidR="00D20FD2" w:rsidRPr="00477274" w:rsidRDefault="008254EE" w:rsidP="009F19D5">
      <w:pPr>
        <w:pStyle w:val="Head-01"/>
        <w:spacing w:line="460" w:lineRule="exact"/>
        <w:rPr>
          <w:rFonts w:ascii="標楷體" w:hAnsi="標楷體"/>
          <w:b w:val="0"/>
          <w:bCs w:val="0"/>
          <w:szCs w:val="48"/>
          <w:bdr w:val="single" w:sz="4" w:space="0" w:color="auto"/>
        </w:rPr>
      </w:pPr>
      <w:r>
        <w:rPr>
          <w:sz w:val="20"/>
          <w:lang w:eastAsia="en-US"/>
        </w:rPr>
        <w:lastRenderedPageBreak/>
        <w:pict w14:anchorId="0C565BC5">
          <v:shape id="_x0000_s2258" type="#_x0000_t75" style="position:absolute;left:0;text-align:left;margin-left:406.75pt;margin-top:-26pt;width:98.85pt;height:99.95pt;rotation:-621919fd;z-index:-251645440">
            <v:imagedata r:id="rId35" o:title="P01_LGS PW4AU02"/>
          </v:shape>
        </w:pict>
      </w:r>
      <w:r w:rsidR="00E137D5" w:rsidRPr="00477274">
        <w:rPr>
          <w:rFonts w:ascii="標楷體" w:hAnsi="標楷體" w:hint="eastAsia"/>
          <w:b w:val="0"/>
          <w:bCs w:val="0"/>
          <w:szCs w:val="48"/>
          <w:bdr w:val="single" w:sz="4" w:space="0" w:color="auto"/>
        </w:rPr>
        <w:t>活動</w:t>
      </w:r>
      <w:r w:rsidR="005E32A0">
        <w:rPr>
          <w:rFonts w:ascii="標楷體" w:hAnsi="標楷體" w:hint="eastAsia"/>
          <w:b w:val="0"/>
          <w:bCs w:val="0"/>
          <w:szCs w:val="48"/>
          <w:bdr w:val="single" w:sz="4" w:space="0" w:color="auto"/>
        </w:rPr>
        <w:t>八</w:t>
      </w:r>
      <w:r w:rsidR="00E137D5" w:rsidRPr="00477274">
        <w:rPr>
          <w:rFonts w:ascii="標楷體" w:hAnsi="標楷體" w:hint="eastAsia"/>
          <w:b w:val="0"/>
          <w:bCs w:val="0"/>
          <w:szCs w:val="48"/>
          <w:bdr w:val="single" w:sz="4" w:space="0" w:color="auto"/>
        </w:rPr>
        <w:t>：</w:t>
      </w:r>
      <w:r w:rsidR="00207F90" w:rsidRPr="00477274">
        <w:rPr>
          <w:rFonts w:ascii="標楷體" w:hAnsi="標楷體" w:hint="eastAsia"/>
          <w:b w:val="0"/>
          <w:bCs w:val="0"/>
          <w:szCs w:val="48"/>
          <w:bdr w:val="single" w:sz="4" w:space="0" w:color="auto"/>
        </w:rPr>
        <w:t>口</w:t>
      </w:r>
      <w:r w:rsidR="00D20FD2" w:rsidRPr="00477274">
        <w:rPr>
          <w:rFonts w:ascii="標楷體" w:hAnsi="標楷體" w:hint="eastAsia"/>
          <w:b w:val="0"/>
          <w:bCs w:val="0"/>
          <w:szCs w:val="48"/>
          <w:bdr w:val="single" w:sz="4" w:space="0" w:color="auto"/>
        </w:rPr>
        <w:t>頭</w:t>
      </w:r>
      <w:proofErr w:type="gramStart"/>
      <w:r w:rsidR="00D20FD2" w:rsidRPr="00477274">
        <w:rPr>
          <w:rFonts w:ascii="標楷體" w:hAnsi="標楷體" w:hint="eastAsia"/>
          <w:b w:val="0"/>
          <w:bCs w:val="0"/>
          <w:szCs w:val="48"/>
          <w:bdr w:val="single" w:sz="4" w:space="0" w:color="auto"/>
        </w:rPr>
        <w:t>匯</w:t>
      </w:r>
      <w:proofErr w:type="gramEnd"/>
      <w:r w:rsidR="00D20FD2" w:rsidRPr="00477274">
        <w:rPr>
          <w:rFonts w:ascii="標楷體" w:hAnsi="標楷體" w:hint="eastAsia"/>
          <w:b w:val="0"/>
          <w:bCs w:val="0"/>
          <w:szCs w:val="48"/>
          <w:bdr w:val="single" w:sz="4" w:space="0" w:color="auto"/>
        </w:rPr>
        <w:t>報</w:t>
      </w:r>
    </w:p>
    <w:p w14:paraId="1DFFFE57" w14:textId="3E267FF4" w:rsidR="00AD7357" w:rsidRPr="00123765" w:rsidRDefault="00AD7357" w:rsidP="00123765">
      <w:pPr>
        <w:pStyle w:val="BodyText-010"/>
        <w:tabs>
          <w:tab w:val="left" w:pos="4680"/>
        </w:tabs>
        <w:snapToGrid w:val="0"/>
        <w:spacing w:line="240" w:lineRule="auto"/>
        <w:rPr>
          <w:bCs/>
          <w:sz w:val="48"/>
        </w:rPr>
      </w:pPr>
      <w:r w:rsidRPr="00123765">
        <w:rPr>
          <w:rFonts w:hint="eastAsia"/>
          <w:bCs/>
          <w:sz w:val="48"/>
        </w:rPr>
        <w:t>研習能力：</w:t>
      </w:r>
      <w:proofErr w:type="gramStart"/>
      <w:r w:rsidRPr="00123765">
        <w:rPr>
          <w:rFonts w:hint="eastAsia"/>
          <w:bCs/>
          <w:sz w:val="48"/>
        </w:rPr>
        <w:t>匯</w:t>
      </w:r>
      <w:proofErr w:type="gramEnd"/>
      <w:r w:rsidRPr="00123765">
        <w:rPr>
          <w:rFonts w:hint="eastAsia"/>
          <w:bCs/>
          <w:sz w:val="48"/>
        </w:rPr>
        <w:t>報</w:t>
      </w:r>
    </w:p>
    <w:p w14:paraId="00CD1FDC" w14:textId="77777777" w:rsidR="00D20FD2" w:rsidRPr="00123765" w:rsidRDefault="00D20FD2" w:rsidP="00123765">
      <w:pPr>
        <w:pStyle w:val="BodyText-010"/>
        <w:tabs>
          <w:tab w:val="left" w:pos="4680"/>
        </w:tabs>
        <w:snapToGrid w:val="0"/>
        <w:spacing w:line="240" w:lineRule="auto"/>
        <w:rPr>
          <w:bCs/>
          <w:sz w:val="48"/>
        </w:rPr>
      </w:pPr>
      <w:r w:rsidRPr="00123765">
        <w:rPr>
          <w:rFonts w:hint="eastAsia"/>
          <w:bCs/>
          <w:sz w:val="48"/>
        </w:rPr>
        <w:t>每位成員</w:t>
      </w:r>
      <w:r w:rsidR="008F4553" w:rsidRPr="00123765">
        <w:rPr>
          <w:rFonts w:hint="eastAsia"/>
          <w:bCs/>
          <w:sz w:val="48"/>
        </w:rPr>
        <w:t>均參與</w:t>
      </w:r>
      <w:proofErr w:type="gramStart"/>
      <w:r w:rsidR="008F4553" w:rsidRPr="00123765">
        <w:rPr>
          <w:rFonts w:hint="eastAsia"/>
          <w:bCs/>
          <w:sz w:val="48"/>
        </w:rPr>
        <w:t>匯</w:t>
      </w:r>
      <w:proofErr w:type="gramEnd"/>
      <w:r w:rsidR="008F4553" w:rsidRPr="00123765">
        <w:rPr>
          <w:rFonts w:hint="eastAsia"/>
          <w:bCs/>
          <w:sz w:val="48"/>
        </w:rPr>
        <w:t>報</w:t>
      </w:r>
      <w:r w:rsidRPr="00123765">
        <w:rPr>
          <w:rFonts w:hint="eastAsia"/>
          <w:bCs/>
          <w:sz w:val="48"/>
        </w:rPr>
        <w:t>。</w:t>
      </w:r>
    </w:p>
    <w:tbl>
      <w:tblPr>
        <w:tblW w:w="1003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8"/>
        <w:gridCol w:w="2160"/>
        <w:gridCol w:w="6942"/>
      </w:tblGrid>
      <w:tr w:rsidR="00D20FD2" w14:paraId="1C0C1FD4" w14:textId="77777777" w:rsidTr="002F0195">
        <w:tc>
          <w:tcPr>
            <w:tcW w:w="928" w:type="dxa"/>
          </w:tcPr>
          <w:p w14:paraId="584BDCA3" w14:textId="77777777" w:rsidR="00D20FD2" w:rsidRDefault="00D20FD2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次序</w:t>
            </w:r>
          </w:p>
        </w:tc>
        <w:tc>
          <w:tcPr>
            <w:tcW w:w="2160" w:type="dxa"/>
          </w:tcPr>
          <w:p w14:paraId="715C4F60" w14:textId="77777777" w:rsidR="00D20FD2" w:rsidRDefault="00D20FD2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成員姓名</w:t>
            </w:r>
          </w:p>
        </w:tc>
        <w:tc>
          <w:tcPr>
            <w:tcW w:w="6942" w:type="dxa"/>
          </w:tcPr>
          <w:p w14:paraId="7D5E0C55" w14:textId="77777777" w:rsidR="00D20FD2" w:rsidRDefault="00D20FD2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介紹內容</w:t>
            </w:r>
          </w:p>
        </w:tc>
      </w:tr>
      <w:tr w:rsidR="00D20FD2" w14:paraId="0EFD5C1B" w14:textId="77777777" w:rsidTr="002F0195">
        <w:tc>
          <w:tcPr>
            <w:tcW w:w="928" w:type="dxa"/>
          </w:tcPr>
          <w:p w14:paraId="182DC0BD" w14:textId="77777777" w:rsidR="00D20FD2" w:rsidRPr="00554393" w:rsidRDefault="00D20FD2">
            <w:pPr>
              <w:spacing w:line="360" w:lineRule="auto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554393">
              <w:rPr>
                <w:rFonts w:ascii="標楷體" w:eastAsia="標楷體" w:hAnsi="標楷體" w:hint="eastAsia"/>
                <w:sz w:val="36"/>
                <w:szCs w:val="32"/>
              </w:rPr>
              <w:t>1</w:t>
            </w:r>
          </w:p>
        </w:tc>
        <w:tc>
          <w:tcPr>
            <w:tcW w:w="2160" w:type="dxa"/>
          </w:tcPr>
          <w:p w14:paraId="2E47D965" w14:textId="77777777" w:rsidR="00D20FD2" w:rsidRDefault="00D20FD2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42" w:type="dxa"/>
          </w:tcPr>
          <w:p w14:paraId="156BBD27" w14:textId="77777777" w:rsidR="00D20FD2" w:rsidRPr="004D5195" w:rsidRDefault="00D20FD2" w:rsidP="008F4553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40"/>
              </w:rPr>
              <w:t>大家好，我們是____________________。</w:t>
            </w:r>
          </w:p>
          <w:p w14:paraId="61444341" w14:textId="3FBBDA5B" w:rsidR="00D20FD2" w:rsidRPr="004D5195" w:rsidRDefault="008F4553" w:rsidP="008F4553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40"/>
              </w:rPr>
              <w:t>我們</w:t>
            </w:r>
            <w:r w:rsidR="00617025" w:rsidRPr="004D5195">
              <w:rPr>
                <w:rFonts w:ascii="標楷體" w:eastAsia="標楷體" w:hAnsi="標楷體" w:hint="eastAsia"/>
                <w:sz w:val="40"/>
                <w:szCs w:val="40"/>
              </w:rPr>
              <w:t>構思的過路配套是</w:t>
            </w:r>
            <w:r w:rsidRPr="004D5195">
              <w:rPr>
                <w:rFonts w:ascii="標楷體" w:eastAsia="標楷體" w:hAnsi="標楷體" w:hint="eastAsia"/>
                <w:sz w:val="40"/>
                <w:szCs w:val="40"/>
              </w:rPr>
              <w:t>：</w:t>
            </w:r>
          </w:p>
          <w:p w14:paraId="12D4F666" w14:textId="77777777" w:rsidR="00D20FD2" w:rsidRPr="004D5195" w:rsidRDefault="00D20FD2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D20FD2" w14:paraId="7D7B22C4" w14:textId="77777777" w:rsidTr="002F0195">
        <w:tc>
          <w:tcPr>
            <w:tcW w:w="928" w:type="dxa"/>
          </w:tcPr>
          <w:p w14:paraId="28C3425D" w14:textId="77777777" w:rsidR="00D20FD2" w:rsidRPr="00554393" w:rsidRDefault="00D20FD2">
            <w:pPr>
              <w:spacing w:line="360" w:lineRule="auto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554393">
              <w:rPr>
                <w:rFonts w:ascii="標楷體" w:eastAsia="標楷體" w:hAnsi="標楷體" w:hint="eastAsia"/>
                <w:sz w:val="36"/>
                <w:szCs w:val="32"/>
              </w:rPr>
              <w:t>2</w:t>
            </w:r>
          </w:p>
        </w:tc>
        <w:tc>
          <w:tcPr>
            <w:tcW w:w="2160" w:type="dxa"/>
          </w:tcPr>
          <w:p w14:paraId="65D5B95B" w14:textId="77777777" w:rsidR="00D20FD2" w:rsidRDefault="00D20FD2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42" w:type="dxa"/>
          </w:tcPr>
          <w:p w14:paraId="5334D483" w14:textId="600789ED" w:rsidR="00D20FD2" w:rsidRPr="004D5195" w:rsidRDefault="00D20FD2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40"/>
              </w:rPr>
              <w:t>我們搜集了</w:t>
            </w:r>
            <w:r w:rsidR="002F0195" w:rsidRPr="004D5195">
              <w:rPr>
                <w:rFonts w:ascii="標楷體" w:eastAsia="標楷體" w:hAnsi="標楷體" w:hint="eastAsia"/>
                <w:sz w:val="40"/>
                <w:szCs w:val="40"/>
              </w:rPr>
              <w:t>這個</w:t>
            </w:r>
            <w:r w:rsidR="00617025" w:rsidRPr="004D5195">
              <w:rPr>
                <w:rFonts w:ascii="標楷體" w:eastAsia="標楷體" w:hAnsi="標楷體" w:hint="eastAsia"/>
                <w:sz w:val="40"/>
                <w:szCs w:val="40"/>
              </w:rPr>
              <w:t>過路配套</w:t>
            </w:r>
            <w:r w:rsidR="002F0195" w:rsidRPr="004D5195">
              <w:rPr>
                <w:rFonts w:ascii="標楷體" w:eastAsia="標楷體" w:hAnsi="標楷體" w:hint="eastAsia"/>
                <w:sz w:val="40"/>
                <w:szCs w:val="40"/>
              </w:rPr>
              <w:t>的資料，包括</w:t>
            </w:r>
            <w:r w:rsidR="008F4553" w:rsidRPr="004D5195">
              <w:rPr>
                <w:rFonts w:ascii="標楷體" w:eastAsia="標楷體" w:hAnsi="標楷體" w:hint="eastAsia"/>
                <w:sz w:val="40"/>
                <w:szCs w:val="40"/>
              </w:rPr>
              <w:t>：</w:t>
            </w:r>
          </w:p>
          <w:p w14:paraId="2CC99A7B" w14:textId="77777777" w:rsidR="00D20FD2" w:rsidRPr="004D5195" w:rsidRDefault="00D20FD2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  <w:p w14:paraId="4D3821F2" w14:textId="77777777" w:rsidR="00D20FD2" w:rsidRPr="004D5195" w:rsidRDefault="00D20FD2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D20FD2" w14:paraId="2073ED32" w14:textId="77777777" w:rsidTr="002F0195">
        <w:tc>
          <w:tcPr>
            <w:tcW w:w="928" w:type="dxa"/>
          </w:tcPr>
          <w:p w14:paraId="77F1C1F2" w14:textId="77777777" w:rsidR="00D20FD2" w:rsidRPr="00554393" w:rsidRDefault="00D20FD2">
            <w:pPr>
              <w:spacing w:line="360" w:lineRule="auto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554393">
              <w:rPr>
                <w:rFonts w:ascii="標楷體" w:eastAsia="標楷體" w:hAnsi="標楷體" w:hint="eastAsia"/>
                <w:sz w:val="36"/>
                <w:szCs w:val="32"/>
              </w:rPr>
              <w:t>3</w:t>
            </w:r>
          </w:p>
        </w:tc>
        <w:tc>
          <w:tcPr>
            <w:tcW w:w="2160" w:type="dxa"/>
          </w:tcPr>
          <w:p w14:paraId="10AA4DCA" w14:textId="77777777" w:rsidR="00D20FD2" w:rsidRDefault="00D20FD2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42" w:type="dxa"/>
          </w:tcPr>
          <w:p w14:paraId="7076EF02" w14:textId="4CB6B080" w:rsidR="00D20FD2" w:rsidRPr="004D5195" w:rsidRDefault="00123765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  <w:lang w:eastAsia="zh-HK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40"/>
                <w:lang w:eastAsia="zh-HK"/>
              </w:rPr>
              <w:t>我們設計了</w:t>
            </w:r>
          </w:p>
          <w:p w14:paraId="2041CAD1" w14:textId="722A4381" w:rsidR="00123765" w:rsidRPr="004D5195" w:rsidRDefault="00123765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  <w:lang w:eastAsia="zh-HK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40"/>
                <w:lang w:eastAsia="zh-HK"/>
              </w:rPr>
              <w:t>它的用途是</w:t>
            </w:r>
          </w:p>
          <w:p w14:paraId="547826C3" w14:textId="2F22AD5A" w:rsidR="00D20FD2" w:rsidRPr="004D5195" w:rsidRDefault="00123765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40"/>
                <w:lang w:eastAsia="zh-HK"/>
              </w:rPr>
              <w:t>它的特色是</w:t>
            </w:r>
          </w:p>
        </w:tc>
      </w:tr>
      <w:tr w:rsidR="00D20FD2" w14:paraId="4E8DEF9E" w14:textId="77777777" w:rsidTr="002F0195">
        <w:tc>
          <w:tcPr>
            <w:tcW w:w="928" w:type="dxa"/>
          </w:tcPr>
          <w:p w14:paraId="1A5F4F4A" w14:textId="77777777" w:rsidR="00D20FD2" w:rsidRPr="00554393" w:rsidRDefault="00D20FD2">
            <w:pPr>
              <w:spacing w:line="360" w:lineRule="auto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554393">
              <w:rPr>
                <w:rFonts w:ascii="標楷體" w:eastAsia="標楷體" w:hAnsi="標楷體" w:hint="eastAsia"/>
                <w:sz w:val="36"/>
                <w:szCs w:val="32"/>
              </w:rPr>
              <w:t>4</w:t>
            </w:r>
          </w:p>
        </w:tc>
        <w:tc>
          <w:tcPr>
            <w:tcW w:w="2160" w:type="dxa"/>
          </w:tcPr>
          <w:p w14:paraId="55717F3B" w14:textId="77777777" w:rsidR="00D20FD2" w:rsidRDefault="00D20FD2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42" w:type="dxa"/>
          </w:tcPr>
          <w:p w14:paraId="2AA672C6" w14:textId="6A917093" w:rsidR="00D20FD2" w:rsidRPr="004D5195" w:rsidRDefault="00123765">
            <w:pPr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40"/>
              </w:rPr>
              <w:t>我們撰寫信函給相關部門，主要提及</w:t>
            </w:r>
            <w:r w:rsidRPr="004D5195">
              <w:rPr>
                <w:rFonts w:ascii="標楷體" w:eastAsia="標楷體" w:hAnsi="標楷體"/>
                <w:sz w:val="40"/>
                <w:szCs w:val="40"/>
              </w:rPr>
              <w:t>…</w:t>
            </w:r>
            <w:proofErr w:type="gramStart"/>
            <w:r w:rsidRPr="004D5195">
              <w:rPr>
                <w:rFonts w:ascii="標楷體" w:eastAsia="標楷體" w:hAnsi="標楷體"/>
                <w:sz w:val="40"/>
                <w:szCs w:val="40"/>
              </w:rPr>
              <w:t>…</w:t>
            </w:r>
            <w:proofErr w:type="gramEnd"/>
          </w:p>
        </w:tc>
      </w:tr>
      <w:tr w:rsidR="00D20FD2" w14:paraId="41AF022D" w14:textId="77777777" w:rsidTr="002F0195">
        <w:tc>
          <w:tcPr>
            <w:tcW w:w="928" w:type="dxa"/>
          </w:tcPr>
          <w:p w14:paraId="362E6A7F" w14:textId="77777777" w:rsidR="00D20FD2" w:rsidRPr="00554393" w:rsidRDefault="002F0195">
            <w:pPr>
              <w:spacing w:line="360" w:lineRule="auto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554393">
              <w:rPr>
                <w:rFonts w:ascii="標楷體" w:eastAsia="標楷體" w:hAnsi="標楷體"/>
                <w:sz w:val="36"/>
                <w:szCs w:val="32"/>
              </w:rPr>
              <w:t>5</w:t>
            </w:r>
          </w:p>
        </w:tc>
        <w:tc>
          <w:tcPr>
            <w:tcW w:w="2160" w:type="dxa"/>
          </w:tcPr>
          <w:p w14:paraId="2DB86BC5" w14:textId="77777777" w:rsidR="00D20FD2" w:rsidRDefault="00D20FD2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42" w:type="dxa"/>
          </w:tcPr>
          <w:p w14:paraId="238BA2CB" w14:textId="7E074DD2" w:rsidR="00123765" w:rsidRPr="004D5195" w:rsidRDefault="005F0089" w:rsidP="00123765">
            <w:pPr>
              <w:pStyle w:val="Head-03"/>
              <w:spacing w:afterLines="0" w:after="180" w:line="240" w:lineRule="auto"/>
              <w:jc w:val="left"/>
              <w:rPr>
                <w:rFonts w:ascii="標楷體" w:hAnsi="標楷體"/>
                <w:b w:val="0"/>
                <w:bCs w:val="0"/>
                <w:szCs w:val="40"/>
              </w:rPr>
            </w:pPr>
            <w:r w:rsidRPr="004D5195">
              <w:rPr>
                <w:rFonts w:ascii="標楷體" w:hAnsi="標楷體" w:hint="eastAsia"/>
                <w:b w:val="0"/>
                <w:bCs w:val="0"/>
                <w:szCs w:val="40"/>
                <w:lang w:eastAsia="zh-HK"/>
              </w:rPr>
              <w:t>完成這份專題研習報告後，我</w:t>
            </w:r>
            <w:r w:rsidR="00123765" w:rsidRPr="004D5195">
              <w:rPr>
                <w:rFonts w:ascii="標楷體" w:hAnsi="標楷體" w:hint="eastAsia"/>
                <w:b w:val="0"/>
                <w:bCs w:val="0"/>
                <w:szCs w:val="40"/>
              </w:rPr>
              <w:t>們的感想是</w:t>
            </w:r>
          </w:p>
          <w:p w14:paraId="3EF11492" w14:textId="44D4F162" w:rsidR="00D20FD2" w:rsidRPr="004D5195" w:rsidRDefault="00D20FD2">
            <w:pPr>
              <w:pStyle w:val="Head-03"/>
              <w:spacing w:afterLines="0" w:after="180" w:line="0" w:lineRule="atLeast"/>
              <w:jc w:val="left"/>
              <w:rPr>
                <w:rFonts w:ascii="標楷體" w:hAnsi="標楷體"/>
                <w:b w:val="0"/>
                <w:bCs w:val="0"/>
                <w:szCs w:val="40"/>
              </w:rPr>
            </w:pPr>
          </w:p>
        </w:tc>
      </w:tr>
      <w:tr w:rsidR="00F80313" w14:paraId="22DD4B40" w14:textId="77777777" w:rsidTr="002F0195">
        <w:tc>
          <w:tcPr>
            <w:tcW w:w="928" w:type="dxa"/>
          </w:tcPr>
          <w:p w14:paraId="2306E861" w14:textId="77777777" w:rsidR="00F80313" w:rsidRDefault="00F80313" w:rsidP="00F80313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160" w:type="dxa"/>
          </w:tcPr>
          <w:p w14:paraId="5B0D8A68" w14:textId="77777777" w:rsidR="00F80313" w:rsidRDefault="00F80313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42" w:type="dxa"/>
          </w:tcPr>
          <w:p w14:paraId="3183A853" w14:textId="77777777" w:rsidR="00F80313" w:rsidRDefault="00F80313" w:rsidP="0030632E">
            <w:pPr>
              <w:pStyle w:val="Head-03"/>
              <w:spacing w:afterLines="0" w:after="180" w:line="240" w:lineRule="auto"/>
              <w:jc w:val="left"/>
              <w:rPr>
                <w:rFonts w:ascii="標楷體" w:hAnsi="標楷體"/>
                <w:b w:val="0"/>
                <w:bCs w:val="0"/>
                <w:sz w:val="28"/>
                <w:szCs w:val="28"/>
                <w:lang w:eastAsia="zh-HK"/>
              </w:rPr>
            </w:pPr>
          </w:p>
        </w:tc>
      </w:tr>
    </w:tbl>
    <w:p w14:paraId="40AB0720" w14:textId="77777777" w:rsidR="00A3028A" w:rsidRPr="00A3028A" w:rsidRDefault="00D20FD2" w:rsidP="00A3028A">
      <w:pPr>
        <w:ind w:firstLine="3327"/>
        <w:rPr>
          <w:rFonts w:ascii="標楷體" w:eastAsia="標楷體" w:hAnsi="標楷體" w:cs="Malgun Gothic Semilight"/>
          <w:b/>
          <w:sz w:val="36"/>
          <w:szCs w:val="36"/>
          <w:u w:val="single"/>
        </w:rPr>
      </w:pPr>
      <w:r>
        <w:br w:type="page"/>
      </w:r>
      <w:r w:rsidR="00A3028A" w:rsidRPr="00B93793">
        <w:rPr>
          <w:rFonts w:ascii="標楷體" w:eastAsia="標楷體" w:hAnsi="標楷體" w:cs="Malgun Gothic Semilight"/>
          <w:b/>
          <w:sz w:val="52"/>
          <w:szCs w:val="36"/>
          <w:u w:val="single"/>
        </w:rPr>
        <w:lastRenderedPageBreak/>
        <w:t>「</w:t>
      </w:r>
      <w:r w:rsidR="00A3028A" w:rsidRPr="00B93793">
        <w:rPr>
          <w:rFonts w:ascii="標楷體" w:eastAsia="標楷體" w:hAnsi="標楷體" w:cs="微軟正黑體" w:hint="eastAsia"/>
          <w:b/>
          <w:sz w:val="52"/>
          <w:szCs w:val="36"/>
          <w:u w:val="single"/>
        </w:rPr>
        <w:t>我的強項特質</w:t>
      </w:r>
      <w:r w:rsidR="00A3028A" w:rsidRPr="00B93793">
        <w:rPr>
          <w:rFonts w:ascii="標楷體" w:eastAsia="標楷體" w:hAnsi="標楷體" w:cs="Malgun Gothic Semilight" w:hint="eastAsia"/>
          <w:b/>
          <w:sz w:val="52"/>
          <w:szCs w:val="36"/>
          <w:u w:val="single"/>
        </w:rPr>
        <w:t>」</w:t>
      </w:r>
    </w:p>
    <w:p w14:paraId="7C3D2453" w14:textId="77777777" w:rsidR="00A3028A" w:rsidRPr="00A3028A" w:rsidRDefault="00A3028A" w:rsidP="00A3028A">
      <w:pPr>
        <w:rPr>
          <w:rFonts w:ascii="標楷體" w:eastAsia="標楷體" w:hAnsi="標楷體" w:cs="Malgun Gothic Semilight"/>
          <w:b/>
          <w:sz w:val="24"/>
          <w:szCs w:val="32"/>
        </w:rPr>
      </w:pPr>
    </w:p>
    <w:p w14:paraId="50A76BDA" w14:textId="26976F9D" w:rsidR="00A3028A" w:rsidRPr="00A3028A" w:rsidRDefault="008254EE" w:rsidP="00A3028A">
      <w:pPr>
        <w:rPr>
          <w:rFonts w:ascii="標楷體" w:eastAsia="標楷體" w:hAnsi="標楷體" w:cs="Malgun Gothic Semilight"/>
          <w:b/>
          <w:sz w:val="32"/>
          <w:szCs w:val="32"/>
        </w:rPr>
      </w:pPr>
      <w:r>
        <w:rPr>
          <w:rFonts w:ascii="標楷體" w:eastAsia="標楷體" w:hAnsi="標楷體" w:cs="Malgun Gothic Semilight"/>
          <w:noProof/>
        </w:rPr>
        <w:pict w14:anchorId="7E588FF4">
          <v:group id="群組 34" o:spid="_x0000_s2555" style="position:absolute;margin-left:34.4pt;margin-top:1.45pt;width:461.05pt;height:257.5pt;z-index:251771392" coordsize="58553,3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">
            <v:group id="群組 37" o:spid="_x0000_s2556" style="position:absolute;width:58553;height:32702" coordsize="58553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<v:group id="群組 38" o:spid="_x0000_s2557" style="position:absolute;width:58553;height:32702" coordsize="58553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<v:shape id="image10.png" o:spid="_x0000_s2558" type="#_x0000_t75" alt="相關圖片" style="position:absolute;width:58553;height:3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" stroked="t" strokeweight="1pt">
                  <v:imagedata r:id="rId26" o:title="相關圖片"/>
                </v:shape>
                <v:rect id="矩形 450" o:spid="_x0000_s2559" style="position:absolute;left:29738;top:7496;width:10437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" filled="f" stroked="f">
                  <v:textbox inset="2.53958mm,1.2694mm,2.53958mm,1.2694mm">
                    <w:txbxContent>
                      <w:p w14:paraId="04388C5E" w14:textId="77777777" w:rsidR="00ED2A0B" w:rsidRPr="00B93793" w:rsidRDefault="00ED2A0B" w:rsidP="00A3028A">
                        <w:pPr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B9379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領導力</w:t>
                        </w:r>
                      </w:p>
                    </w:txbxContent>
                  </v:textbox>
                </v:rect>
                <v:rect id="矩形 451" o:spid="_x0000_s2560" style="position:absolute;left:4366;top:7002;width:923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" filled="f" stroked="f">
                  <v:textbox inset="2.53958mm,1.2694mm,2.53958mm,1.2694mm">
                    <w:txbxContent>
                      <w:p w14:paraId="086DA122" w14:textId="77777777" w:rsidR="00ED2A0B" w:rsidRPr="00B93793" w:rsidRDefault="00ED2A0B" w:rsidP="00A3028A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B9379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積極</w:t>
                        </w:r>
                      </w:p>
                      <w:p w14:paraId="70CB448E" w14:textId="77777777" w:rsidR="00ED2A0B" w:rsidRPr="00B93793" w:rsidRDefault="00ED2A0B" w:rsidP="00A3028A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B9379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樂觀</w:t>
                        </w:r>
                      </w:p>
                    </w:txbxContent>
                  </v:textbox>
                </v:rect>
                <v:rect id="矩形 456" o:spid="_x0000_s2561" style="position:absolute;left:44401;top:6507;width:738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" filled="f" stroked="f">
                  <v:textbox inset="2.53958mm,1.2694mm,2.53958mm,1.2694mm">
                    <w:txbxContent>
                      <w:p w14:paraId="4111E60F" w14:textId="77777777" w:rsidR="00ED2A0B" w:rsidRPr="00B93793" w:rsidRDefault="00ED2A0B" w:rsidP="00A3028A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B9379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熱愛</w:t>
                        </w:r>
                      </w:p>
                      <w:p w14:paraId="66B3ABA2" w14:textId="77777777" w:rsidR="00ED2A0B" w:rsidRPr="00B93793" w:rsidRDefault="00ED2A0B" w:rsidP="00A3028A">
                        <w:pPr>
                          <w:spacing w:line="440" w:lineRule="exact"/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B9379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學習</w:t>
                        </w:r>
                      </w:p>
                    </w:txbxContent>
                  </v:textbox>
                </v:rect>
                <v:rect id="矩形 458" o:spid="_x0000_s2562" style="position:absolute;left:7249;top:18699;width:4449;height:1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" filled="f" stroked="f">
                  <v:textbox inset="2.53958mm,1.2694mm,2.53958mm,1.2694mm">
                    <w:txbxContent>
                      <w:p w14:paraId="15CC4C0F" w14:textId="77777777" w:rsidR="00ED2A0B" w:rsidRPr="00B93793" w:rsidRDefault="00ED2A0B" w:rsidP="00A3028A">
                        <w:pPr>
                          <w:jc w:val="center"/>
                          <w:textDirection w:val="btLr"/>
                          <w:rPr>
                            <w:rFonts w:ascii="標楷體" w:eastAsia="標楷體" w:hAnsi="標楷體"/>
                          </w:rPr>
                        </w:pPr>
                        <w:r w:rsidRPr="00B93793">
                          <w:rPr>
                            <w:rFonts w:ascii="標楷體" w:eastAsia="標楷體" w:hAnsi="標楷體" w:cs="MKaiHK-SemiBold"/>
                            <w:color w:val="000000"/>
                            <w:sz w:val="36"/>
                          </w:rPr>
                          <w:t>勇敢</w:t>
                        </w:r>
                      </w:p>
                    </w:txbxContent>
                  </v:textbox>
                </v:rect>
              </v:group>
              <v:rect id="矩形 460" o:spid="_x0000_s2563" style="position:absolute;left:20017;top:5601;width:3906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" filled="f" stroked="f">
                <v:textbox inset="2.53958mm,1.2694mm,2.53958mm,1.2694mm">
                  <w:txbxContent>
                    <w:p w14:paraId="598E85A2" w14:textId="77777777" w:rsidR="00ED2A0B" w:rsidRPr="00B93793" w:rsidRDefault="00ED2A0B" w:rsidP="00A3028A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B9379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謙</w:t>
                      </w:r>
                    </w:p>
                    <w:p w14:paraId="4BA97BCE" w14:textId="77777777" w:rsidR="00ED2A0B" w:rsidRPr="00B93793" w:rsidRDefault="00ED2A0B" w:rsidP="00A3028A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B9379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虛</w:t>
                      </w:r>
                    </w:p>
                  </w:txbxContent>
                </v:textbox>
              </v:rect>
              <v:rect id="矩形 461" o:spid="_x0000_s2564" style="position:absolute;left:16887;top:20429;width:1043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" filled="f" stroked="f">
                <v:textbox inset="2.53958mm,1.2694mm,2.53958mm,1.2694mm">
                  <w:txbxContent>
                    <w:p w14:paraId="3FFF7384" w14:textId="77777777" w:rsidR="00ED2A0B" w:rsidRPr="00B93793" w:rsidRDefault="00ED2A0B" w:rsidP="00A3028A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B9379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好奇心</w:t>
                      </w:r>
                    </w:p>
                  </w:txbxContent>
                </v:textbox>
              </v:rect>
              <v:rect id="矩形 462" o:spid="_x0000_s2565" style="position:absolute;left:32127;top:18699;width:5756;height:1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" filled="f" stroked="f">
                <v:textbox inset="2.53958mm,1.2694mm,2.53958mm,1.2694mm">
                  <w:txbxContent>
                    <w:p w14:paraId="45FF5516" w14:textId="77777777" w:rsidR="00ED2A0B" w:rsidRPr="00B93793" w:rsidRDefault="00ED2A0B" w:rsidP="00A3028A">
                      <w:pPr>
                        <w:spacing w:line="440" w:lineRule="exact"/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B9379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創</w:t>
                      </w:r>
                    </w:p>
                    <w:p w14:paraId="6F70076E" w14:textId="77777777" w:rsidR="00ED2A0B" w:rsidRPr="00B93793" w:rsidRDefault="00ED2A0B" w:rsidP="00A3028A">
                      <w:pPr>
                        <w:spacing w:line="440" w:lineRule="exact"/>
                        <w:jc w:val="center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B9379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造</w:t>
                      </w:r>
                    </w:p>
                    <w:p w14:paraId="37D9EA04" w14:textId="77777777" w:rsidR="00ED2A0B" w:rsidRDefault="00ED2A0B" w:rsidP="00A3028A">
                      <w:pPr>
                        <w:spacing w:line="440" w:lineRule="exact"/>
                        <w:jc w:val="center"/>
                        <w:textDirection w:val="btLr"/>
                      </w:pPr>
                      <w:r w:rsidRPr="00B93793">
                        <w:rPr>
                          <w:rFonts w:ascii="標楷體" w:eastAsia="標楷體" w:hAnsi="標楷體" w:cs="MKaiHK-SemiBold"/>
                          <w:color w:val="000000"/>
                          <w:sz w:val="36"/>
                        </w:rPr>
                        <w:t>力</w:t>
                      </w:r>
                    </w:p>
                  </w:txbxContent>
                </v:textbox>
              </v:rect>
            </v:group>
            <v:rect id="矩形 465" o:spid="_x0000_s2566" style="position:absolute;left:41463;top:20337;width:12287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" filled="f" stroked="f">
              <v:textbox inset="2.53958mm,1.2694mm,2.53958mm,1.2694mm">
                <w:txbxContent>
                  <w:p w14:paraId="3DF37A63" w14:textId="77777777" w:rsidR="00ED2A0B" w:rsidRPr="00B93793" w:rsidRDefault="00ED2A0B" w:rsidP="00A3028A">
                    <w:pPr>
                      <w:spacing w:line="400" w:lineRule="auto"/>
                      <w:jc w:val="center"/>
                      <w:textDirection w:val="btLr"/>
                      <w:rPr>
                        <w:rFonts w:ascii="標楷體" w:eastAsia="標楷體" w:hAnsi="標楷體"/>
                      </w:rPr>
                    </w:pPr>
                    <w:r w:rsidRPr="00B93793">
                      <w:rPr>
                        <w:rFonts w:ascii="標楷體" w:eastAsia="標楷體" w:hAnsi="標楷體" w:cs="MKaiHK-SemiBold"/>
                        <w:color w:val="000000"/>
                        <w:sz w:val="36"/>
                      </w:rPr>
                      <w:t>合作能力</w:t>
                    </w:r>
                  </w:p>
                </w:txbxContent>
              </v:textbox>
            </v:rect>
          </v:group>
        </w:pict>
      </w:r>
    </w:p>
    <w:p w14:paraId="41E17305" w14:textId="0C5BCF16" w:rsidR="00A3028A" w:rsidRPr="00A3028A" w:rsidRDefault="00A3028A" w:rsidP="00A3028A">
      <w:pPr>
        <w:rPr>
          <w:rFonts w:ascii="標楷體" w:eastAsia="標楷體" w:hAnsi="標楷體" w:cs="Malgun Gothic Semilight"/>
          <w:b/>
          <w:sz w:val="32"/>
          <w:szCs w:val="32"/>
        </w:rPr>
      </w:pPr>
    </w:p>
    <w:p w14:paraId="01066515" w14:textId="191FA216" w:rsidR="00A3028A" w:rsidRPr="00A3028A" w:rsidRDefault="00A3028A" w:rsidP="00A3028A">
      <w:pPr>
        <w:rPr>
          <w:rFonts w:ascii="標楷體" w:eastAsia="標楷體" w:hAnsi="標楷體" w:cs="Malgun Gothic Semilight"/>
          <w:b/>
          <w:sz w:val="32"/>
          <w:szCs w:val="32"/>
        </w:rPr>
      </w:pPr>
    </w:p>
    <w:p w14:paraId="6D607712" w14:textId="77777777" w:rsidR="00A3028A" w:rsidRPr="00A3028A" w:rsidRDefault="00A3028A" w:rsidP="00A3028A">
      <w:pPr>
        <w:rPr>
          <w:rFonts w:ascii="標楷體" w:eastAsia="標楷體" w:hAnsi="標楷體" w:cs="Malgun Gothic Semilight"/>
          <w:b/>
          <w:sz w:val="32"/>
          <w:szCs w:val="32"/>
        </w:rPr>
      </w:pPr>
    </w:p>
    <w:p w14:paraId="28C4E055" w14:textId="77777777" w:rsidR="00A3028A" w:rsidRPr="00A3028A" w:rsidRDefault="00A3028A" w:rsidP="00A3028A">
      <w:pPr>
        <w:rPr>
          <w:rFonts w:ascii="標楷體" w:eastAsia="標楷體" w:hAnsi="標楷體" w:cs="Malgun Gothic Semilight"/>
          <w:b/>
          <w:sz w:val="32"/>
          <w:szCs w:val="32"/>
        </w:rPr>
      </w:pPr>
    </w:p>
    <w:p w14:paraId="23DEE663" w14:textId="77777777" w:rsidR="00A3028A" w:rsidRPr="00A3028A" w:rsidRDefault="00A3028A" w:rsidP="00A3028A">
      <w:pPr>
        <w:rPr>
          <w:rFonts w:ascii="標楷體" w:eastAsia="標楷體" w:hAnsi="標楷體" w:cs="Malgun Gothic Semilight"/>
          <w:b/>
          <w:sz w:val="32"/>
          <w:szCs w:val="32"/>
        </w:rPr>
      </w:pPr>
    </w:p>
    <w:p w14:paraId="11F083BF" w14:textId="5BE2E556" w:rsidR="00A3028A" w:rsidRDefault="00A3028A" w:rsidP="00A3028A">
      <w:pPr>
        <w:rPr>
          <w:rFonts w:ascii="標楷體" w:eastAsia="標楷體" w:hAnsi="標楷體" w:cs="Malgun Gothic Semilight"/>
          <w:b/>
          <w:sz w:val="36"/>
          <w:szCs w:val="36"/>
        </w:rPr>
      </w:pPr>
    </w:p>
    <w:p w14:paraId="2A84F726" w14:textId="77777777" w:rsidR="004D5195" w:rsidRPr="00A3028A" w:rsidRDefault="004D5195" w:rsidP="00A3028A">
      <w:pPr>
        <w:rPr>
          <w:rFonts w:ascii="標楷體" w:eastAsia="標楷體" w:hAnsi="標楷體" w:cs="Malgun Gothic Semilight"/>
          <w:b/>
          <w:sz w:val="36"/>
          <w:szCs w:val="36"/>
        </w:rPr>
      </w:pPr>
    </w:p>
    <w:p w14:paraId="52FAFE8B" w14:textId="77777777" w:rsidR="00A3028A" w:rsidRPr="004D5195" w:rsidRDefault="00A3028A" w:rsidP="004D5195">
      <w:pPr>
        <w:spacing w:line="600" w:lineRule="auto"/>
        <w:ind w:left="141"/>
        <w:rPr>
          <w:rFonts w:ascii="標楷體" w:eastAsia="標楷體" w:hAnsi="標楷體" w:cs="Malgun Gothic Semilight"/>
          <w:sz w:val="36"/>
          <w:szCs w:val="36"/>
        </w:rPr>
      </w:pPr>
      <w:r w:rsidRPr="004D5195">
        <w:rPr>
          <w:rFonts w:ascii="標楷體" w:eastAsia="標楷體" w:hAnsi="標楷體" w:cs="Malgun Gothic Semilight"/>
          <w:sz w:val="36"/>
          <w:szCs w:val="36"/>
        </w:rPr>
        <w:t xml:space="preserve">1. 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我擁有最多的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「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強項特質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」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是</w:t>
      </w:r>
      <w:r w:rsidRPr="004D5195">
        <w:rPr>
          <w:rFonts w:ascii="標楷體" w:eastAsia="標楷體" w:hAnsi="標楷體" w:cs="Malgun Gothic Semilight"/>
          <w:sz w:val="36"/>
          <w:szCs w:val="36"/>
        </w:rPr>
        <w:t xml:space="preserve">…  </w:t>
      </w:r>
    </w:p>
    <w:p w14:paraId="0203F144" w14:textId="77777777" w:rsidR="00A3028A" w:rsidRPr="004D5195" w:rsidRDefault="00A3028A" w:rsidP="004D5195">
      <w:pPr>
        <w:spacing w:line="600" w:lineRule="auto"/>
        <w:ind w:left="141"/>
        <w:rPr>
          <w:rFonts w:ascii="標楷體" w:eastAsia="標楷體" w:hAnsi="標楷體" w:cs="Malgun Gothic Semilight"/>
          <w:sz w:val="36"/>
          <w:szCs w:val="36"/>
        </w:rPr>
      </w:pPr>
      <w:r w:rsidRPr="004D5195">
        <w:rPr>
          <w:rFonts w:ascii="標楷體" w:eastAsia="標楷體" w:hAnsi="標楷體" w:cs="Malgun Gothic Semilight"/>
          <w:sz w:val="36"/>
          <w:szCs w:val="36"/>
        </w:rPr>
        <w:t xml:space="preserve">   (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參考過去兩天填了色的拼圖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，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然後圈出上圖的文字</w:t>
      </w:r>
      <w:r w:rsidRPr="004D5195">
        <w:rPr>
          <w:rFonts w:ascii="標楷體" w:eastAsia="標楷體" w:hAnsi="標楷體" w:cs="Malgun Gothic Semilight"/>
          <w:sz w:val="36"/>
          <w:szCs w:val="36"/>
        </w:rPr>
        <w:t>)</w:t>
      </w:r>
    </w:p>
    <w:p w14:paraId="6C4B7E37" w14:textId="454AB4A5" w:rsidR="00A3028A" w:rsidRPr="004D5195" w:rsidRDefault="00A3028A" w:rsidP="004D5195">
      <w:pPr>
        <w:spacing w:line="600" w:lineRule="auto"/>
        <w:ind w:left="141"/>
        <w:rPr>
          <w:rFonts w:ascii="標楷體" w:eastAsia="標楷體" w:hAnsi="標楷體" w:cs="Malgun Gothic Semilight"/>
          <w:sz w:val="36"/>
          <w:szCs w:val="36"/>
        </w:rPr>
      </w:pPr>
      <w:r w:rsidRPr="004D5195">
        <w:rPr>
          <w:rFonts w:ascii="標楷體" w:eastAsia="標楷體" w:hAnsi="標楷體" w:cs="Malgun Gothic Semilight"/>
          <w:sz w:val="36"/>
          <w:szCs w:val="36"/>
        </w:rPr>
        <w:t xml:space="preserve">2. 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我用得最多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「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強項特質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」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中的</w:t>
      </w:r>
      <w:r w:rsidRPr="004D5195">
        <w:rPr>
          <w:rFonts w:ascii="標楷體" w:eastAsia="標楷體" w:hAnsi="標楷體" w:cs="Malgun Gothic Semilight"/>
          <w:sz w:val="36"/>
          <w:szCs w:val="36"/>
        </w:rPr>
        <w:t xml:space="preserve"> _______________________ </w:t>
      </w:r>
    </w:p>
    <w:p w14:paraId="2735ECE2" w14:textId="48F09253" w:rsidR="00A3028A" w:rsidRPr="004D5195" w:rsidRDefault="008254EE" w:rsidP="004D5195">
      <w:pPr>
        <w:spacing w:line="600" w:lineRule="auto"/>
        <w:ind w:left="141"/>
        <w:rPr>
          <w:rFonts w:ascii="標楷體" w:eastAsia="標楷體" w:hAnsi="標楷體" w:cs="Malgun Gothic Semilight"/>
          <w:sz w:val="36"/>
          <w:szCs w:val="36"/>
        </w:rPr>
      </w:pPr>
      <w:r>
        <w:rPr>
          <w:rFonts w:ascii="標楷體" w:eastAsia="標楷體" w:hAnsi="標楷體" w:cs="Malgun Gothic Semilight"/>
          <w:noProof/>
          <w:sz w:val="36"/>
          <w:szCs w:val="36"/>
        </w:rPr>
        <w:pict w14:anchorId="1C212F2B">
          <v:shape id="_x0000_s2640" type="#_x0000_t75" style="position:absolute;left:0;text-align:left;margin-left:233.45pt;margin-top:39.55pt;width:36.1pt;height:44.05pt;z-index:251799040;mso-position-horizontal-relative:text;mso-position-vertical-relative:text;mso-width-relative:page;mso-height-relative:page">
            <v:imagedata r:id="rId25" o:title="" croptop="3261f" cropbottom=".125" cropleft="8570f" cropright="9578f"/>
          </v:shape>
        </w:pict>
      </w:r>
      <w:r w:rsidR="00A3028A" w:rsidRPr="004D5195">
        <w:rPr>
          <w:rFonts w:ascii="標楷體" w:eastAsia="標楷體" w:hAnsi="標楷體" w:cs="Malgun Gothic Semilight"/>
          <w:sz w:val="36"/>
          <w:szCs w:val="36"/>
        </w:rPr>
        <w:t xml:space="preserve">   </w:t>
      </w:r>
      <w:r w:rsidR="00A3028A" w:rsidRPr="004D5195">
        <w:rPr>
          <w:rFonts w:ascii="標楷體" w:eastAsia="標楷體" w:hAnsi="標楷體" w:cs="微軟正黑體" w:hint="eastAsia"/>
          <w:sz w:val="36"/>
          <w:szCs w:val="36"/>
        </w:rPr>
        <w:t>來幫助自己</w:t>
      </w:r>
      <w:r w:rsidR="00A3028A" w:rsidRPr="004D5195">
        <w:rPr>
          <w:rFonts w:ascii="標楷體" w:eastAsia="標楷體" w:hAnsi="標楷體" w:cs="Malgun Gothic Semilight" w:hint="eastAsia"/>
          <w:sz w:val="36"/>
          <w:szCs w:val="36"/>
        </w:rPr>
        <w:t>，</w:t>
      </w:r>
      <w:r w:rsidR="00A3028A" w:rsidRPr="004D5195">
        <w:rPr>
          <w:rFonts w:ascii="標楷體" w:eastAsia="標楷體" w:hAnsi="標楷體" w:cs="微軟正黑體" w:hint="eastAsia"/>
          <w:sz w:val="36"/>
          <w:szCs w:val="36"/>
        </w:rPr>
        <w:t>我感覺</w:t>
      </w:r>
      <w:r w:rsidR="00A3028A" w:rsidRPr="004D5195">
        <w:rPr>
          <w:rFonts w:ascii="標楷體" w:eastAsia="標楷體" w:hAnsi="標楷體" w:cs="Malgun Gothic Semilight"/>
          <w:sz w:val="36"/>
          <w:szCs w:val="36"/>
        </w:rPr>
        <w:t>_________________________________。</w:t>
      </w:r>
    </w:p>
    <w:p w14:paraId="5ACD700B" w14:textId="6883F535" w:rsidR="00A3028A" w:rsidRPr="004D5195" w:rsidRDefault="00A3028A" w:rsidP="004D5195">
      <w:pPr>
        <w:spacing w:line="600" w:lineRule="auto"/>
        <w:ind w:left="141"/>
        <w:rPr>
          <w:rFonts w:ascii="標楷體" w:eastAsia="標楷體" w:hAnsi="標楷體" w:cs="Malgun Gothic Semilight"/>
          <w:sz w:val="36"/>
          <w:szCs w:val="36"/>
        </w:rPr>
      </w:pPr>
      <w:r w:rsidRPr="004D5195">
        <w:rPr>
          <w:rFonts w:ascii="標楷體" w:eastAsia="標楷體" w:hAnsi="標楷體" w:cs="Malgun Gothic Semilight"/>
          <w:sz w:val="36"/>
          <w:szCs w:val="36"/>
        </w:rPr>
        <w:t xml:space="preserve">3. </w:t>
      </w:r>
      <w:r w:rsidR="004D5195">
        <w:rPr>
          <w:rFonts w:ascii="標楷體" w:eastAsia="標楷體" w:hAnsi="標楷體" w:cs="Malgun Gothic Semilight" w:hint="eastAsia"/>
          <w:sz w:val="36"/>
          <w:szCs w:val="36"/>
        </w:rPr>
        <w:t>過去兩次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我拿了</w:t>
      </w:r>
      <w:r w:rsidRPr="004D5195">
        <w:rPr>
          <w:rFonts w:ascii="標楷體" w:eastAsia="標楷體" w:hAnsi="標楷體" w:cs="Malgun Gothic Semilight"/>
          <w:sz w:val="36"/>
          <w:szCs w:val="36"/>
        </w:rPr>
        <w:t xml:space="preserve"> ____ 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個</w:t>
      </w:r>
      <w:r w:rsidRPr="004D5195">
        <w:rPr>
          <w:rFonts w:ascii="標楷體" w:eastAsia="標楷體" w:hAnsi="標楷體" w:cs="Malgun Gothic Semilight"/>
          <w:sz w:val="36"/>
          <w:szCs w:val="36"/>
        </w:rPr>
        <w:t xml:space="preserve">     </w:t>
      </w:r>
      <w:r w:rsidR="00B96C9A" w:rsidRPr="004D5195">
        <w:rPr>
          <w:rFonts w:ascii="標楷體" w:eastAsia="標楷體" w:hAnsi="標楷體" w:cs="Malgun Gothic Semilight"/>
          <w:sz w:val="36"/>
          <w:szCs w:val="36"/>
        </w:rPr>
        <w:t xml:space="preserve"> 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，</w:t>
      </w:r>
      <w:r w:rsidR="004D5195">
        <w:rPr>
          <w:rFonts w:ascii="標楷體" w:eastAsia="標楷體" w:hAnsi="標楷體" w:cs="Malgun Gothic Semilight" w:hint="eastAsia"/>
          <w:sz w:val="36"/>
          <w:szCs w:val="36"/>
        </w:rPr>
        <w:t>我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覺得</w:t>
      </w:r>
      <w:r w:rsidRPr="004D5195">
        <w:rPr>
          <w:rFonts w:ascii="標楷體" w:eastAsia="標楷體" w:hAnsi="標楷體" w:cs="Malgun Gothic Semilight"/>
          <w:sz w:val="36"/>
          <w:szCs w:val="36"/>
        </w:rPr>
        <w:t>________________。</w:t>
      </w:r>
    </w:p>
    <w:p w14:paraId="16503CF3" w14:textId="29996A0B" w:rsidR="00A3028A" w:rsidRPr="004D5195" w:rsidRDefault="00A3028A" w:rsidP="004D5195">
      <w:pPr>
        <w:spacing w:line="600" w:lineRule="auto"/>
        <w:ind w:left="141"/>
        <w:rPr>
          <w:rFonts w:ascii="標楷體" w:eastAsia="標楷體" w:hAnsi="標楷體" w:cs="Malgun Gothic Semilight"/>
          <w:sz w:val="36"/>
          <w:szCs w:val="36"/>
        </w:rPr>
      </w:pPr>
      <w:r w:rsidRPr="004D5195">
        <w:rPr>
          <w:rFonts w:ascii="標楷體" w:eastAsia="標楷體" w:hAnsi="標楷體" w:cs="Malgun Gothic Semilight"/>
          <w:sz w:val="36"/>
          <w:szCs w:val="36"/>
        </w:rPr>
        <w:t xml:space="preserve">4. 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在組內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，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我最欣賞</w:t>
      </w:r>
      <w:r w:rsidRPr="004D5195">
        <w:rPr>
          <w:rFonts w:ascii="標楷體" w:eastAsia="標楷體" w:hAnsi="標楷體" w:cs="Malgun Gothic Semilight"/>
          <w:sz w:val="36"/>
          <w:szCs w:val="36"/>
        </w:rPr>
        <w:t>/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感謝的同學</w:t>
      </w:r>
      <w:r w:rsidRPr="004D5195">
        <w:rPr>
          <w:rFonts w:ascii="標楷體" w:eastAsia="標楷體" w:hAnsi="標楷體" w:cs="Malgun Gothic Semilight"/>
          <w:sz w:val="36"/>
          <w:szCs w:val="36"/>
        </w:rPr>
        <w:t>________________________。</w:t>
      </w:r>
    </w:p>
    <w:p w14:paraId="1F3EFFC9" w14:textId="2983C930" w:rsidR="00A3028A" w:rsidRPr="004D5195" w:rsidRDefault="00A3028A" w:rsidP="004D5195">
      <w:pPr>
        <w:spacing w:line="600" w:lineRule="auto"/>
        <w:ind w:left="141"/>
        <w:rPr>
          <w:rFonts w:ascii="標楷體" w:eastAsia="標楷體" w:hAnsi="標楷體" w:cs="Malgun Gothic Semilight"/>
          <w:sz w:val="36"/>
          <w:szCs w:val="36"/>
        </w:rPr>
      </w:pPr>
      <w:r w:rsidRPr="004D5195">
        <w:rPr>
          <w:rFonts w:ascii="標楷體" w:eastAsia="標楷體" w:hAnsi="標楷體" w:cs="Malgun Gothic Semilight"/>
          <w:sz w:val="36"/>
          <w:szCs w:val="36"/>
        </w:rPr>
        <w:t xml:space="preserve">5. 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我可以向他</w:t>
      </w:r>
      <w:r w:rsidRPr="004D5195">
        <w:rPr>
          <w:rFonts w:ascii="標楷體" w:eastAsia="標楷體" w:hAnsi="標楷體" w:cs="Malgun Gothic Semilight"/>
          <w:sz w:val="36"/>
          <w:szCs w:val="36"/>
        </w:rPr>
        <w:t>/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她學習</w:t>
      </w:r>
      <w:r w:rsidRPr="004D5195">
        <w:rPr>
          <w:rFonts w:ascii="標楷體" w:eastAsia="標楷體" w:hAnsi="標楷體" w:cs="Malgun Gothic Semilight"/>
          <w:sz w:val="36"/>
          <w:szCs w:val="36"/>
        </w:rPr>
        <w:t>_________________________________。</w:t>
      </w:r>
    </w:p>
    <w:p w14:paraId="69879650" w14:textId="3373FEA4" w:rsidR="0087728A" w:rsidRPr="004D5195" w:rsidRDefault="00A3028A" w:rsidP="004D5195">
      <w:pPr>
        <w:spacing w:line="600" w:lineRule="auto"/>
        <w:ind w:left="461" w:hanging="320"/>
        <w:rPr>
          <w:rFonts w:ascii="標楷體" w:eastAsia="標楷體" w:hAnsi="標楷體" w:cs="Malgun Gothic Semilight"/>
          <w:sz w:val="36"/>
          <w:szCs w:val="36"/>
          <w:u w:val="single"/>
        </w:rPr>
      </w:pPr>
      <w:r w:rsidRPr="004D5195">
        <w:rPr>
          <w:rFonts w:ascii="標楷體" w:eastAsia="標楷體" w:hAnsi="標楷體" w:cs="Malgun Gothic Semilight"/>
          <w:sz w:val="36"/>
          <w:szCs w:val="36"/>
        </w:rPr>
        <w:t xml:space="preserve">6. 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我日後可以繼續使用自己的強項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，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例如</w:t>
      </w:r>
      <w:r w:rsidRPr="004D5195">
        <w:rPr>
          <w:rFonts w:ascii="標楷體" w:eastAsia="標楷體" w:hAnsi="標楷體" w:cs="Malgun Gothic Semilight"/>
          <w:sz w:val="36"/>
          <w:szCs w:val="36"/>
          <w:u w:val="single"/>
        </w:rPr>
        <w:t xml:space="preserve">                                    </w:t>
      </w:r>
      <w:r w:rsidRPr="004D5195">
        <w:rPr>
          <w:rFonts w:ascii="標楷體" w:eastAsia="標楷體" w:hAnsi="標楷體" w:cs="Malgun Gothic Semilight"/>
          <w:sz w:val="36"/>
          <w:szCs w:val="36"/>
        </w:rPr>
        <w:t>_________________________</w:t>
      </w:r>
      <w:r w:rsidRPr="004D5195">
        <w:rPr>
          <w:rFonts w:ascii="標楷體" w:eastAsia="標楷體" w:hAnsi="標楷體" w:cs="微軟正黑體" w:hint="eastAsia"/>
          <w:sz w:val="36"/>
          <w:szCs w:val="36"/>
        </w:rPr>
        <w:t>來幫助自己學習</w:t>
      </w:r>
      <w:r w:rsidRPr="004D5195">
        <w:rPr>
          <w:rFonts w:ascii="標楷體" w:eastAsia="標楷體" w:hAnsi="標楷體" w:cs="Malgun Gothic Semilight" w:hint="eastAsia"/>
          <w:sz w:val="36"/>
          <w:szCs w:val="36"/>
        </w:rPr>
        <w:t>。</w:t>
      </w:r>
    </w:p>
    <w:p w14:paraId="0E3B90B9" w14:textId="6F5F8BA2" w:rsidR="00E71CBC" w:rsidRPr="00256026" w:rsidRDefault="00256026" w:rsidP="00E71CBC">
      <w:pPr>
        <w:pStyle w:val="p0"/>
        <w:jc w:val="center"/>
        <w:rPr>
          <w:rFonts w:ascii="標楷體" w:eastAsia="標楷體" w:hAnsi="標楷體"/>
          <w:b/>
          <w:bCs/>
          <w:sz w:val="48"/>
          <w:szCs w:val="48"/>
          <w:bdr w:val="single" w:sz="4" w:space="0" w:color="auto"/>
          <w:lang w:eastAsia="zh-HK"/>
        </w:rPr>
      </w:pPr>
      <w:r w:rsidRPr="00256026">
        <w:rPr>
          <w:rFonts w:ascii="標楷體" w:eastAsia="標楷體" w:hAnsi="標楷體" w:hint="eastAsia"/>
          <w:b/>
          <w:bCs/>
          <w:sz w:val="48"/>
          <w:szCs w:val="48"/>
          <w:bdr w:val="single" w:sz="4" w:space="0" w:color="auto"/>
          <w:lang w:eastAsia="zh-HK"/>
        </w:rPr>
        <w:lastRenderedPageBreak/>
        <w:t>活動</w:t>
      </w:r>
      <w:r>
        <w:rPr>
          <w:rFonts w:ascii="標楷體" w:eastAsia="標楷體" w:hAnsi="標楷體" w:hint="eastAsia"/>
          <w:b/>
          <w:bCs/>
          <w:sz w:val="48"/>
          <w:szCs w:val="48"/>
          <w:bdr w:val="single" w:sz="4" w:space="0" w:color="auto"/>
          <w:lang w:eastAsia="zh-HK"/>
        </w:rPr>
        <w:t>九</w:t>
      </w:r>
      <w:r w:rsidRPr="00256026">
        <w:rPr>
          <w:rFonts w:ascii="標楷體" w:eastAsia="標楷體" w:hAnsi="標楷體" w:hint="eastAsia"/>
          <w:b/>
          <w:bCs/>
          <w:sz w:val="48"/>
          <w:szCs w:val="48"/>
          <w:bdr w:val="single" w:sz="4" w:space="0" w:color="auto"/>
          <w:lang w:eastAsia="zh-HK"/>
        </w:rPr>
        <w:t>：</w:t>
      </w:r>
      <w:r w:rsidR="00E71CBC" w:rsidRPr="009345E2">
        <w:rPr>
          <w:rFonts w:ascii="標楷體" w:eastAsia="標楷體" w:hAnsi="標楷體" w:hint="eastAsia"/>
          <w:b/>
          <w:bCs/>
          <w:sz w:val="48"/>
          <w:szCs w:val="48"/>
          <w:bdr w:val="single" w:sz="4" w:space="0" w:color="auto"/>
          <w:lang w:eastAsia="zh-HK"/>
        </w:rPr>
        <w:t>學習</w:t>
      </w:r>
      <w:r w:rsidR="00E71CBC" w:rsidRPr="00256026">
        <w:rPr>
          <w:rFonts w:ascii="標楷體" w:eastAsia="標楷體" w:hAnsi="標楷體" w:hint="eastAsia"/>
          <w:b/>
          <w:bCs/>
          <w:sz w:val="48"/>
          <w:szCs w:val="48"/>
          <w:bdr w:val="single" w:sz="4" w:space="0" w:color="auto"/>
          <w:lang w:eastAsia="zh-HK"/>
        </w:rPr>
        <w:t>反思</w:t>
      </w:r>
    </w:p>
    <w:p w14:paraId="1E2BB21F" w14:textId="77777777" w:rsidR="00E71CBC" w:rsidRPr="004D5195" w:rsidRDefault="00E71CBC" w:rsidP="00E71CBC">
      <w:pPr>
        <w:pStyle w:val="p0"/>
        <w:jc w:val="both"/>
        <w:rPr>
          <w:rFonts w:ascii="標楷體" w:eastAsia="標楷體" w:hAnsi="標楷體"/>
          <w:sz w:val="40"/>
          <w:szCs w:val="40"/>
        </w:rPr>
      </w:pPr>
      <w:r w:rsidRPr="004D5195">
        <w:rPr>
          <w:rFonts w:ascii="標楷體" w:eastAsia="標楷體" w:hAnsi="標楷體" w:hint="eastAsia"/>
          <w:sz w:val="40"/>
          <w:szCs w:val="40"/>
        </w:rPr>
        <w:t>試根據你們在這次專題研習中的表現，在下方寫出你對自己欣賞的地方和需要改善的地方，然後寫出各自對活動的感受。</w:t>
      </w:r>
    </w:p>
    <w:p w14:paraId="0D5D097C" w14:textId="0DF9A3D4" w:rsidR="00E71CBC" w:rsidRPr="00FC5330" w:rsidRDefault="008254EE" w:rsidP="00E71CBC">
      <w:pPr>
        <w:pStyle w:val="p0"/>
        <w:jc w:val="both"/>
        <w:rPr>
          <w:rFonts w:ascii="標楷體" w:eastAsia="標楷體" w:hAnsi="標楷體"/>
          <w:sz w:val="28"/>
          <w:szCs w:val="32"/>
        </w:rPr>
      </w:pPr>
      <w:r>
        <w:rPr>
          <w:noProof/>
          <w:sz w:val="24"/>
          <w:szCs w:val="24"/>
        </w:rPr>
        <w:pict w14:anchorId="676E4FD6">
          <v:roundrect id="矩形: 圓角 53" o:spid="_x0000_s2269" style="position:absolute;left:0;text-align:left;margin-left:-2.5pt;margin-top:17pt;width:516.35pt;height:186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" filled="f" strokeweight="1pt">
            <v:stroke joinstyle="miter"/>
            <v:textbox>
              <w:txbxContent>
                <w:p w14:paraId="08DF6341" w14:textId="77777777" w:rsidR="00ED2A0B" w:rsidRPr="00E71CBC" w:rsidRDefault="00ED2A0B" w:rsidP="00E71CBC">
                  <w:pPr>
                    <w:rPr>
                      <w:rFonts w:ascii="標楷體" w:eastAsia="標楷體" w:hAnsi="標楷體"/>
                      <w:color w:val="000000"/>
                      <w:sz w:val="36"/>
                      <w:szCs w:val="32"/>
                    </w:rPr>
                  </w:pPr>
                  <w:r w:rsidRPr="00E71CBC">
                    <w:rPr>
                      <w:rFonts w:ascii="標楷體" w:eastAsia="標楷體" w:hAnsi="標楷體" w:hint="eastAsia"/>
                      <w:color w:val="000000"/>
                      <w:sz w:val="36"/>
                      <w:szCs w:val="32"/>
                    </w:rPr>
                    <w:t>我欣賞自己的地方：</w:t>
                  </w:r>
                </w:p>
                <w:p w14:paraId="7CEF6CE2" w14:textId="77777777" w:rsidR="00ED2A0B" w:rsidRPr="00E71CBC" w:rsidRDefault="00ED2A0B" w:rsidP="00E71CBC">
                  <w:pPr>
                    <w:spacing w:line="480" w:lineRule="auto"/>
                    <w:rPr>
                      <w:rFonts w:eastAsia="DengXian"/>
                      <w:color w:val="000000"/>
                      <w:sz w:val="28"/>
                      <w:lang w:eastAsia="zh-CN"/>
                    </w:rPr>
                  </w:pPr>
                  <w:r w:rsidRPr="00E71CBC">
                    <w:rPr>
                      <w:rFonts w:eastAsia="DengXian" w:hint="eastAsia"/>
                      <w:color w:val="000000"/>
                      <w:sz w:val="28"/>
                      <w:lang w:eastAsia="zh-CN"/>
                    </w:rPr>
                    <w:t>_</w:t>
                  </w:r>
                  <w:r w:rsidRPr="00E71CBC">
                    <w:rPr>
                      <w:rFonts w:eastAsia="DengXian"/>
                      <w:color w:val="000000"/>
                      <w:sz w:val="28"/>
                      <w:lang w:eastAsia="zh-CN"/>
                    </w:rPr>
                    <w:t>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14:paraId="454192B1" w14:textId="77777777" w:rsidR="00E71CBC" w:rsidRDefault="00E71CBC" w:rsidP="00E71CBC">
      <w:pPr>
        <w:rPr>
          <w:rFonts w:ascii="標楷體" w:eastAsia="標楷體" w:hAnsi="標楷體"/>
        </w:rPr>
      </w:pPr>
    </w:p>
    <w:p w14:paraId="7FA5766D" w14:textId="77777777" w:rsidR="00E71CBC" w:rsidRDefault="00E71CBC" w:rsidP="00E71CBC">
      <w:pPr>
        <w:rPr>
          <w:rFonts w:ascii="標楷體" w:eastAsia="標楷體" w:hAnsi="標楷體"/>
        </w:rPr>
      </w:pPr>
    </w:p>
    <w:p w14:paraId="09BD238B" w14:textId="77777777" w:rsidR="00E71CBC" w:rsidRDefault="00E71CBC" w:rsidP="00E71CBC">
      <w:pPr>
        <w:rPr>
          <w:rFonts w:ascii="標楷體" w:eastAsia="標楷體" w:hAnsi="標楷體"/>
        </w:rPr>
      </w:pPr>
    </w:p>
    <w:p w14:paraId="38094D5C" w14:textId="77777777" w:rsidR="00E71CBC" w:rsidRDefault="00E71CBC" w:rsidP="00E71CBC">
      <w:pPr>
        <w:rPr>
          <w:rFonts w:ascii="標楷體" w:eastAsia="標楷體" w:hAnsi="標楷體"/>
        </w:rPr>
      </w:pPr>
    </w:p>
    <w:p w14:paraId="57E98F4C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362B3E63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34052565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44786DD5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5B1A4B8F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1AD19C38" w14:textId="3311E808" w:rsidR="00E71CBC" w:rsidRDefault="008254EE" w:rsidP="00E71CBC">
      <w:pPr>
        <w:spacing w:line="500" w:lineRule="exact"/>
        <w:ind w:leftChars="267" w:left="584" w:hangingChars="21" w:hanging="50"/>
        <w:rPr>
          <w:rFonts w:ascii="標楷體" w:eastAsia="標楷體" w:hAnsi="標楷體"/>
          <w:b/>
          <w:sz w:val="32"/>
          <w:szCs w:val="32"/>
        </w:rPr>
      </w:pPr>
      <w:r>
        <w:rPr>
          <w:noProof/>
          <w:sz w:val="24"/>
          <w:szCs w:val="24"/>
        </w:rPr>
        <w:pict w14:anchorId="18DEB6A7">
          <v:roundrect id="矩形: 圓角 111" o:spid="_x0000_s2268" style="position:absolute;left:0;text-align:left;margin-left:0;margin-top:-.05pt;width:516.35pt;height:186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" filled="f" strokeweight="1pt">
            <v:stroke joinstyle="miter"/>
            <v:textbox>
              <w:txbxContent>
                <w:p w14:paraId="5B69BB15" w14:textId="77777777" w:rsidR="00ED2A0B" w:rsidRPr="00E71CBC" w:rsidRDefault="00ED2A0B" w:rsidP="00E71CBC">
                  <w:pPr>
                    <w:rPr>
                      <w:rFonts w:ascii="標楷體" w:eastAsia="標楷體" w:hAnsi="標楷體"/>
                      <w:color w:val="000000"/>
                      <w:sz w:val="36"/>
                      <w:szCs w:val="32"/>
                    </w:rPr>
                  </w:pPr>
                  <w:r w:rsidRPr="00E71CBC">
                    <w:rPr>
                      <w:rFonts w:ascii="標楷體" w:eastAsia="標楷體" w:hAnsi="標楷體" w:hint="eastAsia"/>
                      <w:color w:val="000000"/>
                      <w:sz w:val="36"/>
                      <w:szCs w:val="32"/>
                    </w:rPr>
                    <w:t>我</w:t>
                  </w:r>
                  <w:r w:rsidRPr="00E71CBC">
                    <w:rPr>
                      <w:rFonts w:ascii="標楷體" w:eastAsia="標楷體" w:hAnsi="標楷體"/>
                      <w:color w:val="000000"/>
                      <w:sz w:val="36"/>
                      <w:szCs w:val="32"/>
                      <w:lang w:eastAsia="zh-CN"/>
                    </w:rPr>
                    <w:t>需要改善</w:t>
                  </w:r>
                  <w:r w:rsidRPr="00E71CBC">
                    <w:rPr>
                      <w:rFonts w:ascii="標楷體" w:eastAsia="標楷體" w:hAnsi="標楷體" w:hint="eastAsia"/>
                      <w:color w:val="000000"/>
                      <w:sz w:val="36"/>
                      <w:szCs w:val="32"/>
                    </w:rPr>
                    <w:t>的地方：</w:t>
                  </w:r>
                </w:p>
                <w:p w14:paraId="023B08C6" w14:textId="77777777" w:rsidR="00ED2A0B" w:rsidRPr="00E71CBC" w:rsidRDefault="00ED2A0B" w:rsidP="00E71CBC">
                  <w:pPr>
                    <w:spacing w:line="480" w:lineRule="auto"/>
                    <w:rPr>
                      <w:rFonts w:eastAsia="DengXian"/>
                      <w:color w:val="000000"/>
                      <w:sz w:val="28"/>
                      <w:lang w:eastAsia="zh-CN"/>
                    </w:rPr>
                  </w:pPr>
                  <w:r w:rsidRPr="00E71CBC">
                    <w:rPr>
                      <w:rFonts w:eastAsia="DengXian" w:hint="eastAsia"/>
                      <w:color w:val="000000"/>
                      <w:sz w:val="28"/>
                      <w:lang w:eastAsia="zh-CN"/>
                    </w:rPr>
                    <w:t>_</w:t>
                  </w:r>
                  <w:r w:rsidRPr="00E71CBC">
                    <w:rPr>
                      <w:rFonts w:eastAsia="DengXian"/>
                      <w:color w:val="000000"/>
                      <w:sz w:val="28"/>
                      <w:lang w:eastAsia="zh-CN"/>
                    </w:rPr>
                    <w:t>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14:paraId="7662E011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4A3AD034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4D52479C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68921B03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48233F25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0B3A4E5A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56DC995A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67F3F68C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1546456F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43E26E5E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60B0EB15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52532146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7E3763C9" w14:textId="77777777" w:rsidR="00E71CBC" w:rsidRDefault="00E71CBC" w:rsidP="00E71CBC">
      <w:pPr>
        <w:spacing w:line="500" w:lineRule="exact"/>
        <w:ind w:leftChars="267" w:left="601" w:hangingChars="21" w:hanging="67"/>
        <w:rPr>
          <w:rFonts w:ascii="標楷體" w:eastAsia="標楷體" w:hAnsi="標楷體"/>
          <w:b/>
          <w:sz w:val="32"/>
          <w:szCs w:val="32"/>
        </w:rPr>
      </w:pPr>
    </w:p>
    <w:p w14:paraId="391BAF68" w14:textId="77777777" w:rsidR="00E71CBC" w:rsidRDefault="00E71CBC" w:rsidP="004D5195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p w14:paraId="7624F235" w14:textId="177E4C6A" w:rsidR="00E71CBC" w:rsidRPr="004D5195" w:rsidRDefault="008254EE" w:rsidP="00E71CBC">
      <w:pPr>
        <w:spacing w:line="500" w:lineRule="exact"/>
        <w:ind w:leftChars="267" w:left="593" w:hangingChars="21" w:hanging="59"/>
        <w:rPr>
          <w:rFonts w:ascii="標楷體" w:eastAsia="標楷體" w:hAnsi="標楷體"/>
          <w:sz w:val="36"/>
          <w:szCs w:val="32"/>
        </w:rPr>
      </w:pPr>
      <w:r>
        <w:rPr>
          <w:noProof/>
          <w:sz w:val="28"/>
          <w:szCs w:val="24"/>
        </w:rPr>
        <w:lastRenderedPageBreak/>
        <w:pict w14:anchorId="4CD160E0">
          <v:shape id="圖片 46" o:spid="_x0000_s2267" type="#_x0000_t75" alt="Light bulb icon. Glowing light bulb symbol. 2240200 Vector Art at Vecteezy" style="position:absolute;left:0;text-align:left;margin-left:1.55pt;margin-top:-.35pt;width:21.75pt;height:37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53" o:title="Light bulb icon" croptop="10969f" cropbottom="14533f" cropleft="22151f" cropright="21915f"/>
          </v:shape>
        </w:pict>
      </w:r>
      <w:r w:rsidR="00E71CBC" w:rsidRPr="004D5195">
        <w:rPr>
          <w:rFonts w:ascii="標楷體" w:eastAsia="標楷體" w:hAnsi="標楷體" w:hint="eastAsia"/>
          <w:b/>
          <w:sz w:val="36"/>
          <w:szCs w:val="32"/>
        </w:rPr>
        <w:t>自我評估:</w:t>
      </w:r>
      <w:r w:rsidR="00E71CBC" w:rsidRPr="004D5195">
        <w:rPr>
          <w:rFonts w:ascii="標楷體" w:eastAsia="標楷體" w:hAnsi="標楷體"/>
          <w:b/>
          <w:sz w:val="36"/>
          <w:szCs w:val="32"/>
        </w:rPr>
        <w:t xml:space="preserve"> </w:t>
      </w:r>
      <w:r w:rsidR="00E71CBC" w:rsidRPr="004D5195">
        <w:rPr>
          <w:rFonts w:ascii="標楷體" w:eastAsia="標楷體" w:hAnsi="標楷體" w:hint="eastAsia"/>
          <w:sz w:val="36"/>
          <w:szCs w:val="32"/>
        </w:rPr>
        <w:t>評估自己在這次學習活動中的表現，圈出對自己的滿意度，1個</w:t>
      </w:r>
      <w:r w:rsidR="00E71CBC" w:rsidRPr="004D5195">
        <w:rPr>
          <w:rFonts w:ascii="標楷體" w:eastAsia="標楷體" w:hAnsi="標楷體" w:hint="eastAsia"/>
          <w:sz w:val="36"/>
          <w:szCs w:val="32"/>
        </w:rPr>
        <w:sym w:font="Wingdings" w:char="F04A"/>
      </w:r>
      <w:r w:rsidR="00E71CBC" w:rsidRPr="004D5195">
        <w:rPr>
          <w:rFonts w:ascii="標楷體" w:eastAsia="標楷體" w:hAnsi="標楷體" w:hint="eastAsia"/>
          <w:sz w:val="36"/>
          <w:szCs w:val="32"/>
        </w:rPr>
        <w:t>表示仍需努力，4個</w:t>
      </w:r>
      <w:r w:rsidR="00E71CBC" w:rsidRPr="004D5195">
        <w:rPr>
          <w:rFonts w:ascii="標楷體" w:eastAsia="標楷體" w:hAnsi="標楷體" w:hint="eastAsia"/>
          <w:sz w:val="36"/>
          <w:szCs w:val="32"/>
        </w:rPr>
        <w:sym w:font="Wingdings" w:char="F04A"/>
      </w:r>
      <w:r w:rsidR="00E71CBC" w:rsidRPr="004D5195">
        <w:rPr>
          <w:rFonts w:ascii="標楷體" w:eastAsia="標楷體" w:hAnsi="標楷體" w:hint="eastAsia"/>
          <w:sz w:val="36"/>
          <w:szCs w:val="32"/>
        </w:rPr>
        <w:t>表示表現優良。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4"/>
        <w:gridCol w:w="2454"/>
      </w:tblGrid>
      <w:tr w:rsidR="00A24B89" w:rsidRPr="004D5195" w14:paraId="59B9C42C" w14:textId="77777777" w:rsidTr="00A24B89">
        <w:trPr>
          <w:trHeight w:val="696"/>
        </w:trPr>
        <w:tc>
          <w:tcPr>
            <w:tcW w:w="7933" w:type="dxa"/>
            <w:shd w:val="clear" w:color="auto" w:fill="auto"/>
            <w:vAlign w:val="center"/>
          </w:tcPr>
          <w:p w14:paraId="026CDBC3" w14:textId="77777777" w:rsidR="00E71CBC" w:rsidRPr="004D5195" w:rsidRDefault="00E71CBC" w:rsidP="00A24B89">
            <w:pPr>
              <w:pStyle w:val="af3"/>
              <w:tabs>
                <w:tab w:val="left" w:pos="1260"/>
              </w:tabs>
              <w:spacing w:line="320" w:lineRule="exact"/>
              <w:jc w:val="both"/>
              <w:textAlignment w:val="auto"/>
              <w:rPr>
                <w:rFonts w:ascii="標楷體" w:eastAsia="標楷體" w:hAnsi="標楷體"/>
                <w:sz w:val="36"/>
                <w:szCs w:val="32"/>
              </w:rPr>
            </w:pP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在每</w:t>
            </w:r>
            <w:proofErr w:type="gramStart"/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個</w:t>
            </w:r>
            <w:proofErr w:type="gramEnd"/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階段，我都用心聽清楚老師的指示，仔細思考，完成工作。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253768BC" w14:textId="77777777" w:rsidR="00E71CBC" w:rsidRPr="004D5195" w:rsidRDefault="00E71CBC" w:rsidP="00A24B89">
            <w:pPr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527DEBC0" w14:textId="77777777" w:rsidTr="00A24B89">
        <w:tc>
          <w:tcPr>
            <w:tcW w:w="7933" w:type="dxa"/>
            <w:shd w:val="clear" w:color="auto" w:fill="auto"/>
            <w:vAlign w:val="center"/>
          </w:tcPr>
          <w:p w14:paraId="46A7AE97" w14:textId="77777777" w:rsidR="00E71CBC" w:rsidRPr="004D5195" w:rsidRDefault="00E71CBC" w:rsidP="00A24B89">
            <w:pPr>
              <w:pStyle w:val="af3"/>
              <w:tabs>
                <w:tab w:val="left" w:pos="1260"/>
              </w:tabs>
              <w:spacing w:line="240" w:lineRule="auto"/>
              <w:jc w:val="both"/>
              <w:textAlignment w:val="auto"/>
              <w:rPr>
                <w:rFonts w:ascii="標楷體" w:eastAsia="標楷體" w:hAnsi="標楷體"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遇上困難，我都樂意請教老師和家長等。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29E1B232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437E0166" w14:textId="77777777" w:rsidTr="00A24B89">
        <w:tc>
          <w:tcPr>
            <w:tcW w:w="7933" w:type="dxa"/>
            <w:shd w:val="clear" w:color="auto" w:fill="auto"/>
            <w:vAlign w:val="center"/>
          </w:tcPr>
          <w:p w14:paraId="43C9F872" w14:textId="77777777" w:rsidR="00E71CBC" w:rsidRPr="004D5195" w:rsidRDefault="00E71CBC" w:rsidP="00110BE0">
            <w:pPr>
              <w:rPr>
                <w:rFonts w:ascii="標楷體" w:eastAsia="標楷體" w:hAnsi="標楷體"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我會用不同的方法搜集資料。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364D0322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27341C79" w14:textId="77777777" w:rsidTr="00A24B89">
        <w:tc>
          <w:tcPr>
            <w:tcW w:w="7933" w:type="dxa"/>
            <w:shd w:val="clear" w:color="auto" w:fill="auto"/>
            <w:vAlign w:val="center"/>
          </w:tcPr>
          <w:p w14:paraId="54087BEC" w14:textId="77777777" w:rsidR="00E71CBC" w:rsidRPr="004D5195" w:rsidRDefault="00E71CBC" w:rsidP="00110BE0">
            <w:pPr>
              <w:rPr>
                <w:rFonts w:ascii="標楷體" w:eastAsia="標楷體" w:hAnsi="標楷體"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我能清晰地在報告中表達有關的內容。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6486ECB7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7CA0ADF7" w14:textId="77777777" w:rsidTr="00A24B89">
        <w:tc>
          <w:tcPr>
            <w:tcW w:w="7933" w:type="dxa"/>
            <w:shd w:val="clear" w:color="auto" w:fill="auto"/>
            <w:vAlign w:val="center"/>
          </w:tcPr>
          <w:p w14:paraId="15350854" w14:textId="77777777" w:rsidR="00E71CBC" w:rsidRPr="004D5195" w:rsidRDefault="00E71CBC" w:rsidP="00A24B89">
            <w:pPr>
              <w:pStyle w:val="af3"/>
              <w:spacing w:line="240" w:lineRule="auto"/>
              <w:jc w:val="both"/>
              <w:rPr>
                <w:rFonts w:ascii="標楷體" w:eastAsia="標楷體" w:hAnsi="標楷體"/>
                <w:b/>
                <w:bCs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我能在專題研習中發揮創意。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2E8D4519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19ADD829" w14:textId="77777777" w:rsidTr="00A24B89">
        <w:tc>
          <w:tcPr>
            <w:tcW w:w="7933" w:type="dxa"/>
            <w:shd w:val="clear" w:color="auto" w:fill="auto"/>
            <w:vAlign w:val="center"/>
          </w:tcPr>
          <w:p w14:paraId="3B3ECD6C" w14:textId="77777777" w:rsidR="00E71CBC" w:rsidRPr="004D5195" w:rsidRDefault="00E71CBC" w:rsidP="00A24B89">
            <w:pPr>
              <w:pStyle w:val="af3"/>
              <w:tabs>
                <w:tab w:val="left" w:pos="1260"/>
              </w:tabs>
              <w:spacing w:line="240" w:lineRule="auto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我能在指定時間內完成工作。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735B8944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0C1CBC6B" w14:textId="77777777" w:rsidTr="00A24B89">
        <w:tc>
          <w:tcPr>
            <w:tcW w:w="7933" w:type="dxa"/>
            <w:shd w:val="clear" w:color="auto" w:fill="auto"/>
            <w:vAlign w:val="center"/>
          </w:tcPr>
          <w:p w14:paraId="3D4A6A72" w14:textId="77777777" w:rsidR="00E71CBC" w:rsidRPr="004D5195" w:rsidRDefault="00E71CBC" w:rsidP="00A24B89">
            <w:pPr>
              <w:pStyle w:val="af3"/>
              <w:tabs>
                <w:tab w:val="left" w:pos="1260"/>
              </w:tabs>
              <w:spacing w:line="240" w:lineRule="auto"/>
              <w:jc w:val="both"/>
              <w:rPr>
                <w:rFonts w:ascii="標楷體" w:eastAsia="標楷體" w:hAnsi="標楷體"/>
                <w:b/>
                <w:bCs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整體上，我能積極參與這個研習計劃。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6AE2712D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</w:tbl>
    <w:p w14:paraId="45750C18" w14:textId="77777777" w:rsidR="00E71CBC" w:rsidRPr="004D5195" w:rsidRDefault="00E71CBC" w:rsidP="00E71CBC">
      <w:pPr>
        <w:rPr>
          <w:rFonts w:ascii="標楷體" w:eastAsia="標楷體" w:hAnsi="標楷體"/>
          <w:b/>
          <w:color w:val="000000"/>
          <w:sz w:val="36"/>
          <w:szCs w:val="32"/>
        </w:rPr>
      </w:pPr>
    </w:p>
    <w:p w14:paraId="365DC98A" w14:textId="463F7949" w:rsidR="00E71CBC" w:rsidRPr="004D5195" w:rsidRDefault="008254EE" w:rsidP="00E71CBC">
      <w:pPr>
        <w:rPr>
          <w:rFonts w:ascii="標楷體" w:eastAsia="標楷體" w:hAnsi="標楷體"/>
          <w:b/>
          <w:color w:val="000000"/>
          <w:sz w:val="36"/>
          <w:szCs w:val="32"/>
        </w:rPr>
      </w:pPr>
      <w:r>
        <w:rPr>
          <w:noProof/>
          <w:sz w:val="36"/>
          <w:szCs w:val="32"/>
        </w:rPr>
        <w:pict w14:anchorId="2E0D1085">
          <v:shape id="圖片 48" o:spid="_x0000_i1030" type="#_x0000_t75" alt="Light bulb icon. Glowing light bulb symbol. 2240200 Vector Art at Vecteezy" style="width:21.6pt;height:36pt;visibility:visible;mso-wrap-style:square">
            <v:imagedata r:id="rId54" o:title="Light bulb icon" croptop="10969f" cropbottom="14533f" cropleft="22151f" cropright="21915f"/>
          </v:shape>
        </w:pict>
      </w:r>
      <w:r w:rsidR="00E71CBC" w:rsidRPr="004D5195">
        <w:rPr>
          <w:rFonts w:ascii="標楷體" w:eastAsia="標楷體" w:hAnsi="標楷體" w:hint="eastAsia"/>
          <w:b/>
          <w:color w:val="000000"/>
          <w:sz w:val="36"/>
          <w:szCs w:val="32"/>
        </w:rPr>
        <w:t>小組互評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2783"/>
        <w:gridCol w:w="2784"/>
      </w:tblGrid>
      <w:tr w:rsidR="00A24B89" w:rsidRPr="004D5195" w14:paraId="064D1CBA" w14:textId="77777777" w:rsidTr="00A24B89">
        <w:tc>
          <w:tcPr>
            <w:tcW w:w="4815" w:type="dxa"/>
            <w:shd w:val="clear" w:color="auto" w:fill="auto"/>
          </w:tcPr>
          <w:p w14:paraId="47097E49" w14:textId="77777777" w:rsidR="00E71CBC" w:rsidRPr="004D5195" w:rsidRDefault="00E71CBC" w:rsidP="00110BE0">
            <w:pPr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523E977A" w14:textId="26A4E75E" w:rsidR="00E71CBC" w:rsidRPr="004D5195" w:rsidRDefault="00E71CBC" w:rsidP="004D5195">
            <w:pPr>
              <w:rPr>
                <w:rFonts w:ascii="標楷體" w:eastAsia="標楷體" w:hAnsi="標楷體"/>
                <w:sz w:val="40"/>
                <w:szCs w:val="3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t>組員:</w:t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>_______</w:t>
            </w:r>
          </w:p>
        </w:tc>
        <w:tc>
          <w:tcPr>
            <w:tcW w:w="2821" w:type="dxa"/>
            <w:shd w:val="clear" w:color="auto" w:fill="auto"/>
            <w:vAlign w:val="bottom"/>
          </w:tcPr>
          <w:p w14:paraId="4645FECF" w14:textId="5E8EBAB7" w:rsidR="00E71CBC" w:rsidRPr="004D5195" w:rsidRDefault="00E71CBC" w:rsidP="00A24B89">
            <w:pPr>
              <w:jc w:val="center"/>
              <w:rPr>
                <w:rFonts w:ascii="標楷體" w:eastAsia="標楷體" w:hAnsi="標楷體"/>
                <w:sz w:val="40"/>
                <w:szCs w:val="3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t>組員:</w:t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>_______</w:t>
            </w:r>
          </w:p>
        </w:tc>
      </w:tr>
      <w:tr w:rsidR="00A24B89" w:rsidRPr="004D5195" w14:paraId="05B92FE8" w14:textId="77777777" w:rsidTr="00A24B89">
        <w:tc>
          <w:tcPr>
            <w:tcW w:w="4815" w:type="dxa"/>
            <w:shd w:val="clear" w:color="auto" w:fill="auto"/>
          </w:tcPr>
          <w:p w14:paraId="5753B0A9" w14:textId="77777777" w:rsidR="00E71CBC" w:rsidRPr="004D5195" w:rsidRDefault="00E71CBC" w:rsidP="00110BE0">
            <w:pPr>
              <w:rPr>
                <w:rFonts w:ascii="標楷體" w:eastAsia="標楷體" w:hAnsi="標楷體"/>
                <w:sz w:val="36"/>
                <w:szCs w:val="32"/>
              </w:rPr>
            </w:pPr>
            <w:r w:rsidRPr="004D5195">
              <w:rPr>
                <w:rFonts w:ascii="標楷體" w:eastAsia="標楷體" w:hAnsi="標楷體" w:hint="eastAsia"/>
                <w:sz w:val="32"/>
              </w:rPr>
              <w:t>他</w:t>
            </w: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會用不同的方法搜集資料。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0AD19DD" w14:textId="77777777" w:rsidR="00E71CBC" w:rsidRPr="004D5195" w:rsidRDefault="00E71CBC" w:rsidP="00A24B89">
            <w:pPr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4BC5FE4A" w14:textId="77777777" w:rsidR="00E71CBC" w:rsidRPr="004D5195" w:rsidRDefault="00E71CBC" w:rsidP="00A24B89">
            <w:pPr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0201DC29" w14:textId="77777777" w:rsidTr="00A24B89">
        <w:trPr>
          <w:trHeight w:val="1081"/>
        </w:trPr>
        <w:tc>
          <w:tcPr>
            <w:tcW w:w="4815" w:type="dxa"/>
            <w:shd w:val="clear" w:color="auto" w:fill="auto"/>
            <w:vAlign w:val="center"/>
          </w:tcPr>
          <w:p w14:paraId="2C6F94A6" w14:textId="77777777" w:rsidR="00E71CBC" w:rsidRPr="004D5195" w:rsidRDefault="00E71CBC" w:rsidP="00A24B89">
            <w:pPr>
              <w:pStyle w:val="af3"/>
              <w:tabs>
                <w:tab w:val="left" w:pos="452"/>
                <w:tab w:val="left" w:pos="1260"/>
              </w:tabs>
              <w:spacing w:line="400" w:lineRule="exact"/>
              <w:jc w:val="both"/>
              <w:textAlignment w:val="auto"/>
              <w:rPr>
                <w:rFonts w:ascii="標楷體" w:eastAsia="標楷體" w:hAnsi="標楷體"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</w:rPr>
              <w:t>他</w:t>
            </w: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能清晰地在報告中表達有關的</w:t>
            </w:r>
            <w:r w:rsidRPr="004D5195">
              <w:rPr>
                <w:rFonts w:ascii="標楷體" w:eastAsia="標楷體" w:hAnsi="標楷體"/>
                <w:sz w:val="32"/>
                <w:szCs w:val="32"/>
              </w:rPr>
              <w:br/>
            </w: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內容。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FA67514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3FE652C3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15700F78" w14:textId="77777777" w:rsidTr="00A24B89">
        <w:tc>
          <w:tcPr>
            <w:tcW w:w="4815" w:type="dxa"/>
            <w:shd w:val="clear" w:color="auto" w:fill="auto"/>
          </w:tcPr>
          <w:p w14:paraId="1C67B1CA" w14:textId="77777777" w:rsidR="00E71CBC" w:rsidRPr="004D5195" w:rsidRDefault="00E71CBC" w:rsidP="00110BE0">
            <w:pPr>
              <w:rPr>
                <w:rFonts w:ascii="標楷體" w:eastAsia="標楷體" w:hAnsi="標楷體"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</w:rPr>
              <w:t>他</w:t>
            </w:r>
            <w:r w:rsidRPr="004D5195">
              <w:rPr>
                <w:rFonts w:ascii="標楷體" w:eastAsia="標楷體" w:hAnsi="標楷體" w:hint="eastAsia"/>
                <w:sz w:val="32"/>
                <w:szCs w:val="32"/>
              </w:rPr>
              <w:t>能在專題研習中發揮創意。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511C6242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48F26095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35FF518C" w14:textId="77777777" w:rsidTr="00A24B89">
        <w:tc>
          <w:tcPr>
            <w:tcW w:w="4815" w:type="dxa"/>
            <w:shd w:val="clear" w:color="auto" w:fill="auto"/>
          </w:tcPr>
          <w:p w14:paraId="070E322F" w14:textId="77777777" w:rsidR="00E71CBC" w:rsidRPr="004D5195" w:rsidRDefault="00E71CBC" w:rsidP="00110BE0">
            <w:pPr>
              <w:rPr>
                <w:rFonts w:ascii="標楷體" w:eastAsia="標楷體" w:hAnsi="標楷體"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</w:rPr>
              <w:t>他能</w:t>
            </w:r>
            <w:r w:rsidRPr="004D5195">
              <w:rPr>
                <w:rFonts w:ascii="標楷體" w:eastAsia="標楷體" w:hAnsi="標楷體" w:hint="eastAsia"/>
                <w:sz w:val="32"/>
                <w:szCs w:val="28"/>
              </w:rPr>
              <w:t>清楚</w:t>
            </w:r>
            <w:proofErr w:type="gramStart"/>
            <w:r w:rsidRPr="004D5195">
              <w:rPr>
                <w:rFonts w:ascii="標楷體" w:eastAsia="標楷體" w:hAnsi="標楷體" w:hint="eastAsia"/>
                <w:sz w:val="32"/>
                <w:szCs w:val="28"/>
              </w:rPr>
              <w:t>匯</w:t>
            </w:r>
            <w:proofErr w:type="gramEnd"/>
            <w:r w:rsidRPr="004D5195">
              <w:rPr>
                <w:rFonts w:ascii="標楷體" w:eastAsia="標楷體" w:hAnsi="標楷體" w:hint="eastAsia"/>
                <w:sz w:val="32"/>
                <w:szCs w:val="28"/>
              </w:rPr>
              <w:t>報成果。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6A7E268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31A58580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3FC6C15A" w14:textId="77777777" w:rsidTr="00A24B89">
        <w:tc>
          <w:tcPr>
            <w:tcW w:w="4815" w:type="dxa"/>
            <w:shd w:val="clear" w:color="auto" w:fill="auto"/>
          </w:tcPr>
          <w:p w14:paraId="1EE83DBB" w14:textId="77777777" w:rsidR="00E71CBC" w:rsidRPr="004D5195" w:rsidRDefault="00E71CBC" w:rsidP="00A24B89">
            <w:pPr>
              <w:pStyle w:val="af3"/>
              <w:tabs>
                <w:tab w:val="left" w:pos="1260"/>
              </w:tabs>
              <w:spacing w:line="240" w:lineRule="auto"/>
              <w:jc w:val="both"/>
              <w:rPr>
                <w:rFonts w:ascii="標楷體" w:eastAsia="標楷體" w:hAnsi="標楷體"/>
                <w:b/>
                <w:bCs/>
                <w:sz w:val="32"/>
              </w:rPr>
            </w:pPr>
            <w:r w:rsidRPr="004D5195">
              <w:rPr>
                <w:rFonts w:ascii="標楷體" w:eastAsia="標楷體" w:hAnsi="標楷體" w:hint="eastAsia"/>
                <w:sz w:val="32"/>
              </w:rPr>
              <w:t>他</w:t>
            </w:r>
            <w:r w:rsidRPr="004D5195">
              <w:rPr>
                <w:rFonts w:ascii="標楷體" w:eastAsia="標楷體" w:hAnsi="標楷體" w:hint="eastAsia"/>
                <w:sz w:val="32"/>
                <w:szCs w:val="28"/>
              </w:rPr>
              <w:t>能夠互相合作。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E94E88E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41AA5D36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  <w:tr w:rsidR="00A24B89" w:rsidRPr="004D5195" w14:paraId="0985012B" w14:textId="77777777" w:rsidTr="00A24B89">
        <w:tc>
          <w:tcPr>
            <w:tcW w:w="4815" w:type="dxa"/>
            <w:shd w:val="clear" w:color="auto" w:fill="auto"/>
          </w:tcPr>
          <w:p w14:paraId="46F46047" w14:textId="77777777" w:rsidR="00E71CBC" w:rsidRPr="004D5195" w:rsidRDefault="00E71CBC" w:rsidP="00A24B89">
            <w:pPr>
              <w:pStyle w:val="af3"/>
              <w:tabs>
                <w:tab w:val="left" w:pos="1260"/>
              </w:tabs>
              <w:spacing w:line="240" w:lineRule="auto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4D5195">
              <w:rPr>
                <w:rFonts w:ascii="標楷體" w:eastAsia="標楷體" w:hAnsi="標楷體" w:hint="eastAsia"/>
                <w:sz w:val="32"/>
              </w:rPr>
              <w:t>他</w:t>
            </w:r>
            <w:r w:rsidRPr="004D5195">
              <w:rPr>
                <w:rFonts w:ascii="標楷體" w:eastAsia="標楷體" w:hAnsi="標楷體" w:hint="eastAsia"/>
                <w:sz w:val="32"/>
                <w:szCs w:val="28"/>
              </w:rPr>
              <w:t>積極參與活動</w:t>
            </w:r>
            <w:r w:rsidRPr="004D5195">
              <w:rPr>
                <w:rFonts w:ascii="標楷體" w:eastAsia="標楷體" w:hAnsi="標楷體" w:hint="eastAsia"/>
                <w:sz w:val="32"/>
                <w:szCs w:val="28"/>
                <w:lang w:eastAsia="zh-HK"/>
              </w:rPr>
              <w:t>，願意分享感受。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281E61AE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30961A8B" w14:textId="77777777" w:rsidR="00E71CBC" w:rsidRPr="004D5195" w:rsidRDefault="00E71CBC" w:rsidP="00A24B89">
            <w:pPr>
              <w:jc w:val="center"/>
              <w:rPr>
                <w:sz w:val="22"/>
              </w:rPr>
            </w:pP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  <w:r w:rsidRPr="004D5195">
              <w:rPr>
                <w:rFonts w:ascii="標楷體" w:eastAsia="標楷體" w:hAnsi="標楷體"/>
                <w:sz w:val="40"/>
                <w:szCs w:val="32"/>
              </w:rPr>
              <w:t xml:space="preserve"> </w:t>
            </w:r>
            <w:r w:rsidRPr="004D5195">
              <w:rPr>
                <w:rFonts w:ascii="標楷體" w:eastAsia="標楷體" w:hAnsi="標楷體" w:hint="eastAsia"/>
                <w:sz w:val="40"/>
                <w:szCs w:val="32"/>
              </w:rPr>
              <w:sym w:font="Wingdings" w:char="F04A"/>
            </w:r>
          </w:p>
        </w:tc>
      </w:tr>
    </w:tbl>
    <w:p w14:paraId="71F349B8" w14:textId="6391901B" w:rsidR="00D20FD2" w:rsidRDefault="00D20FD2">
      <w:pPr>
        <w:tabs>
          <w:tab w:val="left" w:pos="720"/>
          <w:tab w:val="left" w:leader="dot" w:pos="7853"/>
        </w:tabs>
        <w:spacing w:afterLines="50" w:after="180" w:line="1100" w:lineRule="exact"/>
        <w:jc w:val="center"/>
        <w:textAlignment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  <w:lang w:eastAsia="zh-HK"/>
        </w:rPr>
        <w:lastRenderedPageBreak/>
        <w:t>參考網站</w:t>
      </w:r>
    </w:p>
    <w:tbl>
      <w:tblPr>
        <w:tblStyle w:val="af"/>
        <w:tblW w:w="10456" w:type="dxa"/>
        <w:tblLayout w:type="fixed"/>
        <w:tblLook w:val="04A0" w:firstRow="1" w:lastRow="0" w:firstColumn="1" w:lastColumn="0" w:noHBand="0" w:noVBand="1"/>
      </w:tblPr>
      <w:tblGrid>
        <w:gridCol w:w="562"/>
        <w:gridCol w:w="5387"/>
        <w:gridCol w:w="4507"/>
      </w:tblGrid>
      <w:tr w:rsidR="00AB3C58" w14:paraId="161156AF" w14:textId="77777777" w:rsidTr="00AB3C58">
        <w:tc>
          <w:tcPr>
            <w:tcW w:w="562" w:type="dxa"/>
          </w:tcPr>
          <w:p w14:paraId="60BD8593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  <w:bookmarkStart w:id="1" w:name="_Hlk108429098"/>
          </w:p>
        </w:tc>
        <w:tc>
          <w:tcPr>
            <w:tcW w:w="5387" w:type="dxa"/>
          </w:tcPr>
          <w:p w14:paraId="61BA49D8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運輸署</w:t>
            </w:r>
          </w:p>
          <w:p w14:paraId="42AFBD75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行人過路處的設施</w:t>
            </w:r>
          </w:p>
        </w:tc>
        <w:tc>
          <w:tcPr>
            <w:tcW w:w="4507" w:type="dxa"/>
          </w:tcPr>
          <w:p w14:paraId="6B04111C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https://www.td.gov.hk/tc/transport_in_hong_kong/pedestrians/pedestrian_crossing_facilities/index.html</w:t>
            </w:r>
          </w:p>
        </w:tc>
      </w:tr>
      <w:tr w:rsidR="00AB3C58" w14:paraId="79064719" w14:textId="77777777" w:rsidTr="00AB3C58">
        <w:tc>
          <w:tcPr>
            <w:tcW w:w="562" w:type="dxa"/>
          </w:tcPr>
          <w:p w14:paraId="323746A0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D9D33CE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明報</w:t>
            </w:r>
          </w:p>
          <w:p w14:paraId="62D92AD8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 xml:space="preserve">STEM X </w:t>
            </w:r>
            <w:r w:rsidRPr="00AB3C58">
              <w:rPr>
                <w:rFonts w:eastAsia="標楷體" w:hint="eastAsia"/>
                <w:sz w:val="26"/>
                <w:szCs w:val="26"/>
              </w:rPr>
              <w:t>衣食住行：行人過路</w:t>
            </w:r>
            <w:r w:rsidRPr="00AB3C58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B3C58">
              <w:rPr>
                <w:rFonts w:eastAsia="標楷體" w:hint="eastAsia"/>
                <w:sz w:val="26"/>
                <w:szCs w:val="26"/>
              </w:rPr>
              <w:t>輔助設施多</w:t>
            </w:r>
          </w:p>
        </w:tc>
        <w:tc>
          <w:tcPr>
            <w:tcW w:w="4507" w:type="dxa"/>
          </w:tcPr>
          <w:p w14:paraId="404D8579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http://www.mingpaocanada.com/tor/htm/News/20180430/HK-gfu2_er_r.htm</w:t>
            </w:r>
          </w:p>
        </w:tc>
      </w:tr>
      <w:tr w:rsidR="00AB3C58" w14:paraId="1134DD88" w14:textId="77777777" w:rsidTr="00AB3C58">
        <w:tc>
          <w:tcPr>
            <w:tcW w:w="562" w:type="dxa"/>
          </w:tcPr>
          <w:p w14:paraId="00E2899D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DC60582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運輸署</w:t>
            </w:r>
          </w:p>
          <w:p w14:paraId="00CE0BEC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proofErr w:type="gramStart"/>
            <w:r w:rsidRPr="00AB3C58">
              <w:rPr>
                <w:rFonts w:eastAsia="標楷體" w:hint="eastAsia"/>
                <w:sz w:val="26"/>
                <w:szCs w:val="26"/>
              </w:rPr>
              <w:t>《</w:t>
            </w:r>
            <w:proofErr w:type="gramEnd"/>
            <w:r w:rsidRPr="00AB3C58">
              <w:rPr>
                <w:rFonts w:eastAsia="標楷體" w:hint="eastAsia"/>
                <w:sz w:val="26"/>
                <w:szCs w:val="26"/>
              </w:rPr>
              <w:t>道路使用者守則：過馬路守則</w:t>
            </w:r>
            <w:proofErr w:type="gramStart"/>
            <w:r w:rsidRPr="00AB3C58">
              <w:rPr>
                <w:rFonts w:eastAsia="標楷體" w:hint="eastAsia"/>
                <w:sz w:val="26"/>
                <w:szCs w:val="26"/>
              </w:rPr>
              <w:t>》</w:t>
            </w:r>
            <w:proofErr w:type="gramEnd"/>
          </w:p>
        </w:tc>
        <w:tc>
          <w:tcPr>
            <w:tcW w:w="4507" w:type="dxa"/>
          </w:tcPr>
          <w:p w14:paraId="7BAC047B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https://www.td.gov.hk/tc/road_safety/road_users_code/index/chapter_2_for_pedestrians/the_road_crossing_code_/index.html</w:t>
            </w:r>
          </w:p>
        </w:tc>
      </w:tr>
      <w:tr w:rsidR="00AB3C58" w14:paraId="42BCFFDB" w14:textId="77777777" w:rsidTr="00AB3C58">
        <w:tc>
          <w:tcPr>
            <w:tcW w:w="562" w:type="dxa"/>
          </w:tcPr>
          <w:p w14:paraId="342374F6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F4AD0F1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運輸署</w:t>
            </w:r>
          </w:p>
          <w:p w14:paraId="043E83A6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proofErr w:type="gramStart"/>
            <w:r w:rsidRPr="00AB3C58">
              <w:rPr>
                <w:rFonts w:eastAsia="標楷體" w:hint="eastAsia"/>
                <w:sz w:val="26"/>
                <w:szCs w:val="26"/>
              </w:rPr>
              <w:t>《</w:t>
            </w:r>
            <w:proofErr w:type="gramEnd"/>
            <w:r w:rsidRPr="00AB3C58">
              <w:rPr>
                <w:rFonts w:eastAsia="標楷體" w:hint="eastAsia"/>
                <w:sz w:val="26"/>
                <w:szCs w:val="26"/>
              </w:rPr>
              <w:t>道路使用者守則：兒童在路上應注意的事項</w:t>
            </w:r>
            <w:proofErr w:type="gramStart"/>
            <w:r w:rsidRPr="00AB3C58">
              <w:rPr>
                <w:rFonts w:eastAsia="標楷體" w:hint="eastAsia"/>
                <w:sz w:val="26"/>
                <w:szCs w:val="26"/>
              </w:rPr>
              <w:t>》</w:t>
            </w:r>
            <w:proofErr w:type="gramEnd"/>
          </w:p>
        </w:tc>
        <w:tc>
          <w:tcPr>
            <w:tcW w:w="4507" w:type="dxa"/>
          </w:tcPr>
          <w:p w14:paraId="6D4D1F77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https://www.td.gov.hk/tc/road_safety/road_users_code/index/chapter_9_your_child_as_a_road_user/children_on_the_road_/index.html</w:t>
            </w:r>
          </w:p>
        </w:tc>
      </w:tr>
      <w:tr w:rsidR="00AB3C58" w14:paraId="126D15C6" w14:textId="77777777" w:rsidTr="00AB3C58">
        <w:tc>
          <w:tcPr>
            <w:tcW w:w="562" w:type="dxa"/>
          </w:tcPr>
          <w:p w14:paraId="67B0567D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2F2E2C2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香港警察</w:t>
            </w:r>
            <w:r w:rsidRPr="00AB3C58">
              <w:rPr>
                <w:rFonts w:eastAsia="標楷體" w:hint="eastAsia"/>
                <w:sz w:val="26"/>
                <w:szCs w:val="26"/>
              </w:rPr>
              <w:t xml:space="preserve"> Hong Kong Police</w:t>
            </w:r>
          </w:p>
          <w:p w14:paraId="6AF21526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使用四大過路設施</w:t>
            </w:r>
            <w:proofErr w:type="gramStart"/>
            <w:r w:rsidRPr="00AB3C58">
              <w:rPr>
                <w:rFonts w:eastAsia="標楷體" w:hint="eastAsia"/>
                <w:sz w:val="26"/>
                <w:szCs w:val="26"/>
              </w:rPr>
              <w:t>•</w:t>
            </w:r>
            <w:proofErr w:type="gramEnd"/>
            <w:r w:rsidRPr="00AB3C58">
              <w:rPr>
                <w:rFonts w:eastAsia="標楷體" w:hint="eastAsia"/>
                <w:sz w:val="26"/>
                <w:szCs w:val="26"/>
              </w:rPr>
              <w:t>安全過馬路你要知</w:t>
            </w:r>
            <w:r w:rsidRPr="00AB3C58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</w:tc>
        <w:tc>
          <w:tcPr>
            <w:tcW w:w="4507" w:type="dxa"/>
          </w:tcPr>
          <w:p w14:paraId="64224990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https://www.youtube.com/watch?v=2U34HmVaVdA&amp;ab_channel=%E9%A6%99%E6%B8%AF%E8%AD%A6%E5%AF%9FHongKongPolice</w:t>
            </w:r>
          </w:p>
        </w:tc>
      </w:tr>
      <w:bookmarkEnd w:id="1"/>
      <w:tr w:rsidR="00AB3C58" w14:paraId="34799607" w14:textId="77777777" w:rsidTr="00AB3C58">
        <w:tc>
          <w:tcPr>
            <w:tcW w:w="562" w:type="dxa"/>
          </w:tcPr>
          <w:p w14:paraId="521A9761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12E39A8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現代教育研究社</w:t>
            </w:r>
          </w:p>
          <w:p w14:paraId="4566BE91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實驗：鏡子的像</w:t>
            </w:r>
          </w:p>
        </w:tc>
        <w:tc>
          <w:tcPr>
            <w:tcW w:w="4507" w:type="dxa"/>
          </w:tcPr>
          <w:p w14:paraId="11A9A708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https://cloudweb.mers.hk/datastore/other/primary/gs2/content/virtuallab/vla_chi/vla_521_01_planemirrorandconvexmirror/index.html?JSPServerPath=www.mers.hk</w:t>
            </w:r>
          </w:p>
        </w:tc>
      </w:tr>
      <w:tr w:rsidR="00AB3C58" w:rsidRPr="00F42BA3" w14:paraId="09469696" w14:textId="77777777" w:rsidTr="00AB3C58">
        <w:tc>
          <w:tcPr>
            <w:tcW w:w="562" w:type="dxa"/>
          </w:tcPr>
          <w:p w14:paraId="377D6642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0C8B20A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  <w:highlight w:val="yellow"/>
                <w:lang w:eastAsia="zh-HK"/>
              </w:rPr>
            </w:pPr>
            <w:r w:rsidRPr="00AB3C58">
              <w:rPr>
                <w:rFonts w:eastAsia="標楷體" w:hint="eastAsia"/>
                <w:sz w:val="26"/>
                <w:szCs w:val="26"/>
                <w:lang w:eastAsia="zh-HK"/>
              </w:rPr>
              <w:t>警報器及行人過路燈的編程</w:t>
            </w:r>
          </w:p>
        </w:tc>
        <w:tc>
          <w:tcPr>
            <w:tcW w:w="4507" w:type="dxa"/>
          </w:tcPr>
          <w:p w14:paraId="0E630F17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  <w:highlight w:val="yellow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https://drive.google.com/drive/folders/1dDaqYd3xWHZHoU2THEjj1Ok8ps-dPD0k?usp=sharing</w:t>
            </w:r>
          </w:p>
        </w:tc>
      </w:tr>
      <w:tr w:rsidR="00AB3C58" w14:paraId="34047C5C" w14:textId="77777777" w:rsidTr="00AB3C58">
        <w:tc>
          <w:tcPr>
            <w:tcW w:w="562" w:type="dxa"/>
          </w:tcPr>
          <w:p w14:paraId="740BB8ED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0C26465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路政署</w:t>
            </w:r>
          </w:p>
          <w:p w14:paraId="3C9239C1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道路損毀或欠妥報告</w:t>
            </w:r>
          </w:p>
        </w:tc>
        <w:tc>
          <w:tcPr>
            <w:tcW w:w="4507" w:type="dxa"/>
          </w:tcPr>
          <w:p w14:paraId="50BE6A65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https://www.hyd.gov.hk/tc/service_enquiries/enquiries_and_complaints/report.php</w:t>
            </w:r>
          </w:p>
        </w:tc>
      </w:tr>
      <w:tr w:rsidR="00AB3C58" w14:paraId="274B64A0" w14:textId="77777777" w:rsidTr="00AB3C58">
        <w:tc>
          <w:tcPr>
            <w:tcW w:w="562" w:type="dxa"/>
          </w:tcPr>
          <w:p w14:paraId="2B239CD5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0444ED4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觀塘區議會</w:t>
            </w:r>
          </w:p>
          <w:p w14:paraId="2790DE61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  <w:u w:val="single"/>
              </w:rPr>
              <w:t>許有為</w:t>
            </w:r>
            <w:r w:rsidRPr="00AB3C58">
              <w:rPr>
                <w:rFonts w:eastAsia="標楷體" w:hint="eastAsia"/>
                <w:sz w:val="26"/>
                <w:szCs w:val="26"/>
              </w:rPr>
              <w:t>議員資料</w:t>
            </w:r>
          </w:p>
        </w:tc>
        <w:tc>
          <w:tcPr>
            <w:tcW w:w="4507" w:type="dxa"/>
          </w:tcPr>
          <w:p w14:paraId="7BAFEE06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https://www.districtcouncils.gov.hk/kt/tc_chi/members/info/dc_member_list_detail.php?member_id=2727</w:t>
            </w:r>
          </w:p>
        </w:tc>
      </w:tr>
      <w:tr w:rsidR="00AB3C58" w14:paraId="7F7981B6" w14:textId="77777777" w:rsidTr="00AB3C58">
        <w:tc>
          <w:tcPr>
            <w:tcW w:w="562" w:type="dxa"/>
          </w:tcPr>
          <w:p w14:paraId="12601F20" w14:textId="77777777" w:rsidR="00AB3C58" w:rsidRPr="00AB3C58" w:rsidRDefault="00AB3C58" w:rsidP="00AB3C58">
            <w:pPr>
              <w:pStyle w:val="af5"/>
              <w:widowControl/>
              <w:numPr>
                <w:ilvl w:val="0"/>
                <w:numId w:val="11"/>
              </w:numPr>
              <w:ind w:leftChars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C96CFAB" w14:textId="77777777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香港電台</w:t>
            </w:r>
          </w:p>
          <w:p w14:paraId="50AF037F" w14:textId="4CA507FE" w:rsidR="00AB3C58" w:rsidRPr="00AB3C58" w:rsidRDefault="00AB3C58" w:rsidP="00903AF9">
            <w:pPr>
              <w:widowControl/>
              <w:rPr>
                <w:rFonts w:eastAsia="標楷體"/>
                <w:sz w:val="26"/>
                <w:szCs w:val="26"/>
              </w:rPr>
            </w:pPr>
            <w:r w:rsidRPr="00AB3C58">
              <w:rPr>
                <w:rFonts w:eastAsia="標楷體" w:hint="eastAsia"/>
                <w:sz w:val="26"/>
                <w:szCs w:val="26"/>
              </w:rPr>
              <w:t>卓越教室</w:t>
            </w:r>
            <w:r w:rsidRPr="00AB3C58">
              <w:rPr>
                <w:rFonts w:eastAsia="標楷體" w:hint="eastAsia"/>
                <w:sz w:val="26"/>
                <w:szCs w:val="26"/>
              </w:rPr>
              <w:t xml:space="preserve"> 2018</w:t>
            </w:r>
            <w:r w:rsidRPr="00AB3C58">
              <w:rPr>
                <w:rFonts w:eastAsia="標楷體" w:hint="eastAsia"/>
                <w:sz w:val="26"/>
                <w:szCs w:val="26"/>
              </w:rPr>
              <w:t>：點只計數</w:t>
            </w:r>
            <w:proofErr w:type="gramStart"/>
            <w:r w:rsidRPr="00AB3C58">
              <w:rPr>
                <w:rFonts w:eastAsia="標楷體" w:hint="eastAsia"/>
                <w:sz w:val="26"/>
                <w:szCs w:val="26"/>
              </w:rPr>
              <w:t>咁</w:t>
            </w:r>
            <w:proofErr w:type="gramEnd"/>
            <w:r w:rsidRPr="00AB3C58">
              <w:rPr>
                <w:rFonts w:eastAsia="標楷體" w:hint="eastAsia"/>
                <w:sz w:val="26"/>
                <w:szCs w:val="26"/>
              </w:rPr>
              <w:t>簡單</w:t>
            </w:r>
          </w:p>
        </w:tc>
        <w:tc>
          <w:tcPr>
            <w:tcW w:w="4507" w:type="dxa"/>
          </w:tcPr>
          <w:p w14:paraId="65260ACF" w14:textId="77777777" w:rsidR="00AB3C58" w:rsidRPr="00AB3C58" w:rsidRDefault="00AB3C58" w:rsidP="00903AF9">
            <w:pPr>
              <w:widowControl/>
              <w:rPr>
                <w:rFonts w:eastAsia="標楷體"/>
                <w:sz w:val="24"/>
                <w:szCs w:val="24"/>
              </w:rPr>
            </w:pPr>
            <w:r w:rsidRPr="00AB3C58">
              <w:rPr>
                <w:rFonts w:eastAsia="標楷體"/>
                <w:sz w:val="24"/>
                <w:szCs w:val="24"/>
              </w:rPr>
              <w:t>https://podcast.rthk.hk/podcast/item.php?pid=1399&amp;eid=118981&amp;lang=zh-CN</w:t>
            </w:r>
          </w:p>
        </w:tc>
      </w:tr>
    </w:tbl>
    <w:p w14:paraId="5E4E078A" w14:textId="057499E2" w:rsidR="00D20FD2" w:rsidRPr="00AB3C58" w:rsidRDefault="00D20FD2" w:rsidP="00AB3C58">
      <w:pPr>
        <w:tabs>
          <w:tab w:val="left" w:pos="720"/>
          <w:tab w:val="left" w:leader="dot" w:pos="7853"/>
        </w:tabs>
        <w:spacing w:afterLines="50" w:after="180" w:line="1100" w:lineRule="exact"/>
        <w:jc w:val="both"/>
        <w:textAlignment w:val="center"/>
      </w:pPr>
    </w:p>
    <w:sectPr w:rsidR="00D20FD2" w:rsidRPr="00AB3C58" w:rsidSect="00AD1B6C">
      <w:footerReference w:type="even" r:id="rId55"/>
      <w:footerReference w:type="default" r:id="rId56"/>
      <w:headerReference w:type="first" r:id="rId57"/>
      <w:endnotePr>
        <w:numFmt w:val="decimal"/>
      </w:endnotePr>
      <w:pgSz w:w="11907" w:h="16840"/>
      <w:pgMar w:top="851" w:right="851" w:bottom="794" w:left="1134" w:header="0" w:footer="454" w:gutter="0"/>
      <w:pgNumType w:start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266DF" w14:textId="77777777" w:rsidR="00ED2A0B" w:rsidRDefault="00ED2A0B">
      <w:r>
        <w:separator/>
      </w:r>
    </w:p>
  </w:endnote>
  <w:endnote w:type="continuationSeparator" w:id="0">
    <w:p w14:paraId="13F280DD" w14:textId="77777777" w:rsidR="00ED2A0B" w:rsidRDefault="00ED2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方正粗圓">
    <w:altName w:val="微軟正黑體"/>
    <w:charset w:val="88"/>
    <w:family w:val="script"/>
    <w:pitch w:val="fixed"/>
    <w:sig w:usb0="00000000" w:usb1="080E0000" w:usb2="00000010" w:usb3="00000000" w:csb0="00100000" w:csb1="00000000"/>
  </w:font>
  <w:font w:name="MKaiHK-SemiBold">
    <w:altName w:val="Microsoft JhengHei"/>
    <w:panose1 w:val="00000700000000000000"/>
    <w:charset w:val="88"/>
    <w:family w:val="modern"/>
    <w:notTrueType/>
    <w:pitch w:val="variable"/>
    <w:sig w:usb0="A00002FF" w:usb1="3ACFFD7A" w:usb2="00000016" w:usb3="00000000" w:csb0="00120005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31FE0" w14:textId="77777777" w:rsidR="00ED2A0B" w:rsidRDefault="00ED2A0B">
    <w:pPr>
      <w:pStyle w:val="ab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  <w:noProof/>
      </w:rPr>
      <w:t>4</w:t>
    </w:r>
    <w:r>
      <w:fldChar w:fldCharType="end"/>
    </w:r>
  </w:p>
  <w:p w14:paraId="5F5AB482" w14:textId="77777777" w:rsidR="00ED2A0B" w:rsidRDefault="00ED2A0B">
    <w:pPr>
      <w:pStyle w:val="ab"/>
      <w:tabs>
        <w:tab w:val="clear" w:pos="4153"/>
        <w:tab w:val="clear" w:pos="8306"/>
        <w:tab w:val="center" w:pos="5012"/>
        <w:tab w:val="right" w:pos="9921"/>
      </w:tabs>
      <w:textAlignment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AFDF" w14:textId="77777777" w:rsidR="00ED2A0B" w:rsidRDefault="00ED2A0B">
    <w:pPr>
      <w:pStyle w:val="ab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  <w:noProof/>
      </w:rPr>
      <w:t>5</w:t>
    </w:r>
    <w:r>
      <w:fldChar w:fldCharType="end"/>
    </w:r>
  </w:p>
  <w:p w14:paraId="4B6CEBB5" w14:textId="77777777" w:rsidR="00ED2A0B" w:rsidRDefault="00ED2A0B">
    <w:pPr>
      <w:pStyle w:val="ab"/>
      <w:tabs>
        <w:tab w:val="clear" w:pos="4153"/>
        <w:tab w:val="clear" w:pos="8306"/>
        <w:tab w:val="center" w:pos="5012"/>
        <w:tab w:val="right" w:pos="9921"/>
      </w:tabs>
      <w:textAlignment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3F2E" w14:textId="77777777" w:rsidR="00ED2A0B" w:rsidRDefault="00ED2A0B">
      <w:r>
        <w:separator/>
      </w:r>
    </w:p>
  </w:footnote>
  <w:footnote w:type="continuationSeparator" w:id="0">
    <w:p w14:paraId="7241D069" w14:textId="77777777" w:rsidR="00ED2A0B" w:rsidRDefault="00ED2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F9610" w14:textId="77777777" w:rsidR="00ED2A0B" w:rsidRDefault="008254EE">
    <w:pPr>
      <w:ind w:leftChars="-500" w:left="-1000"/>
    </w:pPr>
    <w:r>
      <w:pict w14:anchorId="056C6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597.6pt;height:100.8pt;mso-position-horizontal-relative:page;mso-position-vertical-relative:page">
          <v:imagedata r:id="rId1" o:title="MG03@Maths WS"/>
          <o:lock v:ext="edit" aspectratio="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500"/>
    <w:multiLevelType w:val="hybridMultilevel"/>
    <w:tmpl w:val="8FF060DE"/>
    <w:lvl w:ilvl="0" w:tplc="38E8668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Open Sans" w:hint="default"/>
        <w:sz w:val="32"/>
        <w:szCs w:val="32"/>
      </w:rPr>
    </w:lvl>
    <w:lvl w:ilvl="1" w:tplc="AACE2C10">
      <w:start w:val="1"/>
      <w:numFmt w:val="lowerLetter"/>
      <w:lvlText w:val="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6427B3"/>
    <w:multiLevelType w:val="hybridMultilevel"/>
    <w:tmpl w:val="B97AF44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upperRoman"/>
      <w:lvlText w:val="%2.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6A50C9"/>
    <w:multiLevelType w:val="hybridMultilevel"/>
    <w:tmpl w:val="E982A9EE"/>
    <w:lvl w:ilvl="0" w:tplc="BED461B8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996B47"/>
    <w:multiLevelType w:val="hybridMultilevel"/>
    <w:tmpl w:val="8A9289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29D753F3"/>
    <w:multiLevelType w:val="multilevel"/>
    <w:tmpl w:val="4710B86A"/>
    <w:lvl w:ilvl="0">
      <w:start w:val="2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308E6173"/>
    <w:multiLevelType w:val="multilevel"/>
    <w:tmpl w:val="99FAB088"/>
    <w:lvl w:ilvl="0">
      <w:start w:val="1"/>
      <w:numFmt w:val="decimal"/>
      <w:lvlText w:val="%1)"/>
      <w:lvlJc w:val="left"/>
      <w:pPr>
        <w:ind w:left="891" w:hanging="465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3F1ADC"/>
    <w:multiLevelType w:val="hybridMultilevel"/>
    <w:tmpl w:val="D9E23972"/>
    <w:lvl w:ilvl="0" w:tplc="B1800AC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89F44C7"/>
    <w:multiLevelType w:val="hybridMultilevel"/>
    <w:tmpl w:val="81225FF2"/>
    <w:lvl w:ilvl="0" w:tplc="831AF2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3159AB"/>
    <w:multiLevelType w:val="hybridMultilevel"/>
    <w:tmpl w:val="DECE197A"/>
    <w:lvl w:ilvl="0" w:tplc="0409000D">
      <w:start w:val="1"/>
      <w:numFmt w:val="bullet"/>
      <w:lvlText w:val=""/>
      <w:lvlJc w:val="left"/>
      <w:pPr>
        <w:ind w:left="57" w:firstLine="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A934EA4"/>
    <w:multiLevelType w:val="hybridMultilevel"/>
    <w:tmpl w:val="7A661F80"/>
    <w:lvl w:ilvl="0" w:tplc="C9ECDBE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2A13C0"/>
    <w:multiLevelType w:val="multilevel"/>
    <w:tmpl w:val="C98EC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DC150D"/>
    <w:multiLevelType w:val="hybridMultilevel"/>
    <w:tmpl w:val="B97AF44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upperRoman"/>
      <w:lvlText w:val="%2.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B164A22"/>
    <w:multiLevelType w:val="hybridMultilevel"/>
    <w:tmpl w:val="AFF6F89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B925430"/>
    <w:multiLevelType w:val="multilevel"/>
    <w:tmpl w:val="4710B86A"/>
    <w:lvl w:ilvl="0">
      <w:start w:val="2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7BF1328F"/>
    <w:multiLevelType w:val="multilevel"/>
    <w:tmpl w:val="C98EC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99688465">
    <w:abstractNumId w:val="0"/>
  </w:num>
  <w:num w:numId="2" w16cid:durableId="87435889">
    <w:abstractNumId w:val="3"/>
  </w:num>
  <w:num w:numId="3" w16cid:durableId="1228102679">
    <w:abstractNumId w:val="12"/>
  </w:num>
  <w:num w:numId="4" w16cid:durableId="1152720924">
    <w:abstractNumId w:val="9"/>
  </w:num>
  <w:num w:numId="5" w16cid:durableId="332874071">
    <w:abstractNumId w:val="2"/>
  </w:num>
  <w:num w:numId="6" w16cid:durableId="1435053089">
    <w:abstractNumId w:val="8"/>
  </w:num>
  <w:num w:numId="7" w16cid:durableId="1293900512">
    <w:abstractNumId w:val="7"/>
  </w:num>
  <w:num w:numId="8" w16cid:durableId="1051657579">
    <w:abstractNumId w:val="6"/>
  </w:num>
  <w:num w:numId="9" w16cid:durableId="1103187420">
    <w:abstractNumId w:val="11"/>
  </w:num>
  <w:num w:numId="10" w16cid:durableId="1322079256">
    <w:abstractNumId w:val="5"/>
  </w:num>
  <w:num w:numId="11" w16cid:durableId="336467186">
    <w:abstractNumId w:val="1"/>
  </w:num>
  <w:num w:numId="12" w16cid:durableId="561138040">
    <w:abstractNumId w:val="10"/>
  </w:num>
  <w:num w:numId="13" w16cid:durableId="1456942516">
    <w:abstractNumId w:val="4"/>
  </w:num>
  <w:num w:numId="14" w16cid:durableId="355893122">
    <w:abstractNumId w:val="14"/>
  </w:num>
  <w:num w:numId="15" w16cid:durableId="191917195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bordersDoNotSurroundHeader/>
  <w:bordersDoNotSurroundFooter/>
  <w:proofState w:spelling="clean" w:grammar="clean"/>
  <w:attachedTemplate r:id="rId1"/>
  <w:doNotTrackMoves/>
  <w:defaultTabStop w:val="482"/>
  <w:evenAndOddHeaders/>
  <w:displayHorizontalDrawingGridEvery w:val="0"/>
  <w:displayVerticalDrawingGridEvery w:val="2"/>
  <w:characterSpacingControl w:val="compressPunctuation"/>
  <w:hdrShapeDefaults>
    <o:shapedefaults v:ext="edit" spidmax="2709">
      <o:colormenu v:ext="edit" fillcolor="none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shapeLayoutLikeWW8/>
    <w:alignTablesRowByRow/>
    <w:adjustLineHeightInTable/>
    <w:doNotUseHTMLParagraphAutoSpacing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07F90"/>
    <w:rsid w:val="000009E5"/>
    <w:rsid w:val="00001953"/>
    <w:rsid w:val="00014DFB"/>
    <w:rsid w:val="00015094"/>
    <w:rsid w:val="00023EC8"/>
    <w:rsid w:val="00023FAF"/>
    <w:rsid w:val="000249BF"/>
    <w:rsid w:val="00046673"/>
    <w:rsid w:val="00046BCD"/>
    <w:rsid w:val="000624D3"/>
    <w:rsid w:val="00062919"/>
    <w:rsid w:val="00064854"/>
    <w:rsid w:val="000650C6"/>
    <w:rsid w:val="00070761"/>
    <w:rsid w:val="00080206"/>
    <w:rsid w:val="000863A7"/>
    <w:rsid w:val="000C2A34"/>
    <w:rsid w:val="000D1246"/>
    <w:rsid w:val="000D693F"/>
    <w:rsid w:val="000F0C1E"/>
    <w:rsid w:val="000F5806"/>
    <w:rsid w:val="00110BE0"/>
    <w:rsid w:val="001151C6"/>
    <w:rsid w:val="001179D7"/>
    <w:rsid w:val="00122FB1"/>
    <w:rsid w:val="00123765"/>
    <w:rsid w:val="001306FF"/>
    <w:rsid w:val="00131B6B"/>
    <w:rsid w:val="00137D2F"/>
    <w:rsid w:val="00140FB6"/>
    <w:rsid w:val="00142D5E"/>
    <w:rsid w:val="001437D4"/>
    <w:rsid w:val="0014423C"/>
    <w:rsid w:val="00150F1D"/>
    <w:rsid w:val="0015478C"/>
    <w:rsid w:val="00161DDB"/>
    <w:rsid w:val="001651E9"/>
    <w:rsid w:val="00165C46"/>
    <w:rsid w:val="001766B4"/>
    <w:rsid w:val="001766F5"/>
    <w:rsid w:val="0018160D"/>
    <w:rsid w:val="00183070"/>
    <w:rsid w:val="001A18D9"/>
    <w:rsid w:val="001A76EB"/>
    <w:rsid w:val="001B135D"/>
    <w:rsid w:val="001C0BEC"/>
    <w:rsid w:val="001C3CB6"/>
    <w:rsid w:val="001C70D6"/>
    <w:rsid w:val="001D4B48"/>
    <w:rsid w:val="001D5CBD"/>
    <w:rsid w:val="001E33BB"/>
    <w:rsid w:val="0020519A"/>
    <w:rsid w:val="002059CA"/>
    <w:rsid w:val="00207F90"/>
    <w:rsid w:val="00211D21"/>
    <w:rsid w:val="002123E0"/>
    <w:rsid w:val="00222942"/>
    <w:rsid w:val="002245D7"/>
    <w:rsid w:val="00227837"/>
    <w:rsid w:val="0024156F"/>
    <w:rsid w:val="00241E1C"/>
    <w:rsid w:val="00244B9A"/>
    <w:rsid w:val="0024773F"/>
    <w:rsid w:val="002503AB"/>
    <w:rsid w:val="00250890"/>
    <w:rsid w:val="00256026"/>
    <w:rsid w:val="002566FE"/>
    <w:rsid w:val="00260DF7"/>
    <w:rsid w:val="00262A5E"/>
    <w:rsid w:val="002646B9"/>
    <w:rsid w:val="00265774"/>
    <w:rsid w:val="00270DB6"/>
    <w:rsid w:val="002863B5"/>
    <w:rsid w:val="00293F55"/>
    <w:rsid w:val="0029522A"/>
    <w:rsid w:val="002963C2"/>
    <w:rsid w:val="002A69DC"/>
    <w:rsid w:val="002B4B10"/>
    <w:rsid w:val="002C097D"/>
    <w:rsid w:val="002E185A"/>
    <w:rsid w:val="002E3824"/>
    <w:rsid w:val="002F0195"/>
    <w:rsid w:val="0030632E"/>
    <w:rsid w:val="003141F2"/>
    <w:rsid w:val="003251C7"/>
    <w:rsid w:val="00345718"/>
    <w:rsid w:val="003625EF"/>
    <w:rsid w:val="0036694B"/>
    <w:rsid w:val="00367DFB"/>
    <w:rsid w:val="0037410A"/>
    <w:rsid w:val="00376CA6"/>
    <w:rsid w:val="0038765B"/>
    <w:rsid w:val="00395F6D"/>
    <w:rsid w:val="003A3977"/>
    <w:rsid w:val="003A507E"/>
    <w:rsid w:val="003D60A0"/>
    <w:rsid w:val="003D6B31"/>
    <w:rsid w:val="003E798B"/>
    <w:rsid w:val="003E7B74"/>
    <w:rsid w:val="003F22B9"/>
    <w:rsid w:val="003F3B1D"/>
    <w:rsid w:val="0040263C"/>
    <w:rsid w:val="004029E9"/>
    <w:rsid w:val="00413009"/>
    <w:rsid w:val="00414348"/>
    <w:rsid w:val="004246CA"/>
    <w:rsid w:val="0042538F"/>
    <w:rsid w:val="00432B20"/>
    <w:rsid w:val="00451599"/>
    <w:rsid w:val="00451F79"/>
    <w:rsid w:val="00460992"/>
    <w:rsid w:val="00466328"/>
    <w:rsid w:val="00473019"/>
    <w:rsid w:val="0047422D"/>
    <w:rsid w:val="004756E6"/>
    <w:rsid w:val="00477274"/>
    <w:rsid w:val="004775E2"/>
    <w:rsid w:val="004825AF"/>
    <w:rsid w:val="004849AD"/>
    <w:rsid w:val="00494476"/>
    <w:rsid w:val="0049652B"/>
    <w:rsid w:val="004A30B1"/>
    <w:rsid w:val="004A46BF"/>
    <w:rsid w:val="004A4827"/>
    <w:rsid w:val="004A4991"/>
    <w:rsid w:val="004B3659"/>
    <w:rsid w:val="004C5C59"/>
    <w:rsid w:val="004C705A"/>
    <w:rsid w:val="004C7F3B"/>
    <w:rsid w:val="004D5195"/>
    <w:rsid w:val="004D6F62"/>
    <w:rsid w:val="004E1BCE"/>
    <w:rsid w:val="004E5A6B"/>
    <w:rsid w:val="004F1032"/>
    <w:rsid w:val="004F3C16"/>
    <w:rsid w:val="00522526"/>
    <w:rsid w:val="0052372B"/>
    <w:rsid w:val="005319B7"/>
    <w:rsid w:val="00545265"/>
    <w:rsid w:val="005505D8"/>
    <w:rsid w:val="00554393"/>
    <w:rsid w:val="00554490"/>
    <w:rsid w:val="00564618"/>
    <w:rsid w:val="00570F48"/>
    <w:rsid w:val="00587DB7"/>
    <w:rsid w:val="00595796"/>
    <w:rsid w:val="00596DDC"/>
    <w:rsid w:val="005A025D"/>
    <w:rsid w:val="005A39E4"/>
    <w:rsid w:val="005A50A7"/>
    <w:rsid w:val="005B19A1"/>
    <w:rsid w:val="005B39EE"/>
    <w:rsid w:val="005B697D"/>
    <w:rsid w:val="005C200F"/>
    <w:rsid w:val="005D2538"/>
    <w:rsid w:val="005D592B"/>
    <w:rsid w:val="005E32A0"/>
    <w:rsid w:val="005E416C"/>
    <w:rsid w:val="005E6877"/>
    <w:rsid w:val="005E6A0F"/>
    <w:rsid w:val="005F0089"/>
    <w:rsid w:val="005F09B9"/>
    <w:rsid w:val="005F387C"/>
    <w:rsid w:val="005F47B3"/>
    <w:rsid w:val="005F6BBB"/>
    <w:rsid w:val="005F7D12"/>
    <w:rsid w:val="00614DDA"/>
    <w:rsid w:val="0061587F"/>
    <w:rsid w:val="00615A96"/>
    <w:rsid w:val="00615F97"/>
    <w:rsid w:val="00617025"/>
    <w:rsid w:val="00620F9D"/>
    <w:rsid w:val="00627CF8"/>
    <w:rsid w:val="00630EC4"/>
    <w:rsid w:val="006310FF"/>
    <w:rsid w:val="00637A83"/>
    <w:rsid w:val="00641BFF"/>
    <w:rsid w:val="00644343"/>
    <w:rsid w:val="0065202F"/>
    <w:rsid w:val="0065217D"/>
    <w:rsid w:val="00661543"/>
    <w:rsid w:val="00683D0E"/>
    <w:rsid w:val="0068626E"/>
    <w:rsid w:val="006875DA"/>
    <w:rsid w:val="006A15CC"/>
    <w:rsid w:val="006A4D72"/>
    <w:rsid w:val="006A7D9C"/>
    <w:rsid w:val="006C42E1"/>
    <w:rsid w:val="006D279B"/>
    <w:rsid w:val="006D411E"/>
    <w:rsid w:val="006D42E0"/>
    <w:rsid w:val="006D4BE9"/>
    <w:rsid w:val="006D7FAE"/>
    <w:rsid w:val="006E0952"/>
    <w:rsid w:val="006E34D0"/>
    <w:rsid w:val="006F2CE5"/>
    <w:rsid w:val="006F4B79"/>
    <w:rsid w:val="00704367"/>
    <w:rsid w:val="007107C0"/>
    <w:rsid w:val="00726A64"/>
    <w:rsid w:val="0072711B"/>
    <w:rsid w:val="0073626A"/>
    <w:rsid w:val="007460CB"/>
    <w:rsid w:val="0074657F"/>
    <w:rsid w:val="00750AA9"/>
    <w:rsid w:val="00751D0A"/>
    <w:rsid w:val="007543F9"/>
    <w:rsid w:val="00770CAF"/>
    <w:rsid w:val="00773382"/>
    <w:rsid w:val="00773DDF"/>
    <w:rsid w:val="00774A34"/>
    <w:rsid w:val="00783706"/>
    <w:rsid w:val="0079043C"/>
    <w:rsid w:val="007955F4"/>
    <w:rsid w:val="00796DDC"/>
    <w:rsid w:val="007B3FAA"/>
    <w:rsid w:val="007B76DE"/>
    <w:rsid w:val="007C0A05"/>
    <w:rsid w:val="007E1827"/>
    <w:rsid w:val="007E2377"/>
    <w:rsid w:val="007F5107"/>
    <w:rsid w:val="007F7E02"/>
    <w:rsid w:val="00800A8F"/>
    <w:rsid w:val="008211B7"/>
    <w:rsid w:val="00822C92"/>
    <w:rsid w:val="008254EE"/>
    <w:rsid w:val="0082615E"/>
    <w:rsid w:val="00831512"/>
    <w:rsid w:val="00837C82"/>
    <w:rsid w:val="00852DD3"/>
    <w:rsid w:val="00870DD5"/>
    <w:rsid w:val="008717B8"/>
    <w:rsid w:val="0087728A"/>
    <w:rsid w:val="008802D4"/>
    <w:rsid w:val="00880D9F"/>
    <w:rsid w:val="0088311B"/>
    <w:rsid w:val="0088571A"/>
    <w:rsid w:val="008A2896"/>
    <w:rsid w:val="008A2AAE"/>
    <w:rsid w:val="008A6399"/>
    <w:rsid w:val="008A6597"/>
    <w:rsid w:val="008B511C"/>
    <w:rsid w:val="008B6C94"/>
    <w:rsid w:val="008C36CA"/>
    <w:rsid w:val="008D1537"/>
    <w:rsid w:val="008D5182"/>
    <w:rsid w:val="008D751B"/>
    <w:rsid w:val="008E0B6D"/>
    <w:rsid w:val="008E277A"/>
    <w:rsid w:val="008E4C96"/>
    <w:rsid w:val="008F2092"/>
    <w:rsid w:val="008F2331"/>
    <w:rsid w:val="008F4553"/>
    <w:rsid w:val="00903AF9"/>
    <w:rsid w:val="009215C3"/>
    <w:rsid w:val="009242C2"/>
    <w:rsid w:val="00925AFB"/>
    <w:rsid w:val="009301BB"/>
    <w:rsid w:val="00933DD0"/>
    <w:rsid w:val="009406DD"/>
    <w:rsid w:val="00960DF6"/>
    <w:rsid w:val="009727B4"/>
    <w:rsid w:val="00984BC6"/>
    <w:rsid w:val="00984DA4"/>
    <w:rsid w:val="00992B48"/>
    <w:rsid w:val="00996A95"/>
    <w:rsid w:val="009A44D9"/>
    <w:rsid w:val="009B3F9B"/>
    <w:rsid w:val="009B48B8"/>
    <w:rsid w:val="009D7079"/>
    <w:rsid w:val="009E05E6"/>
    <w:rsid w:val="009E3173"/>
    <w:rsid w:val="009F19D5"/>
    <w:rsid w:val="00A038A2"/>
    <w:rsid w:val="00A16FF8"/>
    <w:rsid w:val="00A17631"/>
    <w:rsid w:val="00A235A6"/>
    <w:rsid w:val="00A24B89"/>
    <w:rsid w:val="00A30287"/>
    <w:rsid w:val="00A3028A"/>
    <w:rsid w:val="00A33132"/>
    <w:rsid w:val="00A37693"/>
    <w:rsid w:val="00A509BE"/>
    <w:rsid w:val="00A512F7"/>
    <w:rsid w:val="00A623D9"/>
    <w:rsid w:val="00A65153"/>
    <w:rsid w:val="00A74F76"/>
    <w:rsid w:val="00A80495"/>
    <w:rsid w:val="00A80D2E"/>
    <w:rsid w:val="00A811C9"/>
    <w:rsid w:val="00A82A29"/>
    <w:rsid w:val="00A846DD"/>
    <w:rsid w:val="00A9473C"/>
    <w:rsid w:val="00A94C55"/>
    <w:rsid w:val="00AA09A0"/>
    <w:rsid w:val="00AA0F3A"/>
    <w:rsid w:val="00AA47AF"/>
    <w:rsid w:val="00AB3C58"/>
    <w:rsid w:val="00AB48C9"/>
    <w:rsid w:val="00AB7C76"/>
    <w:rsid w:val="00AC430E"/>
    <w:rsid w:val="00AC435C"/>
    <w:rsid w:val="00AC72EC"/>
    <w:rsid w:val="00AC75E5"/>
    <w:rsid w:val="00AD1B6C"/>
    <w:rsid w:val="00AD2A7F"/>
    <w:rsid w:val="00AD7357"/>
    <w:rsid w:val="00AD7AAB"/>
    <w:rsid w:val="00AE26FA"/>
    <w:rsid w:val="00AE4A5B"/>
    <w:rsid w:val="00AF0CD4"/>
    <w:rsid w:val="00AF2A68"/>
    <w:rsid w:val="00AF4B15"/>
    <w:rsid w:val="00AF7FF8"/>
    <w:rsid w:val="00B108A7"/>
    <w:rsid w:val="00B10D6F"/>
    <w:rsid w:val="00B11995"/>
    <w:rsid w:val="00B13599"/>
    <w:rsid w:val="00B147AA"/>
    <w:rsid w:val="00B20C70"/>
    <w:rsid w:val="00B311D6"/>
    <w:rsid w:val="00B3327B"/>
    <w:rsid w:val="00B37068"/>
    <w:rsid w:val="00B3708B"/>
    <w:rsid w:val="00B376B6"/>
    <w:rsid w:val="00B37A18"/>
    <w:rsid w:val="00B41204"/>
    <w:rsid w:val="00B4186F"/>
    <w:rsid w:val="00B450A1"/>
    <w:rsid w:val="00B47D97"/>
    <w:rsid w:val="00B5351E"/>
    <w:rsid w:val="00B5417E"/>
    <w:rsid w:val="00B5614F"/>
    <w:rsid w:val="00B62140"/>
    <w:rsid w:val="00B6596C"/>
    <w:rsid w:val="00B74010"/>
    <w:rsid w:val="00B75CC7"/>
    <w:rsid w:val="00B76DF1"/>
    <w:rsid w:val="00B80A05"/>
    <w:rsid w:val="00B91511"/>
    <w:rsid w:val="00B93793"/>
    <w:rsid w:val="00B96C9A"/>
    <w:rsid w:val="00BA0D3B"/>
    <w:rsid w:val="00BB36DE"/>
    <w:rsid w:val="00BB47D0"/>
    <w:rsid w:val="00BC5980"/>
    <w:rsid w:val="00BD0C61"/>
    <w:rsid w:val="00BE6BA2"/>
    <w:rsid w:val="00BE7451"/>
    <w:rsid w:val="00BF12DA"/>
    <w:rsid w:val="00BF1CC6"/>
    <w:rsid w:val="00BF718A"/>
    <w:rsid w:val="00C04464"/>
    <w:rsid w:val="00C07D44"/>
    <w:rsid w:val="00C1582C"/>
    <w:rsid w:val="00C3561A"/>
    <w:rsid w:val="00C35F59"/>
    <w:rsid w:val="00C36415"/>
    <w:rsid w:val="00C36B36"/>
    <w:rsid w:val="00C37EB9"/>
    <w:rsid w:val="00C45C55"/>
    <w:rsid w:val="00C53DEC"/>
    <w:rsid w:val="00C634FD"/>
    <w:rsid w:val="00C660A9"/>
    <w:rsid w:val="00C73BF2"/>
    <w:rsid w:val="00C76F78"/>
    <w:rsid w:val="00C7799C"/>
    <w:rsid w:val="00C83165"/>
    <w:rsid w:val="00C84B87"/>
    <w:rsid w:val="00C87E34"/>
    <w:rsid w:val="00C91E7B"/>
    <w:rsid w:val="00CA0EBE"/>
    <w:rsid w:val="00CA2BA0"/>
    <w:rsid w:val="00CA300F"/>
    <w:rsid w:val="00CA5F69"/>
    <w:rsid w:val="00CA7E38"/>
    <w:rsid w:val="00CB1B51"/>
    <w:rsid w:val="00CC2483"/>
    <w:rsid w:val="00CC4A60"/>
    <w:rsid w:val="00CE0497"/>
    <w:rsid w:val="00CE0AE2"/>
    <w:rsid w:val="00CE699A"/>
    <w:rsid w:val="00CE719B"/>
    <w:rsid w:val="00CF33A9"/>
    <w:rsid w:val="00CF4B7A"/>
    <w:rsid w:val="00D00C48"/>
    <w:rsid w:val="00D01A26"/>
    <w:rsid w:val="00D0269F"/>
    <w:rsid w:val="00D0579C"/>
    <w:rsid w:val="00D0736F"/>
    <w:rsid w:val="00D1319B"/>
    <w:rsid w:val="00D20FD2"/>
    <w:rsid w:val="00D212AA"/>
    <w:rsid w:val="00D233D8"/>
    <w:rsid w:val="00D30A93"/>
    <w:rsid w:val="00D337B5"/>
    <w:rsid w:val="00D433F3"/>
    <w:rsid w:val="00D443C1"/>
    <w:rsid w:val="00D61ED1"/>
    <w:rsid w:val="00D62E23"/>
    <w:rsid w:val="00D805C4"/>
    <w:rsid w:val="00D84316"/>
    <w:rsid w:val="00D84706"/>
    <w:rsid w:val="00D858C7"/>
    <w:rsid w:val="00D91A71"/>
    <w:rsid w:val="00D92A90"/>
    <w:rsid w:val="00D97A88"/>
    <w:rsid w:val="00DB26E0"/>
    <w:rsid w:val="00DB7E01"/>
    <w:rsid w:val="00DC2048"/>
    <w:rsid w:val="00DD3FB7"/>
    <w:rsid w:val="00DD5C50"/>
    <w:rsid w:val="00DE7A46"/>
    <w:rsid w:val="00DF0DC6"/>
    <w:rsid w:val="00DF3661"/>
    <w:rsid w:val="00DF59B7"/>
    <w:rsid w:val="00E0104F"/>
    <w:rsid w:val="00E137D5"/>
    <w:rsid w:val="00E15D44"/>
    <w:rsid w:val="00E15FA2"/>
    <w:rsid w:val="00E268AF"/>
    <w:rsid w:val="00E37412"/>
    <w:rsid w:val="00E45E29"/>
    <w:rsid w:val="00E46C61"/>
    <w:rsid w:val="00E472DA"/>
    <w:rsid w:val="00E5396D"/>
    <w:rsid w:val="00E556FD"/>
    <w:rsid w:val="00E56671"/>
    <w:rsid w:val="00E56FA8"/>
    <w:rsid w:val="00E62249"/>
    <w:rsid w:val="00E63CD4"/>
    <w:rsid w:val="00E7013C"/>
    <w:rsid w:val="00E70C65"/>
    <w:rsid w:val="00E71707"/>
    <w:rsid w:val="00E71CBC"/>
    <w:rsid w:val="00E73FAC"/>
    <w:rsid w:val="00E76F80"/>
    <w:rsid w:val="00E81572"/>
    <w:rsid w:val="00E91655"/>
    <w:rsid w:val="00E92E83"/>
    <w:rsid w:val="00E9345F"/>
    <w:rsid w:val="00E953F8"/>
    <w:rsid w:val="00E97924"/>
    <w:rsid w:val="00EA21CB"/>
    <w:rsid w:val="00EA5913"/>
    <w:rsid w:val="00EB255D"/>
    <w:rsid w:val="00EC050E"/>
    <w:rsid w:val="00EC5520"/>
    <w:rsid w:val="00EC7BEB"/>
    <w:rsid w:val="00ED06F0"/>
    <w:rsid w:val="00ED2A0B"/>
    <w:rsid w:val="00ED4C2F"/>
    <w:rsid w:val="00EE28B2"/>
    <w:rsid w:val="00EE305A"/>
    <w:rsid w:val="00EE6127"/>
    <w:rsid w:val="00EE62CA"/>
    <w:rsid w:val="00EF2CC8"/>
    <w:rsid w:val="00EF4251"/>
    <w:rsid w:val="00F00921"/>
    <w:rsid w:val="00F00F31"/>
    <w:rsid w:val="00F01FA7"/>
    <w:rsid w:val="00F03F5B"/>
    <w:rsid w:val="00F05153"/>
    <w:rsid w:val="00F10A3D"/>
    <w:rsid w:val="00F277F7"/>
    <w:rsid w:val="00F30527"/>
    <w:rsid w:val="00F31B82"/>
    <w:rsid w:val="00F34DF9"/>
    <w:rsid w:val="00F41574"/>
    <w:rsid w:val="00F4282D"/>
    <w:rsid w:val="00F45151"/>
    <w:rsid w:val="00F458CD"/>
    <w:rsid w:val="00F61ADE"/>
    <w:rsid w:val="00F80313"/>
    <w:rsid w:val="00F82279"/>
    <w:rsid w:val="00F82E82"/>
    <w:rsid w:val="00FB4714"/>
    <w:rsid w:val="00FB6B7D"/>
    <w:rsid w:val="00FD7127"/>
    <w:rsid w:val="00FD744F"/>
    <w:rsid w:val="00FE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09">
      <o:colormenu v:ext="edit" fillcolor="none" strokecolor="none"/>
    </o:shapedefaults>
    <o:shapelayout v:ext="edit">
      <o:idmap v:ext="edit" data="2"/>
      <o:rules v:ext="edit">
        <o:r id="V:Rule13" type="callout" idref="#_x0000_s2239"/>
        <o:r id="V:Rule14" type="connector" idref="#_x0000_s2689"/>
        <o:r id="V:Rule15" type="connector" idref="#_x0000_s2280"/>
        <o:r id="V:Rule16" type="connector" idref="#_x0000_s2279"/>
        <o:r id="V:Rule17" type="connector" idref="#_x0000_s2692"/>
        <o:r id="V:Rule18" type="connector" idref="#_x0000_s2693"/>
        <o:r id="V:Rule19" type="connector" idref="#_x0000_s2695"/>
        <o:r id="V:Rule20" type="connector" idref="#_x0000_s2694"/>
        <o:r id="V:Rule21" type="connector" idref="#_x0000_s2690"/>
        <o:r id="V:Rule22" type="connector" idref="#_x0000_s2698"/>
        <o:r id="V:Rule23" type="connector" idref="#_x0000_s2691"/>
        <o:r id="V:Rule24" type="connector" idref="#_x0000_s2696"/>
        <o:r id="V:Rule25" type="connector" idref="#_x0000_s2697"/>
      </o:rules>
      <o:regrouptable v:ext="edit">
        <o:entry new="1" old="0"/>
        <o:entry new="2" old="1"/>
        <o:entry new="3" old="0"/>
        <o:entry new="4" old="3"/>
        <o:entry new="5" old="3"/>
      </o:regrouptable>
    </o:shapelayout>
  </w:shapeDefaults>
  <w:decimalSymbol w:val="."/>
  <w:listSeparator w:val=","/>
  <w14:docId w14:val="0F0672BC"/>
  <w15:chartTrackingRefBased/>
  <w15:docId w15:val="{51E35C53-D0DA-4128-A02B-726FCC68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5195"/>
    <w:pPr>
      <w:widowControl w:val="0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3659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DFB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pander1">
    <w:name w:val="expander1"/>
    <w:rPr>
      <w:vanish w:val="0"/>
    </w:rPr>
  </w:style>
  <w:style w:type="character" w:customStyle="1" w:styleId="10">
    <w:name w:val="字元 字元1"/>
    <w:rPr>
      <w:kern w:val="2"/>
    </w:rPr>
  </w:style>
  <w:style w:type="character" w:styleId="a3">
    <w:name w:val="page number"/>
    <w:semiHidden/>
    <w:rPr>
      <w:rFonts w:ascii="Times New Roman" w:eastAsia="新細明體" w:hAnsi="Times New Roman"/>
      <w:sz w:val="24"/>
    </w:rPr>
  </w:style>
  <w:style w:type="character" w:customStyle="1" w:styleId="a4">
    <w:name w:val="字元 字元"/>
    <w:rPr>
      <w:kern w:val="2"/>
    </w:rPr>
  </w:style>
  <w:style w:type="character" w:styleId="a5">
    <w:name w:val="FollowedHyperlink"/>
    <w:semiHidden/>
    <w:rPr>
      <w:color w:val="800080"/>
      <w:u w:val="single"/>
    </w:rPr>
  </w:style>
  <w:style w:type="character" w:styleId="a6">
    <w:name w:val="Strong"/>
    <w:uiPriority w:val="22"/>
    <w:qFormat/>
    <w:rPr>
      <w:b/>
      <w:bCs/>
    </w:rPr>
  </w:style>
  <w:style w:type="character" w:styleId="a7">
    <w:name w:val="Hyperlink"/>
    <w:semiHidden/>
    <w:rPr>
      <w:color w:val="0000FF"/>
      <w:u w:val="single"/>
    </w:rPr>
  </w:style>
  <w:style w:type="paragraph" w:customStyle="1" w:styleId="a8">
    <w:name w:val="搜集資料_點線"/>
    <w:basedOn w:val="a"/>
    <w:pPr>
      <w:widowControl/>
      <w:tabs>
        <w:tab w:val="right" w:leader="dot" w:pos="9939"/>
      </w:tabs>
      <w:snapToGrid w:val="0"/>
      <w:spacing w:afterLines="50" w:after="156"/>
    </w:pPr>
    <w:rPr>
      <w:rFonts w:eastAsia="標楷體"/>
      <w:sz w:val="34"/>
    </w:rPr>
  </w:style>
  <w:style w:type="paragraph" w:customStyle="1" w:styleId="Head-05">
    <w:name w:val="Head-05"/>
    <w:basedOn w:val="a"/>
    <w:pPr>
      <w:tabs>
        <w:tab w:val="center" w:pos="1932"/>
      </w:tabs>
      <w:spacing w:afterLines="75" w:after="234" w:line="560" w:lineRule="exact"/>
      <w:ind w:leftChars="250" w:left="600" w:rightChars="260" w:right="624"/>
      <w:textAlignment w:val="top"/>
    </w:pPr>
    <w:rPr>
      <w:rFonts w:eastAsia="標楷體"/>
      <w:b/>
      <w:bCs/>
      <w:sz w:val="36"/>
    </w:rPr>
  </w:style>
  <w:style w:type="paragraph" w:customStyle="1" w:styleId="Head-03">
    <w:name w:val="Head-03"/>
    <w:basedOn w:val="a"/>
    <w:pPr>
      <w:spacing w:afterLines="50" w:after="156" w:line="1100" w:lineRule="exact"/>
      <w:jc w:val="center"/>
      <w:textAlignment w:val="center"/>
    </w:pPr>
    <w:rPr>
      <w:rFonts w:eastAsia="標楷體"/>
      <w:b/>
      <w:bCs/>
      <w:sz w:val="40"/>
    </w:rPr>
  </w:style>
  <w:style w:type="paragraph" w:customStyle="1" w:styleId="Head-04">
    <w:name w:val="Head-04"/>
    <w:basedOn w:val="a9"/>
    <w:pPr>
      <w:tabs>
        <w:tab w:val="center" w:pos="910"/>
        <w:tab w:val="center" w:pos="4956"/>
      </w:tabs>
      <w:spacing w:beforeLines="110" w:before="343" w:afterLines="75" w:after="234" w:line="1080" w:lineRule="exact"/>
    </w:pPr>
    <w:rPr>
      <w:rFonts w:ascii="Times New Roman" w:hAnsi="Times New Roman"/>
      <w:b/>
      <w:bCs/>
      <w:sz w:val="36"/>
    </w:rPr>
  </w:style>
  <w:style w:type="paragraph" w:customStyle="1" w:styleId="858D7CFB-ED40-4347-BF05-701D383B685F858D7CFB-ED40-4347-BF05-701D383B685F">
    <w:name w:val="註解方塊文字{858D7CFB-ED40-4347-BF05-701D383B685F}{858D7CFB-ED40-4347-BF05-701D383B685F}"/>
    <w:basedOn w:val="a"/>
    <w:rPr>
      <w:rFonts w:ascii="Arial" w:hAnsi="Arial"/>
      <w:sz w:val="18"/>
      <w:szCs w:val="18"/>
    </w:rPr>
  </w:style>
  <w:style w:type="paragraph" w:customStyle="1" w:styleId="aa">
    <w:name w:val="組員及班別"/>
    <w:basedOn w:val="a"/>
    <w:pPr>
      <w:tabs>
        <w:tab w:val="left" w:pos="5292"/>
      </w:tabs>
      <w:spacing w:line="520" w:lineRule="exact"/>
      <w:ind w:leftChars="560" w:left="1344"/>
    </w:pPr>
    <w:rPr>
      <w:rFonts w:eastAsia="標楷體"/>
      <w:sz w:val="36"/>
    </w:rPr>
  </w:style>
  <w:style w:type="paragraph" w:customStyle="1" w:styleId="BodyText-01">
    <w:name w:val="搜集資料 Body Text-01"/>
    <w:basedOn w:val="a"/>
    <w:pPr>
      <w:tabs>
        <w:tab w:val="center" w:pos="2660"/>
        <w:tab w:val="center" w:pos="3696"/>
        <w:tab w:val="center" w:pos="4802"/>
        <w:tab w:val="left" w:pos="5628"/>
      </w:tabs>
      <w:spacing w:line="560" w:lineRule="exact"/>
      <w:textAlignment w:val="top"/>
    </w:pPr>
    <w:rPr>
      <w:rFonts w:eastAsia="標楷體"/>
    </w:rPr>
  </w:style>
  <w:style w:type="paragraph" w:styleId="ab">
    <w:name w:val="footer"/>
    <w:basedOn w:val="a"/>
    <w:semiHidden/>
    <w:pPr>
      <w:tabs>
        <w:tab w:val="center" w:pos="4153"/>
        <w:tab w:val="right" w:pos="8306"/>
      </w:tabs>
      <w:snapToGrid w:val="0"/>
    </w:pPr>
  </w:style>
  <w:style w:type="paragraph" w:customStyle="1" w:styleId="BodyText-04">
    <w:name w:val="Body Text-04"/>
    <w:basedOn w:val="a9"/>
    <w:pPr>
      <w:spacing w:afterLines="0" w:after="0"/>
    </w:pPr>
    <w:rPr>
      <w:rFonts w:ascii="Times New Roman" w:hAnsi="Times New Roman"/>
      <w:sz w:val="36"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paragraph" w:styleId="ac">
    <w:name w:val="header"/>
    <w:basedOn w:val="a"/>
    <w:semiHidden/>
    <w:pPr>
      <w:tabs>
        <w:tab w:val="center" w:pos="4153"/>
        <w:tab w:val="right" w:pos="8306"/>
      </w:tabs>
      <w:snapToGrid w:val="0"/>
    </w:pPr>
  </w:style>
  <w:style w:type="paragraph" w:customStyle="1" w:styleId="BodyText-03">
    <w:name w:val="Body Text-03"/>
    <w:basedOn w:val="a9"/>
    <w:pPr>
      <w:spacing w:afterLines="0" w:after="0" w:line="500" w:lineRule="exact"/>
      <w:ind w:firstLineChars="200" w:firstLine="640"/>
    </w:pPr>
    <w:rPr>
      <w:rFonts w:ascii="Times New Roman" w:hAnsi="Times New Roman"/>
      <w:sz w:val="36"/>
    </w:rPr>
  </w:style>
  <w:style w:type="paragraph" w:styleId="a9">
    <w:name w:val="Body Text"/>
    <w:basedOn w:val="a"/>
    <w:semiHidden/>
    <w:pPr>
      <w:spacing w:afterLines="125" w:after="390" w:line="400" w:lineRule="exact"/>
    </w:pPr>
    <w:rPr>
      <w:rFonts w:ascii="標楷體" w:eastAsia="標楷體" w:hAnsi="標楷體"/>
      <w:sz w:val="32"/>
    </w:rPr>
  </w:style>
  <w:style w:type="paragraph" w:customStyle="1" w:styleId="Head-02">
    <w:name w:val="Head-02"/>
    <w:basedOn w:val="a"/>
    <w:pPr>
      <w:jc w:val="center"/>
    </w:pPr>
    <w:rPr>
      <w:rFonts w:eastAsia="標楷體"/>
      <w:b/>
      <w:bCs/>
      <w:sz w:val="56"/>
    </w:rPr>
  </w:style>
  <w:style w:type="paragraph" w:customStyle="1" w:styleId="BodyText-010">
    <w:name w:val="Body Text-01"/>
    <w:basedOn w:val="SubHeadText-01"/>
  </w:style>
  <w:style w:type="paragraph" w:customStyle="1" w:styleId="1BodyText-01">
    <w:name w:val="搜集資料1 Body Text-01"/>
    <w:basedOn w:val="a"/>
    <w:pPr>
      <w:tabs>
        <w:tab w:val="center" w:pos="2660"/>
        <w:tab w:val="center" w:pos="3778"/>
        <w:tab w:val="left" w:pos="4507"/>
      </w:tabs>
      <w:spacing w:line="560" w:lineRule="exact"/>
      <w:textAlignment w:val="center"/>
    </w:pPr>
    <w:rPr>
      <w:rFonts w:eastAsia="標楷體"/>
      <w:sz w:val="32"/>
    </w:rPr>
  </w:style>
  <w:style w:type="paragraph" w:customStyle="1" w:styleId="BodyText">
    <w:name w:val="目錄 Body Text"/>
    <w:basedOn w:val="a"/>
    <w:pPr>
      <w:tabs>
        <w:tab w:val="left" w:pos="5656"/>
      </w:tabs>
      <w:spacing w:afterLines="50" w:after="156"/>
      <w:ind w:leftChars="758" w:left="1819"/>
      <w:textAlignment w:val="center"/>
    </w:pPr>
    <w:rPr>
      <w:rFonts w:eastAsia="標楷體"/>
      <w:sz w:val="40"/>
    </w:rPr>
  </w:style>
  <w:style w:type="paragraph" w:customStyle="1" w:styleId="BodyText-05">
    <w:name w:val="Body Text-05"/>
    <w:basedOn w:val="a9"/>
    <w:pPr>
      <w:spacing w:afterLines="0" w:after="0" w:line="500" w:lineRule="exact"/>
      <w:ind w:firstLineChars="200" w:firstLine="640"/>
    </w:pPr>
    <w:rPr>
      <w:rFonts w:ascii="Times New Roman" w:hAnsi="Times New Roman"/>
    </w:rPr>
  </w:style>
  <w:style w:type="paragraph" w:customStyle="1" w:styleId="Head-01">
    <w:name w:val="Head-01"/>
    <w:basedOn w:val="a"/>
    <w:pPr>
      <w:jc w:val="center"/>
    </w:pPr>
    <w:rPr>
      <w:rFonts w:eastAsia="標楷體"/>
      <w:b/>
      <w:bCs/>
      <w:sz w:val="48"/>
    </w:rPr>
  </w:style>
  <w:style w:type="paragraph" w:customStyle="1" w:styleId="SubHeadText-01">
    <w:name w:val="Sub Head Text-01"/>
    <w:basedOn w:val="a"/>
    <w:pPr>
      <w:spacing w:line="440" w:lineRule="exact"/>
    </w:pPr>
    <w:rPr>
      <w:rFonts w:eastAsia="標楷體"/>
      <w:sz w:val="36"/>
    </w:rPr>
  </w:style>
  <w:style w:type="paragraph" w:customStyle="1" w:styleId="ad">
    <w:name w:val="年級"/>
    <w:basedOn w:val="a"/>
    <w:pPr>
      <w:tabs>
        <w:tab w:val="left" w:pos="7041"/>
      </w:tabs>
      <w:snapToGrid w:val="0"/>
      <w:jc w:val="center"/>
      <w:textAlignment w:val="center"/>
    </w:pPr>
    <w:rPr>
      <w:rFonts w:eastAsia="標楷體"/>
      <w:sz w:val="28"/>
    </w:rPr>
  </w:style>
  <w:style w:type="paragraph" w:customStyle="1" w:styleId="BodyText-02">
    <w:name w:val="Body Text-02"/>
    <w:basedOn w:val="a"/>
    <w:pPr>
      <w:spacing w:line="560" w:lineRule="exact"/>
      <w:textAlignment w:val="center"/>
    </w:pPr>
    <w:rPr>
      <w:rFonts w:eastAsia="標楷體"/>
    </w:rPr>
  </w:style>
  <w:style w:type="paragraph" w:customStyle="1" w:styleId="ae">
    <w:name w:val="完"/>
    <w:basedOn w:val="a9"/>
    <w:pPr>
      <w:spacing w:beforeLines="200" w:before="624" w:afterLines="0" w:after="0" w:line="500" w:lineRule="exact"/>
      <w:jc w:val="center"/>
      <w:textAlignment w:val="center"/>
    </w:pPr>
  </w:style>
  <w:style w:type="paragraph" w:customStyle="1" w:styleId="SubHeadText-02">
    <w:name w:val="Sub Head Text-02"/>
    <w:basedOn w:val="a9"/>
    <w:pPr>
      <w:spacing w:afterLines="75" w:after="234" w:line="440" w:lineRule="exact"/>
    </w:pPr>
    <w:rPr>
      <w:rFonts w:ascii="Times New Roman" w:hAnsi="Times New Roman"/>
      <w:sz w:val="24"/>
    </w:rPr>
  </w:style>
  <w:style w:type="table" w:styleId="af">
    <w:name w:val="Table Grid"/>
    <w:basedOn w:val="a1"/>
    <w:uiPriority w:val="39"/>
    <w:rsid w:val="00207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rsid w:val="00A80D2E"/>
    <w:pPr>
      <w:widowControl/>
    </w:pPr>
    <w:rPr>
      <w:rFonts w:eastAsia="Arial Unicode MS"/>
    </w:rPr>
  </w:style>
  <w:style w:type="paragraph" w:styleId="af0">
    <w:name w:val="Balloon Text"/>
    <w:basedOn w:val="a"/>
    <w:link w:val="af1"/>
    <w:uiPriority w:val="99"/>
    <w:semiHidden/>
    <w:unhideWhenUsed/>
    <w:rsid w:val="00A80D2E"/>
    <w:rPr>
      <w:rFonts w:ascii="Cambria" w:hAnsi="Cambria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A80D2E"/>
    <w:rPr>
      <w:rFonts w:ascii="Cambria" w:eastAsia="新細明體" w:hAnsi="Cambria" w:cs="Times New Roman"/>
      <w:kern w:val="2"/>
      <w:sz w:val="18"/>
      <w:szCs w:val="18"/>
    </w:rPr>
  </w:style>
  <w:style w:type="character" w:styleId="af2">
    <w:name w:val="Emphasis"/>
    <w:uiPriority w:val="20"/>
    <w:qFormat/>
    <w:rsid w:val="00014DFB"/>
    <w:rPr>
      <w:i/>
      <w:iCs/>
    </w:rPr>
  </w:style>
  <w:style w:type="character" w:customStyle="1" w:styleId="30">
    <w:name w:val="標題 3 字元"/>
    <w:link w:val="3"/>
    <w:uiPriority w:val="9"/>
    <w:semiHidden/>
    <w:rsid w:val="00014DFB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11">
    <w:name w:val="未解析的提及項目1"/>
    <w:uiPriority w:val="99"/>
    <w:semiHidden/>
    <w:unhideWhenUsed/>
    <w:rsid w:val="00014DFB"/>
    <w:rPr>
      <w:color w:val="605E5C"/>
      <w:shd w:val="clear" w:color="auto" w:fill="E1DFDD"/>
    </w:rPr>
  </w:style>
  <w:style w:type="paragraph" w:styleId="af3">
    <w:name w:val="annotation text"/>
    <w:basedOn w:val="a"/>
    <w:link w:val="af4"/>
    <w:semiHidden/>
    <w:rsid w:val="00E71CBC"/>
    <w:pPr>
      <w:adjustRightInd w:val="0"/>
      <w:spacing w:line="360" w:lineRule="atLeast"/>
      <w:textAlignment w:val="baseline"/>
    </w:pPr>
    <w:rPr>
      <w:rFonts w:eastAsia="細明體"/>
    </w:rPr>
  </w:style>
  <w:style w:type="character" w:customStyle="1" w:styleId="af4">
    <w:name w:val="註解文字 字元"/>
    <w:link w:val="af3"/>
    <w:semiHidden/>
    <w:rsid w:val="00E71CBC"/>
    <w:rPr>
      <w:rFonts w:eastAsia="細明體"/>
      <w:sz w:val="24"/>
    </w:rPr>
  </w:style>
  <w:style w:type="paragraph" w:styleId="af5">
    <w:name w:val="List Paragraph"/>
    <w:basedOn w:val="a"/>
    <w:uiPriority w:val="34"/>
    <w:qFormat/>
    <w:rsid w:val="00D92A90"/>
    <w:pPr>
      <w:ind w:leftChars="200" w:left="480"/>
    </w:pPr>
    <w:rPr>
      <w:lang w:eastAsia="en-US"/>
    </w:rPr>
  </w:style>
  <w:style w:type="paragraph" w:styleId="af6">
    <w:name w:val="footnote text"/>
    <w:basedOn w:val="a"/>
    <w:link w:val="af7"/>
    <w:uiPriority w:val="99"/>
    <w:semiHidden/>
    <w:unhideWhenUsed/>
    <w:rsid w:val="00D805C4"/>
    <w:pPr>
      <w:snapToGrid w:val="0"/>
    </w:pPr>
  </w:style>
  <w:style w:type="character" w:customStyle="1" w:styleId="af7">
    <w:name w:val="註腳文字 字元"/>
    <w:link w:val="af6"/>
    <w:uiPriority w:val="99"/>
    <w:semiHidden/>
    <w:rsid w:val="00D805C4"/>
    <w:rPr>
      <w:kern w:val="2"/>
    </w:rPr>
  </w:style>
  <w:style w:type="character" w:styleId="af8">
    <w:name w:val="footnote reference"/>
    <w:uiPriority w:val="99"/>
    <w:semiHidden/>
    <w:unhideWhenUsed/>
    <w:rsid w:val="00D805C4"/>
    <w:rPr>
      <w:vertAlign w:val="superscript"/>
    </w:rPr>
  </w:style>
  <w:style w:type="character" w:customStyle="1" w:styleId="20">
    <w:name w:val="標題 2 字元"/>
    <w:link w:val="2"/>
    <w:uiPriority w:val="9"/>
    <w:semiHidden/>
    <w:rsid w:val="004B3659"/>
    <w:rPr>
      <w:rFonts w:ascii="Calibri Light" w:eastAsia="新細明體" w:hAnsi="Calibri Light" w:cs="Times New Roman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02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https://lh3.googleusercontent.com/i5nvrOWiP_ROpZ5Gd2ZA8WfikTtAFdWZcitAkDjlPyWDPFvsg8HBgbhpvRZMa4Ekz8T52P1XiBUyk6GtpNti9n_qf85xR7gRcEwdGReQwHxVz4BDKZcEl_LTfhsUFqSDFMemixuyUtHl0Nk5BQ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https://lh5.googleusercontent.com/V0O2eeo-SyG0npJeix1wU-QWeqtumgPSm896pnJku5KlQXswPC9rgEz9qG1QH1NyRqp5PpsiuFSiuPZlB40K5OfJ9yajtRTLj2ajZLXFv5TnsujQqsYx8P8f38tygn2GqLABrmwETDpnNVSzJw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https://images.900.tw/upload_file/other_album/201510/335412.jpeg" TargetMode="External"/><Relationship Id="rId25" Type="http://schemas.openxmlformats.org/officeDocument/2006/relationships/image" Target="media/image17.png"/><Relationship Id="rId33" Type="http://schemas.openxmlformats.org/officeDocument/2006/relationships/image" Target="https://www.creativefabrica.com/wp-content/uploads/2020/10/26/Thank-you-text-handwritten-Calligraphy-Graphics-6294281-1.jpg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P2-P4_Project%20Sample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9D175-8A25-432E-A021-B00EAACF6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P2-P4_Project Sample</Template>
  <TotalTime>1953</TotalTime>
  <Pages>28</Pages>
  <Words>2571</Words>
  <Characters>14660</Characters>
  <Application>Microsoft Office Word</Application>
  <DocSecurity>0</DocSecurity>
  <PresentationFormat/>
  <Lines>122</Lines>
  <Paragraphs>34</Paragraphs>
  <Slides>0</Slides>
  <Notes>0</Notes>
  <HiddenSlides>0</HiddenSlides>
  <MMClips>0</MMClips>
  <ScaleCrop>false</ScaleCrop>
  <Company>Pearson Edu. Asia Ltd.</Company>
  <LinksUpToDate>false</LinksUpToDate>
  <CharactersWithSpaces>17197</CharactersWithSpaces>
  <SharedDoc>false</SharedDoc>
  <HLinks>
    <vt:vector size="6" baseType="variant">
      <vt:variant>
        <vt:i4>2883701</vt:i4>
      </vt:variant>
      <vt:variant>
        <vt:i4>9</vt:i4>
      </vt:variant>
      <vt:variant>
        <vt:i4>0</vt:i4>
      </vt:variant>
      <vt:variant>
        <vt:i4>5</vt:i4>
      </vt:variant>
      <vt:variant>
        <vt:lpwstr>https://www.lcsd.gov.hk/CE/Museum/sysm/b5/index.php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4A單元二：昔日香港</dc:title>
  <dc:subject/>
  <dc:creator>USER</dc:creator>
  <cp:keywords/>
  <cp:lastModifiedBy>Ka Yee Wong</cp:lastModifiedBy>
  <cp:revision>347</cp:revision>
  <cp:lastPrinted>2022-05-10T06:03:00Z</cp:lastPrinted>
  <dcterms:created xsi:type="dcterms:W3CDTF">2022-04-16T08:58:00Z</dcterms:created>
  <dcterms:modified xsi:type="dcterms:W3CDTF">2022-10-13T00:15:00Z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1028-6.6.0.2496</vt:lpwstr>
  </property>
</Properties>
</file>